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E7D5B" w14:textId="33416ED4" w:rsidR="004F7687" w:rsidRPr="001905D5" w:rsidRDefault="004F7687" w:rsidP="004F7687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606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454BEAD8" w14:textId="77777777" w:rsidR="004F7687" w:rsidRPr="001905D5" w:rsidRDefault="004F7687" w:rsidP="004F7687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0C7D31B2" w14:textId="77777777" w:rsidR="004F7687" w:rsidRPr="001905D5" w:rsidRDefault="004F7687" w:rsidP="004F7687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39E8293F" w14:textId="77777777" w:rsidR="004F7687" w:rsidRPr="001905D5" w:rsidRDefault="004F7687" w:rsidP="004F7687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1A83167A" w14:textId="77777777" w:rsidR="004F7687" w:rsidRPr="001905D5" w:rsidRDefault="004F7687" w:rsidP="004F7687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32020FD3" w14:textId="77777777" w:rsidR="004F7687" w:rsidRPr="001905D5" w:rsidRDefault="004F7687" w:rsidP="004F7687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1425F2C3" w14:textId="77777777" w:rsidR="004F7687" w:rsidRPr="001905D5" w:rsidRDefault="004F7687" w:rsidP="004F7687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0EDEE5E7" w14:textId="77777777" w:rsidR="004F7687" w:rsidRPr="001905D5" w:rsidRDefault="004F7687" w:rsidP="004F7687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18269833" w14:textId="77777777" w:rsidR="004F7687" w:rsidRPr="001905D5" w:rsidRDefault="004F7687" w:rsidP="004F7687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1BA9A8BB" w14:textId="77777777" w:rsidR="004F7687" w:rsidRPr="001905D5" w:rsidRDefault="004F7687" w:rsidP="004F7687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6BADD5B" w14:textId="77777777" w:rsidR="004F7687" w:rsidRPr="001905D5" w:rsidRDefault="004F7687" w:rsidP="004F7687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9CADA94" w14:textId="77777777" w:rsidR="004F7687" w:rsidRPr="001905D5" w:rsidRDefault="004F7687" w:rsidP="004F7687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56303688" w14:textId="77777777" w:rsidR="004F7687" w:rsidRDefault="004F7687" w:rsidP="004F7687">
      <w:pPr>
        <w:spacing w:line="254" w:lineRule="auto"/>
        <w:rPr>
          <w:rFonts w:ascii="Arial" w:hAnsi="Arial" w:cs="Arial"/>
        </w:rPr>
      </w:pPr>
    </w:p>
    <w:p w14:paraId="12A8E649" w14:textId="77777777" w:rsidR="004F7687" w:rsidRPr="003A114E" w:rsidRDefault="004F7687" w:rsidP="004F7687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7497410E" w14:textId="77777777" w:rsidR="004F7687" w:rsidRPr="003A114E" w:rsidRDefault="004F7687" w:rsidP="004F768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69A79B50" w14:textId="77777777" w:rsidR="004F7687" w:rsidRPr="003A114E" w:rsidRDefault="004F7687" w:rsidP="004F768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5DFE352F" w14:textId="77777777" w:rsidR="004F7687" w:rsidRPr="003A114E" w:rsidRDefault="004F7687" w:rsidP="004F7687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C4B4634" w14:textId="7606ED92" w:rsidR="004F7687" w:rsidRDefault="004F7687" w:rsidP="004F7687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660B71">
        <w:rPr>
          <w:b/>
        </w:rPr>
        <w:t xml:space="preserve">Dostawa modułów sterujących pracą silnika o zapłonie iskrowym wraz z wiązkami elektrycznymi i sondami  Lambda dla </w:t>
      </w:r>
      <w:proofErr w:type="spellStart"/>
      <w:r w:rsidRPr="00660B71">
        <w:rPr>
          <w:b/>
        </w:rPr>
        <w:t>WIMiR</w:t>
      </w:r>
      <w:proofErr w:type="spellEnd"/>
      <w:r w:rsidRPr="00B25D19">
        <w:rPr>
          <w:b/>
        </w:rPr>
        <w:t>, nr sprawy: KC-zp.272-</w:t>
      </w:r>
      <w:r>
        <w:rPr>
          <w:b/>
        </w:rPr>
        <w:t>606</w:t>
      </w:r>
      <w:r w:rsidRPr="00B25D19">
        <w:rPr>
          <w:b/>
        </w:rPr>
        <w:t>/21,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6ED13BF0" w14:textId="77777777" w:rsidR="004F7687" w:rsidRPr="003A114E" w:rsidRDefault="004F7687" w:rsidP="004F7687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BF55A8C" w14:textId="77777777" w:rsidR="004F7687" w:rsidRPr="003A114E" w:rsidRDefault="004F7687" w:rsidP="004F7687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3E9FB082" w14:textId="77777777" w:rsidR="004F7687" w:rsidRDefault="004F7687" w:rsidP="004F7687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0F434A9D" w14:textId="77777777" w:rsidR="004F7687" w:rsidRPr="003A114E" w:rsidRDefault="004F7687" w:rsidP="004F7687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3922548" w14:textId="77777777" w:rsidR="004F7687" w:rsidRPr="001905D5" w:rsidRDefault="004F7687" w:rsidP="004F7687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38ACF022" w14:textId="77777777" w:rsidR="004F7687" w:rsidRPr="001905D5" w:rsidRDefault="004F7687" w:rsidP="004F768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5D850BEF" w14:textId="77777777" w:rsidR="004F7687" w:rsidRPr="001905D5" w:rsidRDefault="004F7687" w:rsidP="004F768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</w:p>
    <w:p w14:paraId="5427C9E2" w14:textId="77777777" w:rsidR="004F7687" w:rsidRPr="001905D5" w:rsidRDefault="004F7687" w:rsidP="004F7687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1578B8D3" w14:textId="77777777" w:rsidR="004F7687" w:rsidRDefault="004F7687" w:rsidP="004F768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3572256" w14:textId="77777777" w:rsidR="004F7687" w:rsidRDefault="004F7687" w:rsidP="004F768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0CD131C" w14:textId="77777777" w:rsidR="004F7687" w:rsidRPr="001905D5" w:rsidRDefault="004F7687" w:rsidP="004F768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662F927" w14:textId="77777777" w:rsidR="004F7687" w:rsidRPr="00423B06" w:rsidRDefault="004F7687" w:rsidP="004F768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DFD4127" w14:textId="77777777" w:rsidR="004F7687" w:rsidRDefault="004F7687" w:rsidP="004F768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7B97C43" w14:textId="77777777" w:rsidR="004F7687" w:rsidRDefault="004F7687" w:rsidP="004F768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1E1035D" w14:textId="77777777" w:rsidR="004F7687" w:rsidRDefault="004F7687" w:rsidP="004F768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04AC55A" w14:textId="77777777" w:rsidR="004F7687" w:rsidRDefault="004F7687" w:rsidP="004F7687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F81DADF" w14:textId="77777777" w:rsidR="004F7687" w:rsidRDefault="004F7687" w:rsidP="004F7687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13B67A4D" w14:textId="77777777" w:rsidR="004F7687" w:rsidRDefault="004F7687" w:rsidP="004F7687"/>
    <w:p w14:paraId="5A7E94EB" w14:textId="77777777" w:rsidR="004F7687" w:rsidRPr="00172561" w:rsidRDefault="004F7687" w:rsidP="004F7687"/>
    <w:p w14:paraId="4523D702" w14:textId="77777777" w:rsidR="004F7687" w:rsidRPr="00D363BA" w:rsidRDefault="004F7687" w:rsidP="004F7687"/>
    <w:p w14:paraId="0AFC4730" w14:textId="77777777" w:rsidR="004F7687" w:rsidRPr="00634AD0" w:rsidRDefault="004F7687" w:rsidP="004F7687"/>
    <w:p w14:paraId="0B43BFA7" w14:textId="77777777" w:rsidR="004F7687" w:rsidRPr="000A70CB" w:rsidRDefault="004F7687" w:rsidP="004F7687"/>
    <w:p w14:paraId="411C1A85" w14:textId="77777777" w:rsidR="004F7687" w:rsidRPr="00F217F6" w:rsidRDefault="004F7687" w:rsidP="004F7687"/>
    <w:p w14:paraId="6E324AA3" w14:textId="77777777" w:rsidR="004F7687" w:rsidRPr="001D2720" w:rsidRDefault="004F7687" w:rsidP="004F7687"/>
    <w:p w14:paraId="1A6645C1" w14:textId="77777777" w:rsidR="004F7687" w:rsidRPr="00E35D16" w:rsidRDefault="004F7687" w:rsidP="004F7687"/>
    <w:p w14:paraId="608EBE60" w14:textId="77777777" w:rsidR="004F7687" w:rsidRPr="007436A6" w:rsidRDefault="004F7687" w:rsidP="004F7687"/>
    <w:p w14:paraId="75BBD0C4" w14:textId="77777777" w:rsidR="005103B9" w:rsidRPr="00232D2B" w:rsidRDefault="005103B9" w:rsidP="00232D2B"/>
    <w:sectPr w:rsidR="005103B9" w:rsidRPr="00232D2B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A8C57" w14:textId="77777777" w:rsidR="00813DC5" w:rsidRDefault="00813DC5" w:rsidP="0038231F">
      <w:pPr>
        <w:spacing w:after="0" w:line="240" w:lineRule="auto"/>
      </w:pPr>
      <w:r>
        <w:separator/>
      </w:r>
    </w:p>
  </w:endnote>
  <w:endnote w:type="continuationSeparator" w:id="0">
    <w:p w14:paraId="24A2F0F1" w14:textId="77777777" w:rsidR="00813DC5" w:rsidRDefault="00813D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622B5" w14:textId="77777777" w:rsidR="003D5406" w:rsidRDefault="003D54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6880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DEC510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4C205" w14:textId="77777777" w:rsidR="003D5406" w:rsidRDefault="003D54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18B53" w14:textId="77777777" w:rsidR="00813DC5" w:rsidRDefault="00813DC5" w:rsidP="0038231F">
      <w:pPr>
        <w:spacing w:after="0" w:line="240" w:lineRule="auto"/>
      </w:pPr>
      <w:r>
        <w:separator/>
      </w:r>
    </w:p>
  </w:footnote>
  <w:footnote w:type="continuationSeparator" w:id="0">
    <w:p w14:paraId="2C27D05B" w14:textId="77777777" w:rsidR="00813DC5" w:rsidRDefault="00813DC5" w:rsidP="0038231F">
      <w:pPr>
        <w:spacing w:after="0" w:line="240" w:lineRule="auto"/>
      </w:pPr>
      <w:r>
        <w:continuationSeparator/>
      </w:r>
    </w:p>
  </w:footnote>
  <w:footnote w:id="1">
    <w:p w14:paraId="5F2A4ABB" w14:textId="77777777" w:rsidR="004F7687" w:rsidRDefault="004F7687" w:rsidP="004F768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481CA50" w14:textId="77777777" w:rsidR="004F7687" w:rsidRPr="0024624C" w:rsidRDefault="004F7687" w:rsidP="004F768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323B4BDC" w14:textId="77777777" w:rsidR="004F7687" w:rsidRPr="008D4C56" w:rsidRDefault="004F7687" w:rsidP="004F7687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96E14" w14:textId="77777777" w:rsidR="003D5406" w:rsidRDefault="003D54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30F81" w14:textId="77777777" w:rsidR="003D5406" w:rsidRDefault="003D54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F190" w14:textId="77777777" w:rsidR="003D5406" w:rsidRDefault="003D54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3DC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32D2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5406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7687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3DC5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86188"/>
  <w15:chartTrackingRefBased/>
  <w15:docId w15:val="{380EECFA-9A7B-46D6-813D-ADEAE716B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68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2021-10-26T11:03:00Z</cp:lastPrinted>
  <dcterms:created xsi:type="dcterms:W3CDTF">2021-10-26T11:02:00Z</dcterms:created>
  <dcterms:modified xsi:type="dcterms:W3CDTF">2021-10-26T11:03:00Z</dcterms:modified>
</cp:coreProperties>
</file>