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1C7A1" w14:textId="77777777" w:rsidR="009075D7" w:rsidRPr="00AF3D5C" w:rsidRDefault="009075D7" w:rsidP="009075D7">
      <w:pPr>
        <w:spacing w:before="48" w:line="240" w:lineRule="atLeast"/>
        <w:jc w:val="right"/>
        <w:rPr>
          <w:b/>
        </w:rPr>
      </w:pPr>
      <w:r w:rsidRPr="00AF3D5C">
        <w:rPr>
          <w:b/>
        </w:rPr>
        <w:t xml:space="preserve">Załącznik nr </w:t>
      </w:r>
      <w:r>
        <w:rPr>
          <w:b/>
        </w:rPr>
        <w:t>5</w:t>
      </w:r>
    </w:p>
    <w:p w14:paraId="60A446AD" w14:textId="77777777" w:rsidR="009075D7" w:rsidRPr="00AF3D5C" w:rsidRDefault="009075D7" w:rsidP="009075D7">
      <w:pPr>
        <w:spacing w:before="48" w:line="240" w:lineRule="atLeast"/>
        <w:jc w:val="center"/>
        <w:rPr>
          <w:b/>
        </w:rPr>
      </w:pPr>
      <w:r w:rsidRPr="00AF3D5C">
        <w:rPr>
          <w:b/>
        </w:rPr>
        <w:t>WZÓR UMOWY</w:t>
      </w:r>
    </w:p>
    <w:p w14:paraId="193836DD" w14:textId="77777777" w:rsidR="009075D7" w:rsidRPr="00AF3D5C" w:rsidRDefault="009075D7" w:rsidP="009075D7">
      <w:pPr>
        <w:spacing w:before="48" w:line="240" w:lineRule="atLeast"/>
        <w:jc w:val="center"/>
        <w:rPr>
          <w:b/>
        </w:rPr>
      </w:pPr>
      <w:r w:rsidRPr="00AF3D5C">
        <w:rPr>
          <w:b/>
        </w:rPr>
        <w:t xml:space="preserve">Ostateczna treść umowy może ulec zmianie w zakresie nie zmieniającym istotnych postanowień wzoru umowy i SIWZ. </w:t>
      </w:r>
    </w:p>
    <w:p w14:paraId="1C9D71DD" w14:textId="77777777" w:rsidR="009075D7" w:rsidRPr="00946C60" w:rsidRDefault="009075D7" w:rsidP="009075D7">
      <w:pPr>
        <w:spacing w:before="48"/>
        <w:rPr>
          <w:b/>
        </w:rPr>
      </w:pPr>
    </w:p>
    <w:p w14:paraId="5F25D9E4" w14:textId="6BAF55EC" w:rsidR="009075D7" w:rsidRPr="00946C60" w:rsidRDefault="009075D7" w:rsidP="009075D7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Zawarta w dniu .................... r. w Krakowie z Wykonawcą wybranym w postępowaniu o zamówienie publiczne </w:t>
      </w:r>
      <w:r w:rsidRPr="00374C66">
        <w:rPr>
          <w:rFonts w:ascii="Times New Roman" w:hAnsi="Times New Roman"/>
        </w:rPr>
        <w:t xml:space="preserve">trybie </w:t>
      </w:r>
      <w:r w:rsidRPr="00374C66">
        <w:rPr>
          <w:rFonts w:ascii="Times New Roman" w:hAnsi="Times New Roman"/>
          <w:b/>
          <w:bCs/>
        </w:rPr>
        <w:t>podstawowym bez negocjacji</w:t>
      </w:r>
      <w:r w:rsidRPr="00374C66">
        <w:rPr>
          <w:rFonts w:ascii="Times New Roman" w:hAnsi="Times New Roman"/>
        </w:rPr>
        <w:t xml:space="preserve">, o którym mowa w art. 275 pkt 1 ustawy </w:t>
      </w:r>
      <w:proofErr w:type="spellStart"/>
      <w:r w:rsidRPr="00374C66">
        <w:rPr>
          <w:rFonts w:ascii="Times New Roman" w:hAnsi="Times New Roman"/>
        </w:rPr>
        <w:t>Pzp</w:t>
      </w:r>
      <w:proofErr w:type="spellEnd"/>
      <w:r w:rsidRPr="00946C60">
        <w:rPr>
          <w:rFonts w:ascii="Times New Roman" w:hAnsi="Times New Roman"/>
        </w:rPr>
        <w:t>, nr sprawy KC-zp.272-</w:t>
      </w: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>96</w:t>
      </w:r>
      <w:r>
        <w:rPr>
          <w:rFonts w:ascii="Times New Roman" w:hAnsi="Times New Roman"/>
        </w:rPr>
        <w:t>/21</w:t>
      </w:r>
      <w:r w:rsidRPr="00946C60">
        <w:rPr>
          <w:rFonts w:ascii="Times New Roman" w:hAnsi="Times New Roman"/>
        </w:rPr>
        <w:t>,</w:t>
      </w:r>
    </w:p>
    <w:p w14:paraId="4A24D8EB" w14:textId="77777777" w:rsidR="009075D7" w:rsidRPr="00946C60" w:rsidRDefault="009075D7" w:rsidP="009075D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pomiędzy</w:t>
      </w:r>
    </w:p>
    <w:p w14:paraId="02A28817" w14:textId="77777777" w:rsidR="009075D7" w:rsidRPr="00946C60" w:rsidRDefault="009075D7" w:rsidP="009075D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  <w:b/>
        </w:rPr>
        <w:t>Akademią Górniczo-Hutniczą im. Stanisława Staszica w Krakowie AI. Mickiewicza 30</w:t>
      </w:r>
      <w:r w:rsidRPr="00946C6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304B903B" w14:textId="77777777" w:rsidR="009075D7" w:rsidRPr="00946C60" w:rsidRDefault="009075D7" w:rsidP="009075D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reprezentowana przez:</w:t>
      </w:r>
    </w:p>
    <w:p w14:paraId="5DE8F1EA" w14:textId="77777777" w:rsidR="009075D7" w:rsidRPr="00946C60" w:rsidRDefault="009075D7" w:rsidP="009075D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4C957D9E" w14:textId="77777777" w:rsidR="009075D7" w:rsidRPr="00946C60" w:rsidRDefault="009075D7" w:rsidP="009075D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2.Kwestora / Z-</w:t>
      </w:r>
      <w:proofErr w:type="spellStart"/>
      <w:r w:rsidRPr="00946C60">
        <w:rPr>
          <w:rFonts w:ascii="Times New Roman" w:hAnsi="Times New Roman"/>
        </w:rPr>
        <w:t>cę</w:t>
      </w:r>
      <w:proofErr w:type="spellEnd"/>
      <w:r w:rsidRPr="00946C60"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1E00E78C" w14:textId="77777777" w:rsidR="009075D7" w:rsidRPr="00946C60" w:rsidRDefault="009075D7" w:rsidP="009075D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zwaną dalej KUPUJĄCYM</w:t>
      </w:r>
    </w:p>
    <w:p w14:paraId="23BFB4D6" w14:textId="77777777" w:rsidR="009075D7" w:rsidRPr="00946C60" w:rsidRDefault="009075D7" w:rsidP="009075D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a </w:t>
      </w:r>
    </w:p>
    <w:p w14:paraId="0C893A74" w14:textId="77777777" w:rsidR="009075D7" w:rsidRPr="00946C60" w:rsidRDefault="009075D7" w:rsidP="009075D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07943D46" w14:textId="77777777" w:rsidR="009075D7" w:rsidRPr="00946C60" w:rsidRDefault="009075D7" w:rsidP="009075D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5CFF64B2" w14:textId="77777777" w:rsidR="009075D7" w:rsidRPr="00946C60" w:rsidRDefault="009075D7" w:rsidP="009075D7">
      <w:pPr>
        <w:pStyle w:val="Tekstpodstawowy"/>
        <w:spacing w:line="240" w:lineRule="auto"/>
        <w:ind w:right="-47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(nazwa i siedziba przedsiębiorcy oraz jego adres). </w:t>
      </w:r>
    </w:p>
    <w:p w14:paraId="4CC6D854" w14:textId="77777777" w:rsidR="009075D7" w:rsidRPr="00946C60" w:rsidRDefault="009075D7" w:rsidP="009075D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reprezentowanym przez:</w:t>
      </w:r>
    </w:p>
    <w:p w14:paraId="0365FC4A" w14:textId="77777777" w:rsidR="009075D7" w:rsidRPr="00946C60" w:rsidRDefault="009075D7" w:rsidP="009075D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7A8C5A54" w14:textId="77777777" w:rsidR="009075D7" w:rsidRPr="00946C60" w:rsidRDefault="009075D7" w:rsidP="009075D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7572323D" w14:textId="77777777" w:rsidR="009075D7" w:rsidRPr="00946C60" w:rsidRDefault="009075D7" w:rsidP="009075D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zwanym dalej SPRZEDAWCĄ</w:t>
      </w:r>
    </w:p>
    <w:p w14:paraId="38FE3364" w14:textId="77777777" w:rsidR="009075D7" w:rsidRPr="00946C60" w:rsidRDefault="009075D7" w:rsidP="009075D7">
      <w:pPr>
        <w:pStyle w:val="Tekstpodstawowy"/>
        <w:ind w:right="-47"/>
        <w:jc w:val="center"/>
        <w:rPr>
          <w:rFonts w:ascii="Times New Roman" w:hAnsi="Times New Roman"/>
        </w:rPr>
      </w:pPr>
    </w:p>
    <w:p w14:paraId="0B064618" w14:textId="77777777" w:rsidR="009075D7" w:rsidRPr="00946C60" w:rsidRDefault="009075D7" w:rsidP="009075D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1</w:t>
      </w:r>
    </w:p>
    <w:p w14:paraId="0ABBB421" w14:textId="399CEBBA" w:rsidR="009075D7" w:rsidRPr="00946C60" w:rsidRDefault="009075D7" w:rsidP="009075D7">
      <w:pPr>
        <w:pStyle w:val="Tekstpodstawowy"/>
        <w:spacing w:line="240" w:lineRule="auto"/>
        <w:ind w:right="-45"/>
        <w:jc w:val="both"/>
        <w:rPr>
          <w:rFonts w:ascii="Times New Roman" w:hAnsi="Times New Roman"/>
          <w:bCs/>
        </w:rPr>
      </w:pPr>
      <w:r w:rsidRPr="00946C60">
        <w:rPr>
          <w:rFonts w:ascii="Times New Roman" w:hAnsi="Times New Roman"/>
        </w:rPr>
        <w:t>1. Przedmiotem niniejszej umowy jest sprzedaż i  dostawa części komputerowych i urządzeń peryferyjnych dla Jednostek AGH- KC-zp.272-</w:t>
      </w: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>96</w:t>
      </w:r>
      <w:r w:rsidRPr="00946C60">
        <w:rPr>
          <w:rFonts w:ascii="Times New Roman" w:hAnsi="Times New Roman"/>
        </w:rPr>
        <w:t>/</w:t>
      </w:r>
      <w:r>
        <w:rPr>
          <w:rFonts w:ascii="Times New Roman" w:hAnsi="Times New Roman"/>
        </w:rPr>
        <w:t>21</w:t>
      </w:r>
      <w:r w:rsidRPr="00946C60">
        <w:rPr>
          <w:rFonts w:ascii="Times New Roman" w:hAnsi="Times New Roman"/>
          <w:bCs/>
        </w:rPr>
        <w:t xml:space="preserve">. </w:t>
      </w:r>
    </w:p>
    <w:p w14:paraId="5DFA0C4F" w14:textId="77777777" w:rsidR="009075D7" w:rsidRPr="00946C60" w:rsidRDefault="009075D7" w:rsidP="009075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 Szczegółowa specyfikacja sprzętu jest określona </w:t>
      </w:r>
      <w:r w:rsidRPr="00946C60">
        <w:rPr>
          <w:rFonts w:ascii="Times New Roman" w:hAnsi="Times New Roman"/>
        </w:rPr>
        <w:br/>
        <w:t xml:space="preserve">w ....................................................................                              </w:t>
      </w:r>
    </w:p>
    <w:p w14:paraId="5CB726FD" w14:textId="77777777" w:rsidR="009075D7" w:rsidRPr="00946C60" w:rsidRDefault="009075D7" w:rsidP="009075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(</w:t>
      </w:r>
      <w:r w:rsidRPr="00946C60">
        <w:rPr>
          <w:rFonts w:ascii="Times New Roman" w:hAnsi="Times New Roman"/>
          <w:i/>
        </w:rPr>
        <w:t>załącznik: nr 1, ofercie Sprzedawcy nr............., specyfikacji  istotnych warunków zamówienia),</w:t>
      </w:r>
      <w:r w:rsidRPr="00946C60">
        <w:rPr>
          <w:rFonts w:ascii="Times New Roman" w:hAnsi="Times New Roman"/>
        </w:rPr>
        <w:t xml:space="preserve"> który stanowi integralną część niniejszej umowy.</w:t>
      </w:r>
    </w:p>
    <w:p w14:paraId="795F8E26" w14:textId="77777777" w:rsidR="009075D7" w:rsidRPr="00946C60" w:rsidRDefault="009075D7" w:rsidP="009075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Sprzedawca na każdorazowe zlecenie Jednostki Organizacyjnej AGH zobowiązuje się dostarczyć zakupioną cześć do miejsca wskazanego przez Kupującego.</w:t>
      </w:r>
    </w:p>
    <w:p w14:paraId="61DD4AA1" w14:textId="77777777" w:rsidR="009075D7" w:rsidRPr="00946C60" w:rsidRDefault="009075D7" w:rsidP="009075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Dostawy następować będą częściami</w:t>
      </w:r>
    </w:p>
    <w:p w14:paraId="0184E207" w14:textId="77777777" w:rsidR="009075D7" w:rsidRPr="00946C60" w:rsidRDefault="009075D7" w:rsidP="009075D7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5. Wielkości poszczególnych zamówień cząstkowych określane będą przez Kupującego poprzez złożenie przez Jednostki Organizacyjnej AGH zamówień cząstkowych, (w formie faxu lub informacji telefonicznej) każdorazowo potwierdzonych na piśmie.</w:t>
      </w:r>
    </w:p>
    <w:p w14:paraId="61DFCA5B" w14:textId="77777777" w:rsidR="009075D7" w:rsidRPr="00946C60" w:rsidRDefault="009075D7" w:rsidP="009075D7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6 Dostawy będą zrealizowane w czasie nieprzekraczającym ………..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złożenia zamówienia w sposób przewidziany w pkt 5. W przypadku produktów objętych 0% stawką podatku VAT Zamówienie zostaną zrealizowane w czasie nieprzekraczającym ……………….. 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przekazania zamówienia potwierdzonego przez </w:t>
      </w:r>
      <w:proofErr w:type="spellStart"/>
      <w:r w:rsidRPr="00946C60">
        <w:rPr>
          <w:rFonts w:ascii="Times New Roman" w:hAnsi="Times New Roman"/>
        </w:rPr>
        <w:t>M</w:t>
      </w:r>
      <w:r>
        <w:rPr>
          <w:rFonts w:ascii="Times New Roman" w:hAnsi="Times New Roman"/>
        </w:rPr>
        <w:t>E</w:t>
      </w:r>
      <w:r w:rsidRPr="00946C60">
        <w:rPr>
          <w:rFonts w:ascii="Times New Roman" w:hAnsi="Times New Roman"/>
        </w:rPr>
        <w:t>i</w:t>
      </w:r>
      <w:r>
        <w:rPr>
          <w:rFonts w:ascii="Times New Roman" w:hAnsi="Times New Roman"/>
        </w:rPr>
        <w:t>N</w:t>
      </w:r>
      <w:proofErr w:type="spellEnd"/>
      <w:r w:rsidRPr="00946C60">
        <w:rPr>
          <w:rFonts w:ascii="Times New Roman" w:hAnsi="Times New Roman"/>
        </w:rPr>
        <w:t xml:space="preserve">. </w:t>
      </w:r>
    </w:p>
    <w:p w14:paraId="6162FE84" w14:textId="77777777" w:rsidR="009075D7" w:rsidRPr="00946C60" w:rsidRDefault="009075D7" w:rsidP="009075D7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7. Kupujący zastrzega sobie możliwość niewykorzystania 30% asortymentu ujętego w kalkulacji cenowej.</w:t>
      </w:r>
    </w:p>
    <w:p w14:paraId="2DCB041E" w14:textId="77777777" w:rsidR="009075D7" w:rsidRPr="00946C60" w:rsidRDefault="009075D7" w:rsidP="009075D7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8. </w:t>
      </w:r>
      <w:r w:rsidRPr="00946C60">
        <w:rPr>
          <w:rFonts w:ascii="Times New Roman" w:hAnsi="Times New Roman"/>
          <w:b/>
        </w:rPr>
        <w:t>Niniejsza umowa obowiązuję przez okres 90 dni od daty jej podpisania</w:t>
      </w:r>
    </w:p>
    <w:p w14:paraId="6069B788" w14:textId="77777777" w:rsidR="009075D7" w:rsidRPr="00946C60" w:rsidRDefault="009075D7" w:rsidP="009075D7">
      <w:pPr>
        <w:pStyle w:val="Tekstpodstawowy"/>
        <w:ind w:right="-47"/>
        <w:rPr>
          <w:rFonts w:ascii="Times New Roman" w:hAnsi="Times New Roman"/>
        </w:rPr>
      </w:pPr>
    </w:p>
    <w:p w14:paraId="52B2C4EE" w14:textId="77777777" w:rsidR="009075D7" w:rsidRPr="00946C60" w:rsidRDefault="009075D7" w:rsidP="009075D7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2F39C736" w14:textId="77777777" w:rsidR="009075D7" w:rsidRPr="00946C60" w:rsidRDefault="009075D7" w:rsidP="009075D7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569C39E8" w14:textId="77777777" w:rsidR="009075D7" w:rsidRPr="00946C60" w:rsidRDefault="009075D7" w:rsidP="009075D7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42666A93" w14:textId="77777777" w:rsidR="009075D7" w:rsidRPr="00946C60" w:rsidRDefault="009075D7" w:rsidP="009075D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2</w:t>
      </w:r>
    </w:p>
    <w:p w14:paraId="6E135574" w14:textId="77777777" w:rsidR="009075D7" w:rsidRPr="00946C60" w:rsidRDefault="009075D7" w:rsidP="009075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Sprzedawca zobowiązuje się dostarczyć sprzęt, o którym mowa w § 1 w terminie do dnia....................................................do...............................................................................</w:t>
      </w:r>
    </w:p>
    <w:p w14:paraId="76C22AFD" w14:textId="77777777" w:rsidR="009075D7" w:rsidRPr="00946C60" w:rsidRDefault="009075D7" w:rsidP="009075D7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(siedziby Kupującego lub wskazać dokładnie miejsce  dostawy)</w:t>
      </w:r>
    </w:p>
    <w:p w14:paraId="11F822D3" w14:textId="77777777" w:rsidR="009075D7" w:rsidRPr="00946C60" w:rsidRDefault="009075D7" w:rsidP="009075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14:paraId="775CB651" w14:textId="77777777" w:rsidR="009075D7" w:rsidRPr="00946C60" w:rsidRDefault="009075D7" w:rsidP="009075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3.. Termin dostarczenia sprzętu uznaje się za dotrzymany, jeżeli przed jego upływem  Sprzedawca dostarczy towar na miejsce przeznaczenia w stanie zupełnym.</w:t>
      </w:r>
    </w:p>
    <w:p w14:paraId="3ACB2E13" w14:textId="77777777" w:rsidR="009075D7" w:rsidRPr="00946C60" w:rsidRDefault="009075D7" w:rsidP="009075D7">
      <w:pPr>
        <w:pStyle w:val="Tekstpodstawowy"/>
        <w:ind w:right="-47"/>
        <w:rPr>
          <w:rFonts w:ascii="Times New Roman" w:hAnsi="Times New Roman"/>
        </w:rPr>
      </w:pPr>
    </w:p>
    <w:p w14:paraId="1FB35111" w14:textId="77777777" w:rsidR="009075D7" w:rsidRPr="00946C60" w:rsidRDefault="009075D7" w:rsidP="009075D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3</w:t>
      </w:r>
    </w:p>
    <w:p w14:paraId="3D39BB90" w14:textId="77777777" w:rsidR="009075D7" w:rsidRPr="00946C60" w:rsidRDefault="009075D7" w:rsidP="009075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</w:t>
      </w:r>
      <w:r w:rsidRPr="00946C60">
        <w:rPr>
          <w:rFonts w:ascii="Times New Roman" w:hAnsi="Times New Roman"/>
          <w:b/>
        </w:rPr>
        <w:t xml:space="preserve">. </w:t>
      </w:r>
      <w:r w:rsidRPr="00946C60">
        <w:rPr>
          <w:rFonts w:ascii="Times New Roman" w:hAnsi="Times New Roman"/>
        </w:rPr>
        <w:t>Strony ustalają cenę netto za przedmiot umowy szczegółowo określony w § 1 do  kwoty...........................</w:t>
      </w:r>
    </w:p>
    <w:p w14:paraId="6ADD5A9A" w14:textId="77777777" w:rsidR="009075D7" w:rsidRPr="00946C60" w:rsidRDefault="009075D7" w:rsidP="009075D7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(słownie....................................................................................)</w:t>
      </w:r>
    </w:p>
    <w:p w14:paraId="48E9B73D" w14:textId="77777777" w:rsidR="009075D7" w:rsidRPr="00946C60" w:rsidRDefault="009075D7" w:rsidP="009075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Do powyższej kwoty Sprzedawca doliczy podatek VAT do wysokości ................................</w:t>
      </w:r>
    </w:p>
    <w:p w14:paraId="49276B36" w14:textId="77777777" w:rsidR="009075D7" w:rsidRPr="00946C60" w:rsidRDefault="009075D7" w:rsidP="009075D7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(słownie: ...................................................................................)</w:t>
      </w:r>
    </w:p>
    <w:p w14:paraId="0848DE79" w14:textId="77777777" w:rsidR="009075D7" w:rsidRPr="00946C60" w:rsidRDefault="009075D7" w:rsidP="009075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Cenę brutto za przedmiot umowy szczegółowo określony w § 1 strony ustalają do kwoty……………………</w:t>
      </w:r>
    </w:p>
    <w:p w14:paraId="6E8B71FD" w14:textId="77777777" w:rsidR="009075D7" w:rsidRPr="00946C60" w:rsidRDefault="009075D7" w:rsidP="009075D7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(słownie:………………………………………………………………………………………………, 00/100.)</w:t>
      </w:r>
    </w:p>
    <w:p w14:paraId="76A0F34A" w14:textId="77777777" w:rsidR="009075D7" w:rsidRPr="00946C60" w:rsidRDefault="009075D7" w:rsidP="009075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Kupujący oświadcza, że zgodnie z Ustawą z dnia 11 marca 2004 r. o podatku od towarów i usług (Dz.U. z dnia 5 kwietnia 2004 r.) będzie ubiegał się o zgodę na zastosowanie stawki podatku VAT w wysokości 0% na zamawiane części komputerowe i urządzenia peryferyjne wchodzące w zakres niniejszej umowy. Po przedstawieniu przez Kupującego zamówienia potwierdzonego przez organ nadzorujący Kupującego Sprzedawca uwzględni w wystawionej fakturze 0% stawkę podatku VAT.</w:t>
      </w:r>
    </w:p>
    <w:p w14:paraId="17A24BCE" w14:textId="77777777" w:rsidR="009075D7" w:rsidRPr="00946C60" w:rsidRDefault="009075D7" w:rsidP="009075D7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</w:rPr>
        <w:t xml:space="preserve">5. 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946C60">
        <w:rPr>
          <w:rFonts w:ascii="Times New Roman" w:hAnsi="Times New Roman"/>
          <w:i/>
        </w:rPr>
        <w:t>(inne)</w:t>
      </w:r>
    </w:p>
    <w:p w14:paraId="4842E34B" w14:textId="77777777" w:rsidR="009075D7" w:rsidRPr="00946C60" w:rsidRDefault="009075D7" w:rsidP="009075D7">
      <w:pPr>
        <w:pStyle w:val="Tekstpodstawowy"/>
        <w:ind w:right="-47"/>
        <w:rPr>
          <w:rFonts w:ascii="Times New Roman" w:hAnsi="Times New Roman"/>
        </w:rPr>
      </w:pPr>
    </w:p>
    <w:p w14:paraId="49169CB2" w14:textId="77777777" w:rsidR="009075D7" w:rsidRPr="00946C60" w:rsidRDefault="009075D7" w:rsidP="009075D7">
      <w:pPr>
        <w:pStyle w:val="Tekstpodstawowy"/>
        <w:ind w:right="-47"/>
        <w:rPr>
          <w:rFonts w:ascii="Times New Roman" w:hAnsi="Times New Roman"/>
        </w:rPr>
      </w:pPr>
    </w:p>
    <w:p w14:paraId="03863A73" w14:textId="77777777" w:rsidR="009075D7" w:rsidRPr="008C1807" w:rsidRDefault="009075D7" w:rsidP="009075D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C1807">
        <w:rPr>
          <w:rFonts w:ascii="Times New Roman" w:hAnsi="Times New Roman"/>
          <w:b/>
        </w:rPr>
        <w:t>§ 4</w:t>
      </w:r>
    </w:p>
    <w:p w14:paraId="4F7D02D3" w14:textId="77777777" w:rsidR="009075D7" w:rsidRPr="008C1807" w:rsidRDefault="009075D7" w:rsidP="009075D7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09E24993" w14:textId="77777777" w:rsidR="009075D7" w:rsidRPr="008C1807" w:rsidRDefault="009075D7" w:rsidP="009075D7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492D359D" w14:textId="77777777" w:rsidR="009075D7" w:rsidRPr="008C1807" w:rsidRDefault="009075D7" w:rsidP="009075D7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666E9E20" w14:textId="77777777" w:rsidR="009075D7" w:rsidRPr="008C1807" w:rsidRDefault="009075D7" w:rsidP="009075D7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Wykonawca nie może dokonywać cesji wierzytelności wynikających z niniejszej umowy.</w:t>
      </w:r>
    </w:p>
    <w:p w14:paraId="3CB52683" w14:textId="77777777" w:rsidR="009075D7" w:rsidRPr="00946C60" w:rsidRDefault="009075D7" w:rsidP="009075D7">
      <w:pPr>
        <w:pStyle w:val="Tekstpodstawowy"/>
        <w:ind w:right="-47"/>
        <w:rPr>
          <w:rFonts w:ascii="Times New Roman" w:hAnsi="Times New Roman"/>
        </w:rPr>
      </w:pPr>
    </w:p>
    <w:p w14:paraId="0C935738" w14:textId="77777777" w:rsidR="009075D7" w:rsidRPr="00946C60" w:rsidRDefault="009075D7" w:rsidP="009075D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5</w:t>
      </w:r>
    </w:p>
    <w:p w14:paraId="0B85BAD7" w14:textId="77777777" w:rsidR="009075D7" w:rsidRPr="00946C60" w:rsidRDefault="009075D7" w:rsidP="009075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14:paraId="245D8620" w14:textId="77777777" w:rsidR="009075D7" w:rsidRPr="00946C60" w:rsidRDefault="009075D7" w:rsidP="009075D7">
      <w:pPr>
        <w:pStyle w:val="Tekstpodstawowy"/>
        <w:numPr>
          <w:ilvl w:val="0"/>
          <w:numId w:val="28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>Sprzedawca zapłaci Kupującemu kary umowne:</w:t>
      </w:r>
    </w:p>
    <w:p w14:paraId="32EF400F" w14:textId="77777777" w:rsidR="009075D7" w:rsidRPr="00946C60" w:rsidRDefault="009075D7" w:rsidP="009075D7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14:paraId="1F794F66" w14:textId="77777777" w:rsidR="009075D7" w:rsidRPr="00946C60" w:rsidRDefault="009075D7" w:rsidP="009075D7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14:paraId="0BE7CEA1" w14:textId="77777777" w:rsidR="009075D7" w:rsidRPr="00946C60" w:rsidRDefault="009075D7" w:rsidP="009075D7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14:paraId="56EEB068" w14:textId="77777777" w:rsidR="009075D7" w:rsidRPr="00946C60" w:rsidRDefault="009075D7" w:rsidP="009075D7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14:paraId="1DF26F48" w14:textId="77777777" w:rsidR="009075D7" w:rsidRPr="00946C60" w:rsidRDefault="009075D7" w:rsidP="009075D7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14:paraId="78A3ED67" w14:textId="77777777" w:rsidR="009075D7" w:rsidRPr="00946C60" w:rsidRDefault="009075D7" w:rsidP="009075D7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14:paraId="43D776DD" w14:textId="77777777" w:rsidR="009075D7" w:rsidRDefault="009075D7" w:rsidP="009075D7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przyczyn występujących po stronie 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14:paraId="3BF7CC3C" w14:textId="77777777" w:rsidR="009075D7" w:rsidRDefault="009075D7" w:rsidP="009075D7">
      <w:pPr>
        <w:pStyle w:val="Tekstpodstawowy"/>
        <w:numPr>
          <w:ilvl w:val="0"/>
          <w:numId w:val="30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2C62EC5F" w14:textId="77777777" w:rsidR="009075D7" w:rsidRPr="00CC347C" w:rsidRDefault="009075D7" w:rsidP="009075D7">
      <w:pPr>
        <w:pStyle w:val="Tekstpodstawowy"/>
        <w:numPr>
          <w:ilvl w:val="0"/>
          <w:numId w:val="30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6A12B26E" w14:textId="77777777" w:rsidR="009075D7" w:rsidRPr="00946C60" w:rsidRDefault="009075D7" w:rsidP="009075D7">
      <w:pPr>
        <w:pStyle w:val="Tekstpodstawowy"/>
        <w:ind w:right="-47"/>
        <w:rPr>
          <w:rFonts w:ascii="Times New Roman" w:hAnsi="Times New Roman"/>
        </w:rPr>
      </w:pPr>
    </w:p>
    <w:p w14:paraId="6A540F75" w14:textId="77777777" w:rsidR="009075D7" w:rsidRPr="00946C60" w:rsidRDefault="009075D7" w:rsidP="009075D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6</w:t>
      </w:r>
    </w:p>
    <w:p w14:paraId="35E1F21E" w14:textId="77777777" w:rsidR="009075D7" w:rsidRPr="00946C60" w:rsidRDefault="009075D7" w:rsidP="009075D7">
      <w:pPr>
        <w:jc w:val="both"/>
      </w:pPr>
      <w:r w:rsidRPr="00946C60">
        <w:t xml:space="preserve">W razie zaistnienia istotnej zmiany okoliczności powodującej, że wykonanie umowy nie leży w interesie publicznym; czego nie można było przewidzieć w chwili zawarcia umowy </w:t>
      </w:r>
      <w:r w:rsidRPr="00946C60">
        <w:rPr>
          <w:color w:val="000000"/>
        </w:rPr>
        <w:t xml:space="preserve">lub dalsze wykonywanie umowy może zagrozić istotnemu interesowi bezpieczeństwa państwa lub bezpieczeństwu publicznemu, </w:t>
      </w:r>
      <w:r w:rsidRPr="00946C60">
        <w:t xml:space="preserve"> Kupujący może odstąpić od umowy w terminie 30 dni od powzięcia wiadomości o powyższych okolicznościach.</w:t>
      </w:r>
    </w:p>
    <w:p w14:paraId="381230FB" w14:textId="77777777" w:rsidR="009075D7" w:rsidRPr="00946C60" w:rsidRDefault="009075D7" w:rsidP="009075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tym wypadku postanowienia o karze umownej nie mają zastosowania.</w:t>
      </w:r>
    </w:p>
    <w:p w14:paraId="2CEDDCFC" w14:textId="77777777" w:rsidR="009075D7" w:rsidRPr="00946C60" w:rsidRDefault="009075D7" w:rsidP="009075D7">
      <w:pPr>
        <w:pStyle w:val="Tekstpodstawowy"/>
        <w:ind w:right="-47"/>
        <w:rPr>
          <w:rFonts w:ascii="Times New Roman" w:hAnsi="Times New Roman"/>
        </w:rPr>
      </w:pPr>
    </w:p>
    <w:p w14:paraId="3C43742F" w14:textId="77777777" w:rsidR="009075D7" w:rsidRDefault="009075D7" w:rsidP="009075D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7</w:t>
      </w:r>
    </w:p>
    <w:p w14:paraId="02CCF13D" w14:textId="77777777" w:rsidR="009075D7" w:rsidRPr="00CC347C" w:rsidRDefault="009075D7" w:rsidP="009075D7">
      <w:pPr>
        <w:pStyle w:val="Tekstpodstawowy"/>
        <w:ind w:right="-47"/>
        <w:rPr>
          <w:rFonts w:ascii="Times New Roman" w:hAnsi="Times New Roman"/>
          <w:b/>
        </w:rPr>
      </w:pPr>
      <w:r w:rsidRPr="00946C60">
        <w:rPr>
          <w:rFonts w:ascii="Times New Roman" w:hAnsi="Times New Roman"/>
        </w:rPr>
        <w:t>1.Wykonawca udziela gwarancji na dostarczony sprzęt, co najmniej</w:t>
      </w:r>
    </w:p>
    <w:p w14:paraId="0B4F738D" w14:textId="77777777" w:rsidR="009075D7" w:rsidRPr="00946C60" w:rsidRDefault="009075D7" w:rsidP="009075D7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 xml:space="preserve">- na okres nie krótszy niż ……….. wskazany odpowiednio w poszczególnych pozycjach załącznika nr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1 </w:t>
      </w:r>
      <w:r w:rsidRPr="00946C60">
        <w:rPr>
          <w:rFonts w:ascii="Times New Roman" w:hAnsi="Times New Roman"/>
          <w:b w:val="0"/>
          <w:i w:val="0"/>
          <w:sz w:val="24"/>
          <w:szCs w:val="24"/>
        </w:rPr>
        <w:t>do SIWZ</w:t>
      </w:r>
    </w:p>
    <w:p w14:paraId="02109928" w14:textId="77777777" w:rsidR="009075D7" w:rsidRPr="00946C60" w:rsidRDefault="009075D7" w:rsidP="009075D7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- na ogólnych warunkach określonych przez producentów dla urządzeń, w których Zamawiający nie podał minimalnego okresu gwarancji</w:t>
      </w:r>
    </w:p>
    <w:p w14:paraId="51D04F17" w14:textId="77777777" w:rsidR="009075D7" w:rsidRPr="00946C60" w:rsidRDefault="009075D7" w:rsidP="009075D7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2.Do dostarczanego towaru objętego gwarancją wykonawca obowiązany jest załączyć wszelkie niezbędne dokumenty gwarancyjne</w:t>
      </w:r>
    </w:p>
    <w:p w14:paraId="3F76FF73" w14:textId="77777777" w:rsidR="009075D7" w:rsidRPr="00946C60" w:rsidRDefault="009075D7" w:rsidP="009075D7">
      <w:pPr>
        <w:jc w:val="center"/>
        <w:rPr>
          <w:b/>
        </w:rPr>
      </w:pPr>
    </w:p>
    <w:p w14:paraId="5332BD69" w14:textId="77777777" w:rsidR="009075D7" w:rsidRDefault="009075D7" w:rsidP="009075D7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5C994ECB" w14:textId="77777777" w:rsidR="009075D7" w:rsidRDefault="009075D7" w:rsidP="009075D7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00709FEF" w14:textId="77777777" w:rsidR="009075D7" w:rsidRPr="00946C60" w:rsidRDefault="009075D7" w:rsidP="009075D7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8</w:t>
      </w:r>
    </w:p>
    <w:p w14:paraId="7BB453A9" w14:textId="77777777" w:rsidR="009075D7" w:rsidRPr="00946C60" w:rsidRDefault="009075D7" w:rsidP="009075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4FFA714E" w14:textId="77777777" w:rsidR="009075D7" w:rsidRPr="00946C60" w:rsidRDefault="009075D7" w:rsidP="009075D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 </w:t>
      </w:r>
    </w:p>
    <w:p w14:paraId="55D9ACE7" w14:textId="77777777" w:rsidR="009075D7" w:rsidRPr="00946C60" w:rsidRDefault="009075D7" w:rsidP="009075D7">
      <w:pPr>
        <w:pStyle w:val="Tekstpodstawowy"/>
        <w:ind w:right="-47"/>
        <w:rPr>
          <w:rFonts w:ascii="Times New Roman" w:hAnsi="Times New Roman"/>
        </w:rPr>
      </w:pPr>
    </w:p>
    <w:p w14:paraId="1ACB0585" w14:textId="77777777" w:rsidR="009075D7" w:rsidRPr="00946C60" w:rsidRDefault="009075D7" w:rsidP="009075D7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799F6C7F" w14:textId="77777777" w:rsidR="009075D7" w:rsidRPr="00946C60" w:rsidRDefault="009075D7" w:rsidP="009075D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§9</w:t>
      </w:r>
    </w:p>
    <w:p w14:paraId="74123247" w14:textId="77777777" w:rsidR="009075D7" w:rsidRPr="00946C60" w:rsidRDefault="009075D7" w:rsidP="009075D7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Wszelkie zmiany umowy wymagają zgody obu Stron i zachowania formy pisemnej pod rygorem nieważności.</w:t>
      </w:r>
    </w:p>
    <w:p w14:paraId="791FCE97" w14:textId="77777777" w:rsidR="009075D7" w:rsidRPr="00946C60" w:rsidRDefault="009075D7" w:rsidP="009075D7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Zmiany umowy, o których mowa w ust. 1 muszą być dokonywane z zachowaniem przepisu art. </w:t>
      </w:r>
      <w:r>
        <w:rPr>
          <w:color w:val="000000"/>
          <w:kern w:val="2"/>
        </w:rPr>
        <w:t>454 oraz art. 455</w:t>
      </w:r>
      <w:r w:rsidRPr="00946C60">
        <w:rPr>
          <w:color w:val="000000"/>
          <w:kern w:val="2"/>
        </w:rPr>
        <w:t xml:space="preserve"> ustawy Prawo zamówień publicznych</w:t>
      </w:r>
      <w:r>
        <w:rPr>
          <w:color w:val="000000"/>
          <w:kern w:val="2"/>
        </w:rPr>
        <w:t>.</w:t>
      </w:r>
      <w:r w:rsidRPr="00946C60">
        <w:rPr>
          <w:color w:val="000000"/>
          <w:kern w:val="2"/>
        </w:rPr>
        <w:t xml:space="preserve">.  </w:t>
      </w:r>
    </w:p>
    <w:p w14:paraId="54458059" w14:textId="77777777" w:rsidR="009075D7" w:rsidRPr="00946C60" w:rsidRDefault="009075D7" w:rsidP="009075D7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14:paraId="0959BC2A" w14:textId="77777777" w:rsidR="009075D7" w:rsidRPr="00946C60" w:rsidRDefault="009075D7" w:rsidP="009075D7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</w:rPr>
      </w:pPr>
      <w:r w:rsidRPr="00946C60">
        <w:rPr>
          <w:b/>
          <w:color w:val="000000"/>
          <w:kern w:val="2"/>
        </w:rPr>
        <w:t>jakości lub innych parametrów urządzeń zaoferowanych w ofercie</w:t>
      </w:r>
      <w:r w:rsidRPr="00946C60">
        <w:rPr>
          <w:color w:val="000000"/>
          <w:kern w:val="2"/>
        </w:rPr>
        <w:t>, przy czym zmiana taka może być spowodowana:</w:t>
      </w:r>
    </w:p>
    <w:p w14:paraId="529444F7" w14:textId="77777777" w:rsidR="009075D7" w:rsidRPr="00946C60" w:rsidRDefault="009075D7" w:rsidP="009075D7">
      <w:pPr>
        <w:numPr>
          <w:ilvl w:val="0"/>
          <w:numId w:val="5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14:paraId="1D2689EE" w14:textId="77777777" w:rsidR="009075D7" w:rsidRPr="00946C60" w:rsidRDefault="009075D7" w:rsidP="009075D7">
      <w:pPr>
        <w:numPr>
          <w:ilvl w:val="0"/>
          <w:numId w:val="5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aktualizacją rozwiązań z uwagi na postęp technologiczny lub zmiany obowiązujących przepisów, </w:t>
      </w:r>
    </w:p>
    <w:p w14:paraId="6A862CE6" w14:textId="77777777" w:rsidR="009075D7" w:rsidRPr="00946C60" w:rsidRDefault="009075D7" w:rsidP="009075D7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 xml:space="preserve">pod warunkiem, że zmiany wskazane powyżej nie spowodują zwiększenia ceny ofertowej. </w:t>
      </w:r>
    </w:p>
    <w:p w14:paraId="387571A9" w14:textId="77777777" w:rsidR="009075D7" w:rsidRPr="00946C60" w:rsidRDefault="009075D7" w:rsidP="009075D7">
      <w:pPr>
        <w:numPr>
          <w:ilvl w:val="0"/>
          <w:numId w:val="5"/>
        </w:numPr>
        <w:spacing w:after="120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>wysokości wynagrodzenia w przypadku zmiany stawki podatku od towarów i usług.</w:t>
      </w:r>
    </w:p>
    <w:p w14:paraId="0C962EC6" w14:textId="77777777" w:rsidR="009075D7" w:rsidRPr="00946C60" w:rsidRDefault="009075D7" w:rsidP="009075D7">
      <w:pPr>
        <w:numPr>
          <w:ilvl w:val="0"/>
          <w:numId w:val="2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Zmiana wysokości wynagrodzenia należnego Wykonawcy w przypadku zaistnienia przesłanki, o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788D1541" w14:textId="77777777" w:rsidR="009075D7" w:rsidRPr="00946C60" w:rsidRDefault="009075D7" w:rsidP="009075D7">
      <w:pPr>
        <w:numPr>
          <w:ilvl w:val="0"/>
          <w:numId w:val="29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 przypadku zmiany, o której mowa w ust. 3 pkt. b), wartość wynagrodzenia netto nie zmieni się, a wartość wynagrodzenia brutto zostanie wyliczona na podstawie nowych przepisów.</w:t>
      </w:r>
    </w:p>
    <w:p w14:paraId="577548B6" w14:textId="77777777" w:rsidR="009075D7" w:rsidRPr="00946C60" w:rsidRDefault="009075D7" w:rsidP="009075D7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</w:p>
    <w:p w14:paraId="49734FC0" w14:textId="77777777" w:rsidR="009075D7" w:rsidRPr="00946C60" w:rsidRDefault="009075D7" w:rsidP="009075D7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67C74639" w14:textId="77777777" w:rsidR="009075D7" w:rsidRPr="00946C60" w:rsidRDefault="009075D7" w:rsidP="009075D7">
      <w:pPr>
        <w:pStyle w:val="Tekstpodstawowy"/>
        <w:ind w:right="-47"/>
        <w:rPr>
          <w:rFonts w:ascii="Times New Roman" w:hAnsi="Times New Roman"/>
        </w:rPr>
      </w:pPr>
    </w:p>
    <w:p w14:paraId="62DDF1DD" w14:textId="77777777" w:rsidR="009075D7" w:rsidRDefault="009075D7" w:rsidP="009075D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14:paraId="7794A078" w14:textId="77777777" w:rsidR="009075D7" w:rsidRPr="0038770C" w:rsidRDefault="009075D7" w:rsidP="009075D7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</w:t>
      </w:r>
      <w:r w:rsidRPr="0038770C">
        <w:rPr>
          <w:rFonts w:ascii="Times New Roman" w:hAnsi="Times New Roman"/>
        </w:rPr>
        <w:lastRenderedPageBreak/>
        <w:t xml:space="preserve">tych informacji oraz ich źródła, w szczególności informacji technicznych, technologicznych, organizacyjnych i innych dotyczących Zamawiającego. </w:t>
      </w:r>
    </w:p>
    <w:p w14:paraId="1BDD1F18" w14:textId="77777777" w:rsidR="009075D7" w:rsidRPr="0038770C" w:rsidRDefault="009075D7" w:rsidP="009075D7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0CFEAD2B" w14:textId="77777777" w:rsidR="009075D7" w:rsidRPr="0038770C" w:rsidRDefault="009075D7" w:rsidP="009075D7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21460F1C" w14:textId="77777777" w:rsidR="009075D7" w:rsidRPr="0038770C" w:rsidRDefault="009075D7" w:rsidP="009075D7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17BE5966" w14:textId="77777777" w:rsidR="009075D7" w:rsidRPr="0038770C" w:rsidRDefault="009075D7" w:rsidP="009075D7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14:paraId="7C7868AE" w14:textId="77777777" w:rsidR="009075D7" w:rsidRDefault="009075D7" w:rsidP="009075D7">
      <w:pPr>
        <w:pStyle w:val="Tekstpodstawowy"/>
        <w:spacing w:line="240" w:lineRule="auto"/>
        <w:ind w:right="-45"/>
        <w:rPr>
          <w:rFonts w:ascii="Times New Roman" w:hAnsi="Times New Roman"/>
        </w:rPr>
      </w:pPr>
    </w:p>
    <w:p w14:paraId="3254D81E" w14:textId="77777777" w:rsidR="009075D7" w:rsidRPr="00946C60" w:rsidRDefault="009075D7" w:rsidP="009075D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7BF3C8F1" w14:textId="77777777" w:rsidR="009075D7" w:rsidRPr="00946C60" w:rsidRDefault="009075D7" w:rsidP="009075D7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5270C1C8" w14:textId="77777777" w:rsidR="009075D7" w:rsidRPr="00946C60" w:rsidRDefault="009075D7" w:rsidP="009075D7">
      <w:pPr>
        <w:pStyle w:val="Tekstpodstawowy"/>
        <w:ind w:right="-47"/>
        <w:rPr>
          <w:rFonts w:ascii="Times New Roman" w:hAnsi="Times New Roman"/>
        </w:rPr>
      </w:pPr>
    </w:p>
    <w:p w14:paraId="4AC6F5CA" w14:textId="77777777" w:rsidR="009075D7" w:rsidRPr="00946C60" w:rsidRDefault="009075D7" w:rsidP="009075D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4DD021F2" w14:textId="77777777" w:rsidR="009075D7" w:rsidRPr="00946C60" w:rsidRDefault="009075D7" w:rsidP="009075D7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44B31968" w14:textId="77777777" w:rsidR="009075D7" w:rsidRPr="00946C60" w:rsidRDefault="009075D7" w:rsidP="009075D7">
      <w:pPr>
        <w:pStyle w:val="Tekstpodstawowy"/>
        <w:ind w:right="-47"/>
        <w:rPr>
          <w:rFonts w:ascii="Times New Roman" w:hAnsi="Times New Roman"/>
        </w:rPr>
      </w:pPr>
    </w:p>
    <w:p w14:paraId="25E2721D" w14:textId="77777777" w:rsidR="009075D7" w:rsidRPr="00946C60" w:rsidRDefault="009075D7" w:rsidP="009075D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7B409960" w14:textId="77777777" w:rsidR="009075D7" w:rsidRPr="00946C60" w:rsidRDefault="009075D7" w:rsidP="009075D7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Wszelkie załączniki stanowią integralną część niniejszej umowy.</w:t>
      </w:r>
    </w:p>
    <w:p w14:paraId="7848E5B7" w14:textId="77777777" w:rsidR="009075D7" w:rsidRPr="00946C60" w:rsidRDefault="009075D7" w:rsidP="009075D7">
      <w:pPr>
        <w:pStyle w:val="Tekstpodstawowy"/>
        <w:ind w:right="-47"/>
        <w:rPr>
          <w:rFonts w:ascii="Times New Roman" w:hAnsi="Times New Roman"/>
        </w:rPr>
      </w:pPr>
    </w:p>
    <w:p w14:paraId="1FA1A8C6" w14:textId="77777777" w:rsidR="009075D7" w:rsidRPr="00946C60" w:rsidRDefault="009075D7" w:rsidP="009075D7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§14</w:t>
      </w:r>
    </w:p>
    <w:p w14:paraId="17D4812F" w14:textId="77777777" w:rsidR="009075D7" w:rsidRPr="00946C60" w:rsidRDefault="009075D7" w:rsidP="009075D7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Umowę sporządzono w 2 jednobrzmiących egzemplarzach po 1 dla każdej ze stron. </w:t>
      </w:r>
    </w:p>
    <w:p w14:paraId="4E6CA5F7" w14:textId="77777777" w:rsidR="009075D7" w:rsidRPr="00946C60" w:rsidRDefault="009075D7" w:rsidP="009075D7">
      <w:pPr>
        <w:pStyle w:val="Tekstpodstawowy"/>
        <w:ind w:right="-47"/>
        <w:rPr>
          <w:rFonts w:ascii="Times New Roman" w:hAnsi="Times New Roman"/>
        </w:rPr>
      </w:pPr>
    </w:p>
    <w:p w14:paraId="3927CFEB" w14:textId="77777777" w:rsidR="009075D7" w:rsidRPr="009A1FF6" w:rsidRDefault="009075D7" w:rsidP="009075D7">
      <w:pPr>
        <w:pStyle w:val="Tekstpodstawowy2"/>
        <w:spacing w:line="240" w:lineRule="auto"/>
        <w:ind w:right="-47"/>
      </w:pPr>
      <w:r w:rsidRPr="00946C60">
        <w:rPr>
          <w:b/>
        </w:rPr>
        <w:t>Za Sprzedawcę                                                                                   Za Kupującego</w:t>
      </w:r>
    </w:p>
    <w:p w14:paraId="47604662" w14:textId="77777777" w:rsidR="009075D7" w:rsidRPr="00433911" w:rsidRDefault="009075D7" w:rsidP="009075D7"/>
    <w:p w14:paraId="5378F98A" w14:textId="77777777" w:rsidR="009075D7" w:rsidRPr="00574FF8" w:rsidRDefault="009075D7" w:rsidP="009075D7"/>
    <w:p w14:paraId="6309F81A" w14:textId="77777777" w:rsidR="009075D7" w:rsidRPr="00B47C18" w:rsidRDefault="009075D7" w:rsidP="009075D7"/>
    <w:p w14:paraId="107FD68A" w14:textId="77777777" w:rsidR="009075D7" w:rsidRPr="00B42B8B" w:rsidRDefault="009075D7" w:rsidP="009075D7"/>
    <w:p w14:paraId="13561E7D" w14:textId="77777777" w:rsidR="009075D7" w:rsidRPr="0076798A" w:rsidRDefault="009075D7" w:rsidP="009075D7"/>
    <w:p w14:paraId="69DC5748" w14:textId="77777777" w:rsidR="009075D7" w:rsidRPr="00EB3EE9" w:rsidRDefault="009075D7" w:rsidP="009075D7"/>
    <w:p w14:paraId="450D5600" w14:textId="77777777" w:rsidR="009075D7" w:rsidRPr="00C0626A" w:rsidRDefault="009075D7" w:rsidP="009075D7"/>
    <w:p w14:paraId="2BA9069B" w14:textId="77777777" w:rsidR="009075D7" w:rsidRPr="00D800A3" w:rsidRDefault="009075D7" w:rsidP="009075D7"/>
    <w:p w14:paraId="0E6F4287" w14:textId="77777777" w:rsidR="009075D7" w:rsidRPr="00F76A60" w:rsidRDefault="009075D7" w:rsidP="009075D7"/>
    <w:p w14:paraId="5D57DCD4" w14:textId="77777777" w:rsidR="009075D7" w:rsidRPr="0084120F" w:rsidRDefault="009075D7" w:rsidP="009075D7"/>
    <w:p w14:paraId="0EBF9C2B" w14:textId="77777777" w:rsidR="009075D7" w:rsidRPr="000A4223" w:rsidRDefault="009075D7" w:rsidP="009075D7"/>
    <w:p w14:paraId="67D6C75B" w14:textId="77777777" w:rsidR="009075D7" w:rsidRPr="00D30B0B" w:rsidRDefault="009075D7" w:rsidP="009075D7"/>
    <w:p w14:paraId="35AACE91" w14:textId="77777777" w:rsidR="009075D7" w:rsidRPr="00AF5EE3" w:rsidRDefault="009075D7" w:rsidP="009075D7"/>
    <w:p w14:paraId="74C368B7" w14:textId="77777777" w:rsidR="009075D7" w:rsidRPr="006B6CFB" w:rsidRDefault="009075D7" w:rsidP="009075D7"/>
    <w:p w14:paraId="07951EBC" w14:textId="77777777" w:rsidR="009075D7" w:rsidRPr="00B63652" w:rsidRDefault="009075D7" w:rsidP="009075D7"/>
    <w:p w14:paraId="7EC8B549" w14:textId="77777777" w:rsidR="009075D7" w:rsidRPr="00802D4A" w:rsidRDefault="009075D7" w:rsidP="009075D7"/>
    <w:p w14:paraId="74DFAB0D" w14:textId="77777777" w:rsidR="009075D7" w:rsidRPr="002803D8" w:rsidRDefault="009075D7" w:rsidP="009075D7"/>
    <w:p w14:paraId="43B2038A" w14:textId="77777777" w:rsidR="009075D7" w:rsidRPr="00100588" w:rsidRDefault="009075D7" w:rsidP="009075D7"/>
    <w:p w14:paraId="1F3E9BAD" w14:textId="77777777" w:rsidR="009075D7" w:rsidRPr="00BA6011" w:rsidRDefault="009075D7" w:rsidP="009075D7"/>
    <w:p w14:paraId="7A3A70A3" w14:textId="77777777" w:rsidR="00496551" w:rsidRPr="001A391B" w:rsidRDefault="00496551" w:rsidP="001A391B"/>
    <w:sectPr w:rsidR="00496551" w:rsidRPr="001A391B">
      <w:headerReference w:type="default" r:id="rId7"/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E9EE0" w14:textId="77777777" w:rsidR="005C3110" w:rsidRDefault="005C3110">
      <w:r>
        <w:separator/>
      </w:r>
    </w:p>
  </w:endnote>
  <w:endnote w:type="continuationSeparator" w:id="0">
    <w:p w14:paraId="6E28DA57" w14:textId="77777777" w:rsidR="005C3110" w:rsidRDefault="005C3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F1233" w14:textId="77777777" w:rsidR="009075D7" w:rsidRDefault="009075D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0A81C4E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AB14F" w14:textId="77777777" w:rsidR="005C3110" w:rsidRDefault="005C3110">
      <w:r>
        <w:separator/>
      </w:r>
    </w:p>
  </w:footnote>
  <w:footnote w:type="continuationSeparator" w:id="0">
    <w:p w14:paraId="6C629347" w14:textId="77777777" w:rsidR="005C3110" w:rsidRDefault="005C31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2857C" w14:textId="77777777" w:rsidR="00E874DC" w:rsidRDefault="00E874DC">
    <w:pPr>
      <w:pStyle w:val="Nagwek"/>
      <w:rPr>
        <w:sz w:val="22"/>
        <w:szCs w:val="22"/>
      </w:rPr>
    </w:pPr>
    <w:r>
      <w:rPr>
        <w:sz w:val="22"/>
        <w:szCs w:val="22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86627A"/>
    <w:multiLevelType w:val="hybridMultilevel"/>
    <w:tmpl w:val="9228A11A"/>
    <w:lvl w:ilvl="0" w:tplc="D4D460A8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20"/>
  </w:num>
  <w:num w:numId="6">
    <w:abstractNumId w:val="22"/>
  </w:num>
  <w:num w:numId="7">
    <w:abstractNumId w:val="23"/>
  </w:num>
  <w:num w:numId="8">
    <w:abstractNumId w:val="14"/>
  </w:num>
  <w:num w:numId="9">
    <w:abstractNumId w:val="26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7"/>
  </w:num>
  <w:num w:numId="15">
    <w:abstractNumId w:val="7"/>
  </w:num>
  <w:num w:numId="16">
    <w:abstractNumId w:val="4"/>
  </w:num>
  <w:num w:numId="17">
    <w:abstractNumId w:val="24"/>
  </w:num>
  <w:num w:numId="18">
    <w:abstractNumId w:val="17"/>
  </w:num>
  <w:num w:numId="19">
    <w:abstractNumId w:val="13"/>
  </w:num>
  <w:num w:numId="20">
    <w:abstractNumId w:val="15"/>
  </w:num>
  <w:num w:numId="21">
    <w:abstractNumId w:val="11"/>
  </w:num>
  <w:num w:numId="22">
    <w:abstractNumId w:val="0"/>
  </w:num>
  <w:num w:numId="23">
    <w:abstractNumId w:val="25"/>
  </w:num>
  <w:num w:numId="24">
    <w:abstractNumId w:val="9"/>
  </w:num>
  <w:num w:numId="25">
    <w:abstractNumId w:val="2"/>
  </w:num>
  <w:num w:numId="26">
    <w:abstractNumId w:val="21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1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3110"/>
    <w:rsid w:val="000033EA"/>
    <w:rsid w:val="0002467C"/>
    <w:rsid w:val="00040A7A"/>
    <w:rsid w:val="000936CA"/>
    <w:rsid w:val="00097182"/>
    <w:rsid w:val="000B1A00"/>
    <w:rsid w:val="000C0F66"/>
    <w:rsid w:val="000F2B9A"/>
    <w:rsid w:val="001764D4"/>
    <w:rsid w:val="001A391B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512FD2"/>
    <w:rsid w:val="00523F87"/>
    <w:rsid w:val="00593CEB"/>
    <w:rsid w:val="005C3110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075D7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23D7CF"/>
  <w15:chartTrackingRefBased/>
  <w15:docId w15:val="{31CCB2C2-0FE3-4DA1-9991-05E864EFD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75D7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75D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character" w:customStyle="1" w:styleId="Nagwek2Znak">
    <w:name w:val="Nagłówek 2 Znak"/>
    <w:link w:val="Nagwek2"/>
    <w:uiPriority w:val="9"/>
    <w:semiHidden/>
    <w:rsid w:val="009075D7"/>
    <w:rPr>
      <w:rFonts w:ascii="Cambria" w:hAnsi="Cambria"/>
      <w:b/>
      <w:bCs/>
      <w:i/>
      <w:iCs/>
      <w:sz w:val="28"/>
      <w:szCs w:val="28"/>
    </w:rPr>
  </w:style>
  <w:style w:type="character" w:customStyle="1" w:styleId="Tekstpodstawowy2Znak">
    <w:name w:val="Tekst podstawowy 2 Znak"/>
    <w:link w:val="Tekstpodstawowy2"/>
    <w:rsid w:val="009075D7"/>
  </w:style>
  <w:style w:type="character" w:customStyle="1" w:styleId="StopkaZnak">
    <w:name w:val="Stopka Znak"/>
    <w:link w:val="Stopka"/>
    <w:uiPriority w:val="99"/>
    <w:rsid w:val="009075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1779</Words>
  <Characters>10674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2021-10-28T07:32:00Z</cp:lastPrinted>
  <dcterms:created xsi:type="dcterms:W3CDTF">2021-10-28T07:32:00Z</dcterms:created>
  <dcterms:modified xsi:type="dcterms:W3CDTF">2021-10-28T07:32:00Z</dcterms:modified>
</cp:coreProperties>
</file>