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ABB0F" w14:textId="77777777" w:rsidR="00FA5805" w:rsidRPr="00240E71" w:rsidRDefault="00FA5805" w:rsidP="00FA580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65714E1" w14:textId="77777777" w:rsidR="00FA5805" w:rsidRDefault="00FA5805" w:rsidP="00FA580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5C8BAE6" w14:textId="77777777" w:rsidR="00FA5805" w:rsidRPr="0022732C" w:rsidRDefault="00FA5805" w:rsidP="00FA580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B70E7B" w14:textId="77777777" w:rsidR="00FA5805" w:rsidRDefault="00FA5805" w:rsidP="00FA580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B34126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CD73F0B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89A8D19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C23B48C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D24F1B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F31762F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78FA578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CCBBB01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ED205C1" w14:textId="77777777" w:rsidR="00FA5805" w:rsidRPr="0022732C" w:rsidRDefault="00FA5805" w:rsidP="00FA580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33A8A3" w14:textId="77777777" w:rsidR="00FA5805" w:rsidRDefault="00FA5805" w:rsidP="00FA5805">
      <w:pPr>
        <w:spacing w:line="360" w:lineRule="auto"/>
      </w:pPr>
      <w:r>
        <w:t>Do: Nazwa i siedziba Zamawiającego:</w:t>
      </w:r>
    </w:p>
    <w:p w14:paraId="6AD941CA" w14:textId="77777777" w:rsidR="00FA5805" w:rsidRPr="00247153" w:rsidRDefault="00FA5805" w:rsidP="00FA580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BBDD4A6" w14:textId="77777777" w:rsidR="00FA5805" w:rsidRPr="00247153" w:rsidRDefault="00FA5805" w:rsidP="00FA580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2C93BE4C" w14:textId="77777777" w:rsidR="00FA5805" w:rsidRDefault="00FA5805" w:rsidP="00FA580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AF822DB" w14:textId="77777777" w:rsidR="00FA5805" w:rsidRDefault="00FA5805" w:rsidP="00FA580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C5DFCB4" w14:textId="77777777" w:rsidR="00FA5805" w:rsidRDefault="00FA5805" w:rsidP="00FA580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CB47ABB" w14:textId="77777777" w:rsidR="00FA5805" w:rsidRDefault="00FA5805" w:rsidP="00FA5805">
      <w:pPr>
        <w:ind w:firstLine="3969"/>
        <w:rPr>
          <w:b/>
        </w:rPr>
      </w:pPr>
    </w:p>
    <w:p w14:paraId="52D51CA4" w14:textId="53DD6628" w:rsidR="00FA5805" w:rsidRDefault="00FA5805" w:rsidP="00FA580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</w:t>
      </w:r>
      <w:r>
        <w:rPr>
          <w:b/>
        </w:rPr>
        <w:t>96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4B8AF12" w14:textId="77777777" w:rsidR="00FA5805" w:rsidRDefault="00FA5805" w:rsidP="00FA5805">
      <w:pPr>
        <w:tabs>
          <w:tab w:val="right" w:pos="9000"/>
        </w:tabs>
      </w:pPr>
    </w:p>
    <w:p w14:paraId="4C212A2B" w14:textId="77777777" w:rsidR="00FA5805" w:rsidRPr="005F7BDF" w:rsidRDefault="00FA5805" w:rsidP="00FA58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F5B8B4A" w14:textId="77777777" w:rsidR="00FA5805" w:rsidRPr="005F7BDF" w:rsidRDefault="00FA5805" w:rsidP="00FA580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5FB5D4A" w14:textId="77777777" w:rsidR="00FA5805" w:rsidRPr="005F7BDF" w:rsidRDefault="00FA5805" w:rsidP="00FA58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736BDB1" w14:textId="77777777" w:rsidR="00FA5805" w:rsidRPr="005F7BDF" w:rsidRDefault="00FA5805" w:rsidP="00FA580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181907" w14:textId="77777777" w:rsidR="00FA5805" w:rsidRPr="005F7BDF" w:rsidRDefault="00FA5805" w:rsidP="00FA580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84E068" w14:textId="77777777" w:rsidR="00FA5805" w:rsidRPr="002969BE" w:rsidRDefault="00FA5805" w:rsidP="00FA580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9A1DED4" w14:textId="77777777" w:rsidR="00FA5805" w:rsidRPr="002969BE" w:rsidRDefault="00FA5805" w:rsidP="00FA580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1EE5E2E" w14:textId="77777777" w:rsidR="00FA5805" w:rsidRPr="002969BE" w:rsidRDefault="00FA5805" w:rsidP="00FA58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09FEB85" w14:textId="77777777" w:rsidR="00FA5805" w:rsidRPr="002969BE" w:rsidRDefault="00FA5805" w:rsidP="00FA58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321B1ADE" w14:textId="77777777" w:rsidR="00FA5805" w:rsidRPr="002969BE" w:rsidRDefault="00FA5805" w:rsidP="00FA580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54E29069" w14:textId="77777777" w:rsidR="00FA5805" w:rsidRPr="00FE545C" w:rsidRDefault="00FA5805" w:rsidP="00FA580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2CAFD37" w14:textId="77777777" w:rsidR="00FA5805" w:rsidRPr="00FE545C" w:rsidRDefault="00FA5805" w:rsidP="00FA580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060DE22" w14:textId="77777777" w:rsidR="00FA5805" w:rsidRDefault="00FA5805" w:rsidP="00FA5805">
      <w:pPr>
        <w:jc w:val="both"/>
        <w:rPr>
          <w:sz w:val="18"/>
          <w:szCs w:val="18"/>
        </w:rPr>
      </w:pPr>
    </w:p>
    <w:p w14:paraId="6F3665D6" w14:textId="77777777" w:rsidR="00FA5805" w:rsidRDefault="00FA5805" w:rsidP="00FA580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4EDB862" w14:textId="77777777" w:rsidR="00FA5805" w:rsidRPr="00730EFE" w:rsidRDefault="00FA5805" w:rsidP="00FA580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7EC741F8" w14:textId="77777777" w:rsidR="00FA5805" w:rsidRPr="001D671E" w:rsidRDefault="00FA5805" w:rsidP="00FA58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D3AB40A" w14:textId="77777777" w:rsidR="00FA5805" w:rsidRDefault="00FA5805" w:rsidP="00FA58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19C1AC" w14:textId="77777777" w:rsidR="00FA5805" w:rsidRDefault="00FA5805" w:rsidP="00FA580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279563" w14:textId="77777777" w:rsidR="00FA5805" w:rsidRDefault="00FA5805" w:rsidP="00FA580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9ACFC1" w14:textId="77777777" w:rsidR="00FA5805" w:rsidRPr="001D671E" w:rsidRDefault="00FA5805" w:rsidP="00FA580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A5805" w:rsidRPr="00FE545C" w14:paraId="2672E307" w14:textId="77777777" w:rsidTr="00810B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10251" w14:textId="77777777" w:rsidR="00FA5805" w:rsidRPr="00FE545C" w:rsidRDefault="00FA5805" w:rsidP="00810B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2CA25" w14:textId="77777777" w:rsidR="00FA5805" w:rsidRPr="00FE545C" w:rsidRDefault="00FA5805" w:rsidP="00810B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3F1DCCA" w14:textId="77777777" w:rsidR="00FA5805" w:rsidRPr="00FE545C" w:rsidRDefault="00FA5805" w:rsidP="00810B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FE1B5" w14:textId="77777777" w:rsidR="00FA5805" w:rsidRPr="00FE545C" w:rsidRDefault="00FA5805" w:rsidP="00810B7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A5805" w:rsidRPr="00FE545C" w14:paraId="65056A9B" w14:textId="77777777" w:rsidTr="00810B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C4A34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76B61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F54CE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A5805" w:rsidRPr="00FE545C" w14:paraId="38482822" w14:textId="77777777" w:rsidTr="00810B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79B3F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B78AF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19F46" w14:textId="77777777" w:rsidR="00FA5805" w:rsidRPr="00FE545C" w:rsidRDefault="00FA5805" w:rsidP="00810B7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33862D0" w14:textId="77777777" w:rsidR="00FA5805" w:rsidRDefault="00FA5805" w:rsidP="00FA58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533A3D2" w14:textId="77777777" w:rsidR="00FA5805" w:rsidRPr="00D638CC" w:rsidRDefault="00FA5805" w:rsidP="00FA580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9209C77" w14:textId="77777777" w:rsidR="00FA5805" w:rsidRPr="002F276A" w:rsidRDefault="00FA5805" w:rsidP="00FA580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F274B" w14:textId="77777777" w:rsidR="00FA5805" w:rsidRPr="002F276A" w:rsidRDefault="00FA5805" w:rsidP="00FA58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D334C94" w14:textId="77777777" w:rsidR="00FA5805" w:rsidRPr="002F276A" w:rsidRDefault="00FA5805" w:rsidP="00FA58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0D858F" w14:textId="77777777" w:rsidR="00FA5805" w:rsidRPr="002F276A" w:rsidRDefault="00FA5805" w:rsidP="00FA58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5C996D8" w14:textId="77777777" w:rsidR="00FA5805" w:rsidRPr="002F276A" w:rsidRDefault="00FA5805" w:rsidP="00FA580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AC926B" w14:textId="77777777" w:rsidR="00FA5805" w:rsidRDefault="00FA5805" w:rsidP="00FA58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79E452" w14:textId="77777777" w:rsidR="00FA5805" w:rsidRDefault="00FA5805" w:rsidP="00FA580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338E247" w14:textId="77777777" w:rsidR="00FA5805" w:rsidRDefault="00FA5805" w:rsidP="00FA58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4D7204" w14:textId="77777777" w:rsidR="00FA5805" w:rsidRDefault="00FA5805" w:rsidP="00FA58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1BF472" w14:textId="77777777" w:rsidR="00FA5805" w:rsidRDefault="00FA5805" w:rsidP="00FA58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7D8FF6" w14:textId="77777777" w:rsidR="00FA5805" w:rsidRDefault="00FA5805" w:rsidP="00FA58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9087BFA" w14:textId="77777777" w:rsidR="00FA5805" w:rsidRDefault="00FA5805" w:rsidP="00FA58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588F4B8" w14:textId="77777777" w:rsidR="00FA5805" w:rsidRPr="000B45FE" w:rsidRDefault="00FA5805" w:rsidP="00FA58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212669" w14:textId="77777777" w:rsidR="00FA5805" w:rsidRDefault="00FA5805" w:rsidP="00FA580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CCB75BD" w14:textId="77777777" w:rsidR="00FA5805" w:rsidRDefault="00FA5805" w:rsidP="00FA5805">
      <w:pPr>
        <w:jc w:val="both"/>
        <w:rPr>
          <w:sz w:val="22"/>
          <w:szCs w:val="22"/>
        </w:rPr>
      </w:pPr>
    </w:p>
    <w:p w14:paraId="0470CD93" w14:textId="77777777" w:rsidR="00FA5805" w:rsidRDefault="00FA5805" w:rsidP="00FA5805">
      <w:pPr>
        <w:jc w:val="both"/>
        <w:rPr>
          <w:sz w:val="22"/>
          <w:szCs w:val="22"/>
        </w:rPr>
      </w:pPr>
    </w:p>
    <w:p w14:paraId="768B21D1" w14:textId="77777777" w:rsidR="00FA5805" w:rsidRDefault="00FA5805" w:rsidP="00FA5805">
      <w:pPr>
        <w:jc w:val="right"/>
        <w:rPr>
          <w:sz w:val="20"/>
          <w:szCs w:val="20"/>
        </w:rPr>
      </w:pPr>
    </w:p>
    <w:p w14:paraId="529D4F94" w14:textId="77777777" w:rsidR="00FA5805" w:rsidRPr="00423B06" w:rsidRDefault="00FA5805" w:rsidP="00FA580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802B5F5" w14:textId="77777777" w:rsidR="00FA5805" w:rsidRPr="00C45E85" w:rsidRDefault="00FA5805" w:rsidP="00FA580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D6486D2" w14:textId="77777777" w:rsidR="00FE545C" w:rsidRPr="00450125" w:rsidRDefault="00FE545C" w:rsidP="00450125"/>
    <w:sectPr w:rsidR="00FE545C" w:rsidRPr="00450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D4062" w14:textId="77777777" w:rsidR="00156491" w:rsidRDefault="00156491">
      <w:r>
        <w:separator/>
      </w:r>
    </w:p>
  </w:endnote>
  <w:endnote w:type="continuationSeparator" w:id="0">
    <w:p w14:paraId="75624E75" w14:textId="77777777" w:rsidR="00156491" w:rsidRDefault="0015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4E6A" w14:textId="77777777" w:rsidR="002214DF" w:rsidRDefault="002214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5E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21AE3" w14:textId="77777777" w:rsidR="002214DF" w:rsidRDefault="002214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E803" w14:textId="77777777" w:rsidR="00156491" w:rsidRDefault="00156491">
      <w:r>
        <w:separator/>
      </w:r>
    </w:p>
  </w:footnote>
  <w:footnote w:type="continuationSeparator" w:id="0">
    <w:p w14:paraId="2814468C" w14:textId="77777777" w:rsidR="00156491" w:rsidRDefault="00156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4C315" w14:textId="77777777" w:rsidR="002214DF" w:rsidRDefault="00221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AEF0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EC0A6" w14:textId="77777777" w:rsidR="002214DF" w:rsidRDefault="002214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491"/>
    <w:rsid w:val="00012286"/>
    <w:rsid w:val="00071CCC"/>
    <w:rsid w:val="000B731D"/>
    <w:rsid w:val="000D6134"/>
    <w:rsid w:val="000E09C7"/>
    <w:rsid w:val="000F6589"/>
    <w:rsid w:val="00106636"/>
    <w:rsid w:val="00116EC6"/>
    <w:rsid w:val="00156491"/>
    <w:rsid w:val="001801DD"/>
    <w:rsid w:val="001D4612"/>
    <w:rsid w:val="00207E98"/>
    <w:rsid w:val="002214DF"/>
    <w:rsid w:val="002723B0"/>
    <w:rsid w:val="00315A4A"/>
    <w:rsid w:val="0045012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A580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1F522"/>
  <w15:chartTrackingRefBased/>
  <w15:docId w15:val="{2DCD8684-C649-4AB3-8EC0-B05845D9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8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2021-10-28T07:19:00Z</cp:lastPrinted>
  <dcterms:created xsi:type="dcterms:W3CDTF">2021-10-28T07:20:00Z</dcterms:created>
  <dcterms:modified xsi:type="dcterms:W3CDTF">2021-10-28T07:20:00Z</dcterms:modified>
</cp:coreProperties>
</file>