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044E5" w14:textId="4C8DB7F8" w:rsidR="007C7850" w:rsidRPr="001905D5" w:rsidRDefault="007C7850" w:rsidP="007C7850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</w:t>
      </w:r>
      <w:r>
        <w:rPr>
          <w:rFonts w:ascii="Verdana" w:hAnsi="Verdana"/>
          <w:b/>
          <w:sz w:val="16"/>
          <w:szCs w:val="16"/>
        </w:rPr>
        <w:t>96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762FE1A6" w14:textId="77777777" w:rsidR="007C7850" w:rsidRPr="001905D5" w:rsidRDefault="007C7850" w:rsidP="007C7850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5F0A30E" w14:textId="77777777" w:rsidR="007C7850" w:rsidRPr="001905D5" w:rsidRDefault="007C7850" w:rsidP="007C785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1BAC0C68" w14:textId="77777777" w:rsidR="007C7850" w:rsidRPr="001905D5" w:rsidRDefault="007C7850" w:rsidP="007C785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3264ADBA" w14:textId="77777777" w:rsidR="007C7850" w:rsidRPr="001905D5" w:rsidRDefault="007C7850" w:rsidP="007C785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B697809" w14:textId="77777777" w:rsidR="007C7850" w:rsidRPr="001905D5" w:rsidRDefault="007C7850" w:rsidP="007C7850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782EC556" w14:textId="77777777" w:rsidR="007C7850" w:rsidRPr="001905D5" w:rsidRDefault="007C7850" w:rsidP="007C7850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35556CCE" w14:textId="77777777" w:rsidR="007C7850" w:rsidRPr="001905D5" w:rsidRDefault="007C7850" w:rsidP="007C785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293BD85B" w14:textId="77777777" w:rsidR="007C7850" w:rsidRPr="001905D5" w:rsidRDefault="007C7850" w:rsidP="007C7850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77E7D367" w14:textId="77777777" w:rsidR="007C7850" w:rsidRPr="001905D5" w:rsidRDefault="007C7850" w:rsidP="007C7850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3A6070A" w14:textId="77777777" w:rsidR="007C7850" w:rsidRPr="001905D5" w:rsidRDefault="007C7850" w:rsidP="007C785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368BE68" w14:textId="77777777" w:rsidR="007C7850" w:rsidRPr="001905D5" w:rsidRDefault="007C7850" w:rsidP="007C7850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45D8954" w14:textId="77777777" w:rsidR="007C7850" w:rsidRDefault="007C7850" w:rsidP="007C7850">
      <w:pPr>
        <w:spacing w:line="254" w:lineRule="auto"/>
        <w:rPr>
          <w:rFonts w:ascii="Arial" w:hAnsi="Arial" w:cs="Arial"/>
        </w:rPr>
      </w:pPr>
    </w:p>
    <w:p w14:paraId="536A246C" w14:textId="77777777" w:rsidR="007C7850" w:rsidRPr="003A114E" w:rsidRDefault="007C7850" w:rsidP="007C7850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2A0412F6" w14:textId="77777777" w:rsidR="007C7850" w:rsidRPr="003A114E" w:rsidRDefault="007C7850" w:rsidP="007C785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9582508" w14:textId="77777777" w:rsidR="007C7850" w:rsidRPr="003A114E" w:rsidRDefault="007C7850" w:rsidP="007C785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591908D" w14:textId="77777777" w:rsidR="007C7850" w:rsidRPr="003A114E" w:rsidRDefault="007C7850" w:rsidP="007C7850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C6359BF" w14:textId="0599E9F5" w:rsidR="007C7850" w:rsidRDefault="007C7850" w:rsidP="007C7850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5</w:t>
      </w:r>
      <w:r>
        <w:rPr>
          <w:b/>
        </w:rPr>
        <w:t>96</w:t>
      </w:r>
      <w:r w:rsidRPr="00247153">
        <w:rPr>
          <w:b/>
        </w:rPr>
        <w:t>/2</w:t>
      </w:r>
      <w:r>
        <w:rPr>
          <w:b/>
        </w:rPr>
        <w:t>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0A76DD24" w14:textId="77777777" w:rsidR="007C7850" w:rsidRPr="003A114E" w:rsidRDefault="007C7850" w:rsidP="007C7850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D0E5F29" w14:textId="77777777" w:rsidR="007C7850" w:rsidRPr="003A114E" w:rsidRDefault="007C7850" w:rsidP="007C785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B655A65" w14:textId="77777777" w:rsidR="007C7850" w:rsidRDefault="007C7850" w:rsidP="007C785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A49BEDD" w14:textId="77777777" w:rsidR="007C7850" w:rsidRPr="003A114E" w:rsidRDefault="007C7850" w:rsidP="007C7850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7A2C0CF5" w14:textId="77777777" w:rsidR="007C7850" w:rsidRPr="001905D5" w:rsidRDefault="007C7850" w:rsidP="007C785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06FA09C5" w14:textId="77777777" w:rsidR="007C7850" w:rsidRPr="001905D5" w:rsidRDefault="007C7850" w:rsidP="007C785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1557A4C" w14:textId="77777777" w:rsidR="007C7850" w:rsidRPr="001905D5" w:rsidRDefault="007C7850" w:rsidP="007C785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07418423" w14:textId="77777777" w:rsidR="007C7850" w:rsidRPr="001905D5" w:rsidRDefault="007C7850" w:rsidP="007C7850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7776F3F9" w14:textId="77777777" w:rsidR="007C7850" w:rsidRDefault="007C7850" w:rsidP="007C785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97A9FAE" w14:textId="77777777" w:rsidR="007C7850" w:rsidRDefault="007C7850" w:rsidP="007C785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04C9260" w14:textId="77777777" w:rsidR="007C7850" w:rsidRPr="001905D5" w:rsidRDefault="007C7850" w:rsidP="007C785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498679B" w14:textId="77777777" w:rsidR="007C7850" w:rsidRPr="00423B06" w:rsidRDefault="007C7850" w:rsidP="007C785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5CB9362" w14:textId="77777777" w:rsidR="007C7850" w:rsidRDefault="007C7850" w:rsidP="007C785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DE1C3A2" w14:textId="77777777" w:rsidR="007C7850" w:rsidRDefault="007C7850" w:rsidP="007C785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91AFE10" w14:textId="77777777" w:rsidR="007C7850" w:rsidRDefault="007C7850" w:rsidP="007C785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B9167FB" w14:textId="77777777" w:rsidR="007C7850" w:rsidRDefault="007C7850" w:rsidP="007C7850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44EDC8D" w14:textId="77777777" w:rsidR="007C7850" w:rsidRDefault="007C7850" w:rsidP="007C7850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06FFB4A" w14:textId="77777777" w:rsidR="007C7850" w:rsidRDefault="007C7850" w:rsidP="007C7850"/>
    <w:p w14:paraId="13083F92" w14:textId="77777777" w:rsidR="007C7850" w:rsidRPr="00172561" w:rsidRDefault="007C7850" w:rsidP="007C7850"/>
    <w:p w14:paraId="3E7B76EA" w14:textId="77777777" w:rsidR="007C7850" w:rsidRPr="00D363BA" w:rsidRDefault="007C7850" w:rsidP="007C7850"/>
    <w:p w14:paraId="218DD5A9" w14:textId="77777777" w:rsidR="007C7850" w:rsidRPr="00484483" w:rsidRDefault="007C7850" w:rsidP="007C7850"/>
    <w:p w14:paraId="594A8863" w14:textId="77777777" w:rsidR="007C7850" w:rsidRPr="00A04356" w:rsidRDefault="007C7850" w:rsidP="007C7850"/>
    <w:p w14:paraId="1B5F2F8F" w14:textId="77777777" w:rsidR="007C7850" w:rsidRPr="00331BB5" w:rsidRDefault="007C7850" w:rsidP="007C7850"/>
    <w:p w14:paraId="2DB04283" w14:textId="77777777" w:rsidR="007C7850" w:rsidRPr="000D0050" w:rsidRDefault="007C7850" w:rsidP="007C7850"/>
    <w:p w14:paraId="5DF472F4" w14:textId="77777777" w:rsidR="007C7850" w:rsidRPr="00BF7365" w:rsidRDefault="007C7850" w:rsidP="007C7850"/>
    <w:p w14:paraId="05EAF2E8" w14:textId="77777777" w:rsidR="007C7850" w:rsidRPr="00946214" w:rsidRDefault="007C7850" w:rsidP="007C7850"/>
    <w:p w14:paraId="21754FDA" w14:textId="77777777" w:rsidR="007C7850" w:rsidRPr="0023131A" w:rsidRDefault="007C7850" w:rsidP="007C7850"/>
    <w:p w14:paraId="4412CA84" w14:textId="77777777" w:rsidR="005103B9" w:rsidRPr="00607D2E" w:rsidRDefault="005103B9" w:rsidP="00607D2E"/>
    <w:sectPr w:rsidR="005103B9" w:rsidRPr="00607D2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AFFBA" w14:textId="77777777" w:rsidR="00E505D6" w:rsidRDefault="00E505D6" w:rsidP="0038231F">
      <w:pPr>
        <w:spacing w:after="0" w:line="240" w:lineRule="auto"/>
      </w:pPr>
      <w:r>
        <w:separator/>
      </w:r>
    </w:p>
  </w:endnote>
  <w:endnote w:type="continuationSeparator" w:id="0">
    <w:p w14:paraId="47860973" w14:textId="77777777" w:rsidR="00E505D6" w:rsidRDefault="00E505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06AAA" w14:textId="77777777" w:rsidR="00F4442C" w:rsidRDefault="00F444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30B9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3F658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14D0D" w14:textId="77777777" w:rsidR="00F4442C" w:rsidRDefault="00F444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B387B" w14:textId="77777777" w:rsidR="00E505D6" w:rsidRDefault="00E505D6" w:rsidP="0038231F">
      <w:pPr>
        <w:spacing w:after="0" w:line="240" w:lineRule="auto"/>
      </w:pPr>
      <w:r>
        <w:separator/>
      </w:r>
    </w:p>
  </w:footnote>
  <w:footnote w:type="continuationSeparator" w:id="0">
    <w:p w14:paraId="6588925C" w14:textId="77777777" w:rsidR="00E505D6" w:rsidRDefault="00E505D6" w:rsidP="0038231F">
      <w:pPr>
        <w:spacing w:after="0" w:line="240" w:lineRule="auto"/>
      </w:pPr>
      <w:r>
        <w:continuationSeparator/>
      </w:r>
    </w:p>
  </w:footnote>
  <w:footnote w:id="1">
    <w:p w14:paraId="2C85200F" w14:textId="77777777" w:rsidR="007C7850" w:rsidRDefault="007C7850" w:rsidP="007C785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A2BAC54" w14:textId="77777777" w:rsidR="007C7850" w:rsidRPr="0024624C" w:rsidRDefault="007C7850" w:rsidP="007C785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487ED3EE" w14:textId="77777777" w:rsidR="007C7850" w:rsidRPr="008D4C56" w:rsidRDefault="007C7850" w:rsidP="007C7850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E3D7C" w14:textId="77777777" w:rsidR="00F4442C" w:rsidRDefault="00F444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1CF6" w14:textId="77777777" w:rsidR="00F4442C" w:rsidRDefault="00F444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1DAA5" w14:textId="77777777" w:rsidR="00F4442C" w:rsidRDefault="00F444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05D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7D2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7850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5D6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4442C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47150"/>
  <w15:chartTrackingRefBased/>
  <w15:docId w15:val="{C89FEFEF-182C-4ECC-B895-72579636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85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2021-10-28T07:21:00Z</cp:lastPrinted>
  <dcterms:created xsi:type="dcterms:W3CDTF">2021-10-28T07:22:00Z</dcterms:created>
  <dcterms:modified xsi:type="dcterms:W3CDTF">2021-10-28T07:22:00Z</dcterms:modified>
</cp:coreProperties>
</file>