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5D5E996C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1E5B94">
        <w:rPr>
          <w:rFonts w:ascii="Verdana" w:hAnsi="Verdana"/>
          <w:sz w:val="20"/>
          <w:szCs w:val="20"/>
        </w:rPr>
        <w:t>601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</w:t>
      </w:r>
      <w:r w:rsidR="001E5B94">
        <w:rPr>
          <w:rFonts w:ascii="Verdana" w:hAnsi="Verdana"/>
          <w:sz w:val="20"/>
          <w:szCs w:val="20"/>
        </w:rPr>
        <w:t>11</w:t>
      </w:r>
      <w:r w:rsidR="0021165F" w:rsidRPr="0021165F">
        <w:rPr>
          <w:rFonts w:ascii="Verdana" w:hAnsi="Verdana"/>
          <w:sz w:val="20"/>
          <w:szCs w:val="20"/>
        </w:rPr>
        <w:t>-</w:t>
      </w:r>
      <w:r w:rsidR="001E5B94">
        <w:rPr>
          <w:rFonts w:ascii="Verdana" w:hAnsi="Verdana"/>
          <w:sz w:val="20"/>
          <w:szCs w:val="20"/>
        </w:rPr>
        <w:t>02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246E5D43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691A7879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="001E5B94" w:rsidRPr="001E5B94">
        <w:rPr>
          <w:rFonts w:ascii="Verdana" w:hAnsi="Verdana"/>
          <w:sz w:val="20"/>
          <w:szCs w:val="20"/>
        </w:rPr>
        <w:t>Dostawa i montaż mebli oraz wyposażenia pomieszczeń 201, 201a i 221 do budynku C-1 AGH w Krakowie dla potrzeb CON - KC-zp.272-601/21</w:t>
      </w:r>
      <w:r w:rsidR="001E5B94">
        <w:rPr>
          <w:rFonts w:ascii="Verdana" w:hAnsi="Verdana"/>
          <w:sz w:val="20"/>
          <w:szCs w:val="20"/>
        </w:rPr>
        <w:t xml:space="preserve"> 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111F555F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1E5B94">
        <w:rPr>
          <w:rFonts w:ascii="Verdana" w:hAnsi="Verdana"/>
          <w:bCs/>
          <w:sz w:val="20"/>
          <w:szCs w:val="20"/>
        </w:rPr>
        <w:t>02/11/</w:t>
      </w:r>
      <w:r w:rsidR="0021165F" w:rsidRPr="0021165F">
        <w:rPr>
          <w:rFonts w:ascii="Verdana" w:hAnsi="Verdana"/>
          <w:bCs/>
          <w:sz w:val="20"/>
          <w:szCs w:val="20"/>
        </w:rPr>
        <w:t>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04CA94EC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</w:t>
      </w:r>
      <w:r w:rsidR="00837422">
        <w:rPr>
          <w:rFonts w:ascii="Verdana" w:hAnsi="Verdana"/>
          <w:sz w:val="20"/>
          <w:szCs w:val="20"/>
        </w:rPr>
        <w:t>prowadzonego postępowania</w:t>
      </w:r>
      <w:r w:rsidRPr="00613AA0">
        <w:rPr>
          <w:rFonts w:ascii="Verdana" w:hAnsi="Verdana"/>
          <w:sz w:val="20"/>
          <w:szCs w:val="20"/>
        </w:rPr>
        <w:t xml:space="preserve">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7E288" w14:textId="77777777" w:rsidR="00AB58A9" w:rsidRDefault="00AB58A9">
      <w:r>
        <w:separator/>
      </w:r>
    </w:p>
  </w:endnote>
  <w:endnote w:type="continuationSeparator" w:id="0">
    <w:p w14:paraId="37D3E8A9" w14:textId="77777777" w:rsidR="00AB58A9" w:rsidRDefault="00AB5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8549A" w14:textId="77777777" w:rsidR="00AB58A9" w:rsidRDefault="00AB58A9">
      <w:r>
        <w:separator/>
      </w:r>
    </w:p>
  </w:footnote>
  <w:footnote w:type="continuationSeparator" w:id="0">
    <w:p w14:paraId="20DDE2AE" w14:textId="77777777" w:rsidR="00AB58A9" w:rsidRDefault="00AB5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1E5B94"/>
    <w:rsid w:val="0021165F"/>
    <w:rsid w:val="002319A6"/>
    <w:rsid w:val="00292C4D"/>
    <w:rsid w:val="002D68D8"/>
    <w:rsid w:val="00392574"/>
    <w:rsid w:val="003E2CA9"/>
    <w:rsid w:val="003F2DC3"/>
    <w:rsid w:val="004149EF"/>
    <w:rsid w:val="00421ADF"/>
    <w:rsid w:val="005F2454"/>
    <w:rsid w:val="00613AA0"/>
    <w:rsid w:val="00736F09"/>
    <w:rsid w:val="00741C28"/>
    <w:rsid w:val="007762E7"/>
    <w:rsid w:val="0078673C"/>
    <w:rsid w:val="007A7965"/>
    <w:rsid w:val="007B6508"/>
    <w:rsid w:val="00824E27"/>
    <w:rsid w:val="00837422"/>
    <w:rsid w:val="00A36A97"/>
    <w:rsid w:val="00AB58A9"/>
    <w:rsid w:val="00BB24B9"/>
    <w:rsid w:val="00BD2553"/>
    <w:rsid w:val="00BF3F7B"/>
    <w:rsid w:val="00C92F30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Patrycja Droździel</cp:lastModifiedBy>
  <cp:revision>6</cp:revision>
  <cp:lastPrinted>2020-02-26T14:15:00Z</cp:lastPrinted>
  <dcterms:created xsi:type="dcterms:W3CDTF">2021-08-18T08:27:00Z</dcterms:created>
  <dcterms:modified xsi:type="dcterms:W3CDTF">2021-11-02T12:55:00Z</dcterms:modified>
</cp:coreProperties>
</file>