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87C99" w14:textId="77777777" w:rsidR="00116380" w:rsidRDefault="00116380" w:rsidP="00116380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960C9C1" w14:textId="77777777" w:rsidR="00116380" w:rsidRDefault="00116380" w:rsidP="0011638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128D896" w14:textId="54BB1FBF" w:rsidR="00116380" w:rsidRPr="004164CF" w:rsidRDefault="00116380" w:rsidP="0011638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4164CF">
        <w:rPr>
          <w:b/>
          <w:sz w:val="28"/>
          <w:szCs w:val="30"/>
        </w:rPr>
        <w:t>FORMULARZ OFERTY</w:t>
      </w:r>
    </w:p>
    <w:p w14:paraId="4709ECC6" w14:textId="77777777" w:rsidR="00116380" w:rsidRPr="004164CF" w:rsidRDefault="00116380" w:rsidP="0011638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2CD528D" w14:textId="77777777" w:rsidR="00116380" w:rsidRDefault="00116380" w:rsidP="00116380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79E4D744" w14:textId="77777777" w:rsidR="00116380" w:rsidRDefault="00116380" w:rsidP="00116380">
      <w:pPr>
        <w:tabs>
          <w:tab w:val="right" w:pos="8222"/>
        </w:tabs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B23490F" w14:textId="77777777" w:rsidR="00116380" w:rsidRDefault="00116380" w:rsidP="00116380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73B699F1" w14:textId="77777777" w:rsidR="00116380" w:rsidRDefault="00116380" w:rsidP="00116380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3F3C960E" w14:textId="77777777" w:rsidR="00116380" w:rsidRDefault="00116380" w:rsidP="00116380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12557952" w14:textId="77777777" w:rsidR="00116380" w:rsidRDefault="00116380" w:rsidP="00116380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741BF748" w14:textId="77777777" w:rsidR="00116380" w:rsidRDefault="00116380" w:rsidP="00116380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FEA83B5" w14:textId="77777777" w:rsidR="00116380" w:rsidRDefault="00116380" w:rsidP="00116380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12CBAF04" w14:textId="77777777" w:rsidR="00116380" w:rsidRDefault="00116380" w:rsidP="00116380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2B05F476" w14:textId="77777777" w:rsidR="00116380" w:rsidRDefault="00116380" w:rsidP="00116380">
      <w:pPr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1E801BB3" w14:textId="77777777" w:rsidR="00116380" w:rsidRDefault="00116380" w:rsidP="00116380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33B36AC9" w14:textId="77777777" w:rsidR="00116380" w:rsidRDefault="00116380" w:rsidP="00116380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051462CF" w14:textId="77777777" w:rsidR="00116380" w:rsidRDefault="00116380" w:rsidP="00116380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7A1F651B" w14:textId="77777777" w:rsidR="00116380" w:rsidRDefault="00116380" w:rsidP="00116380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2176A8B5" w14:textId="77777777" w:rsidR="00116380" w:rsidRDefault="00116380" w:rsidP="00116380">
      <w:pPr>
        <w:ind w:firstLine="3969"/>
        <w:rPr>
          <w:b/>
        </w:rPr>
      </w:pPr>
    </w:p>
    <w:p w14:paraId="6032F0CF" w14:textId="5BBF295A" w:rsidR="00116380" w:rsidRDefault="00116380" w:rsidP="00116380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bCs/>
          <w:iCs/>
          <w:sz w:val="22"/>
          <w:szCs w:val="22"/>
        </w:rPr>
        <w:t>dostawa UPS dla potrzeb budynku D-7 oraz infrastruktury sieciowej (system wjazdowy) w bud. U-2 AGH w Krakowie</w:t>
      </w:r>
      <w:r>
        <w:rPr>
          <w:b/>
          <w:sz w:val="22"/>
          <w:szCs w:val="22"/>
        </w:rPr>
        <w:t xml:space="preserve"> – KC-zp.272-</w:t>
      </w:r>
      <w:r w:rsidR="004E363D">
        <w:rPr>
          <w:b/>
          <w:sz w:val="22"/>
          <w:szCs w:val="22"/>
        </w:rPr>
        <w:t>540</w:t>
      </w:r>
      <w:r>
        <w:rPr>
          <w:b/>
          <w:sz w:val="22"/>
          <w:szCs w:val="22"/>
        </w:rPr>
        <w:t xml:space="preserve">/21,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116380" w14:paraId="6CF62608" w14:textId="77777777" w:rsidTr="0011638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4D12DD" w14:textId="77777777" w:rsidR="00116380" w:rsidRDefault="00116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D95DB6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ECD627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E05124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359583AE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E98D7E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E5E819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1C05F24F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B2D717B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096738AE" w14:textId="77777777" w:rsidR="00116380" w:rsidRDefault="00116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F61924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172F612F" w14:textId="77777777" w:rsidR="00116380" w:rsidRDefault="00116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0FAFF928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116380" w14:paraId="62F4DB65" w14:textId="77777777" w:rsidTr="0011638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1DEB15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D046F1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3E5BDF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576F6D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5A7446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2B8CCD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BC5797B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D21177" w14:textId="77777777" w:rsidR="00116380" w:rsidRDefault="001163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16380" w14:paraId="72E32C7F" w14:textId="77777777" w:rsidTr="0011638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1915F" w14:textId="77777777" w:rsidR="00116380" w:rsidRDefault="0011638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2E7FD" w14:textId="23C296DA" w:rsidR="00116380" w:rsidRDefault="0098326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983266">
              <w:rPr>
                <w:color w:val="000000"/>
                <w:sz w:val="20"/>
                <w:szCs w:val="20"/>
              </w:rPr>
              <w:t>D-7: Zasilacz awaryjny UPS 2200 VA LCD do montażu w szafie RACK 19'' o całkowitej głębokości do 800mm, 2U, 230 V z kartą sieciową LAN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AC621" w14:textId="77777777" w:rsidR="00116380" w:rsidRDefault="00116380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FA525" w14:textId="77777777" w:rsidR="00116380" w:rsidRDefault="00116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6F61" w14:textId="77777777" w:rsidR="00116380" w:rsidRDefault="0011638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CEA8" w14:textId="77777777" w:rsidR="00116380" w:rsidRDefault="00116380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B4C485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E3F2B6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</w:tc>
      </w:tr>
      <w:tr w:rsidR="00116380" w14:paraId="75D61334" w14:textId="77777777" w:rsidTr="0011638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EF20F" w14:textId="77777777" w:rsidR="00116380" w:rsidRDefault="0011638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8EEE8" w14:textId="229B0239" w:rsidR="00116380" w:rsidRDefault="00983266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 w:rsidRPr="00983266">
              <w:rPr>
                <w:color w:val="000000"/>
                <w:sz w:val="20"/>
                <w:szCs w:val="20"/>
              </w:rPr>
              <w:t>D-7: Zasilacz awaryjny UPS 2200 VA LCD wolnostojący, 230 V z kartą sieciową LAN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22BC" w14:textId="77777777" w:rsidR="00116380" w:rsidRDefault="00116380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B41DD" w14:textId="77777777" w:rsidR="00116380" w:rsidRDefault="00116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A4A2" w14:textId="77777777" w:rsidR="00116380" w:rsidRDefault="0011638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AC387" w14:textId="77777777" w:rsidR="00116380" w:rsidRDefault="00116380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5BE25F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07FF33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</w:tc>
      </w:tr>
      <w:tr w:rsidR="00116380" w14:paraId="10D026A6" w14:textId="77777777" w:rsidTr="0011638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B9D44" w14:textId="77777777" w:rsidR="00116380" w:rsidRDefault="0011638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CF86B" w14:textId="1795BB78" w:rsidR="00116380" w:rsidRDefault="00983266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 w:rsidRPr="00983266">
              <w:rPr>
                <w:color w:val="333333"/>
                <w:sz w:val="20"/>
                <w:szCs w:val="20"/>
              </w:rPr>
              <w:t>U-2: Zasilacz awaryjny UPS 750VA/500W do monta</w:t>
            </w:r>
            <w:r>
              <w:rPr>
                <w:color w:val="333333"/>
                <w:sz w:val="20"/>
                <w:szCs w:val="20"/>
              </w:rPr>
              <w:t>ż</w:t>
            </w:r>
            <w:r w:rsidRPr="00983266">
              <w:rPr>
                <w:color w:val="333333"/>
                <w:sz w:val="20"/>
                <w:szCs w:val="20"/>
              </w:rPr>
              <w:t>u w szafie RACK 19'' o całkowitej głębokości 600mm z kartą sieciową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FBFB" w14:textId="77777777" w:rsidR="00116380" w:rsidRDefault="00116380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9C798" w14:textId="77777777" w:rsidR="00116380" w:rsidRDefault="00116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CBEA" w14:textId="77777777" w:rsidR="00116380" w:rsidRDefault="0011638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A49B" w14:textId="77777777" w:rsidR="00116380" w:rsidRDefault="00116380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A0848F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0A28E8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</w:tc>
      </w:tr>
      <w:tr w:rsidR="00116380" w14:paraId="16FAF125" w14:textId="77777777" w:rsidTr="0011638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76408" w14:textId="77777777" w:rsidR="00116380" w:rsidRDefault="0011638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54373" w14:textId="4728B7E3" w:rsidR="00116380" w:rsidRDefault="00983266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 w:rsidRPr="00983266">
              <w:rPr>
                <w:color w:val="000000"/>
                <w:sz w:val="20"/>
                <w:szCs w:val="20"/>
              </w:rPr>
              <w:t xml:space="preserve">U-2: Zasilacz </w:t>
            </w:r>
            <w:r w:rsidRPr="00983266">
              <w:rPr>
                <w:color w:val="000000"/>
                <w:sz w:val="20"/>
                <w:szCs w:val="20"/>
              </w:rPr>
              <w:lastRenderedPageBreak/>
              <w:t>awaryjny UPS 2200 VA LCD do montażu w szafie RACK 19'' o całkowitej głębokości 800mm, 2U, 230 V z kartą sieciową LAN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63A0" w14:textId="77777777" w:rsidR="00116380" w:rsidRDefault="00116380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FCA98" w14:textId="77777777" w:rsidR="00116380" w:rsidRDefault="00116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BD80D" w14:textId="77777777" w:rsidR="00116380" w:rsidRDefault="0011638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325B" w14:textId="77777777" w:rsidR="00116380" w:rsidRDefault="00116380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B4996A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6E2E81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</w:tc>
      </w:tr>
      <w:tr w:rsidR="00116380" w14:paraId="561A12E4" w14:textId="77777777" w:rsidTr="0011638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01C998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  <w:p w14:paraId="439FAC0D" w14:textId="77777777" w:rsidR="00116380" w:rsidRDefault="0011638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14:paraId="5F9854C6" w14:textId="77777777" w:rsidR="00116380" w:rsidRDefault="0011638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18E7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  <w:p w14:paraId="7C3D421C" w14:textId="77777777" w:rsidR="00116380" w:rsidRDefault="00116380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1E3776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  <w:p w14:paraId="03429D7C" w14:textId="77777777" w:rsidR="00116380" w:rsidRDefault="00116380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A05BF0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  <w:p w14:paraId="7BF3E160" w14:textId="77777777" w:rsidR="00116380" w:rsidRDefault="00116380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…………..</w:t>
            </w:r>
          </w:p>
        </w:tc>
      </w:tr>
      <w:tr w:rsidR="00116380" w14:paraId="3DAF8182" w14:textId="77777777" w:rsidTr="0011638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5387C6" w14:textId="77777777" w:rsidR="00116380" w:rsidRDefault="00116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C8C93B1" w14:textId="77777777" w:rsidR="00116380" w:rsidRDefault="00116380">
            <w:pPr>
              <w:rPr>
                <w:sz w:val="22"/>
                <w:szCs w:val="22"/>
              </w:rPr>
            </w:pPr>
          </w:p>
          <w:p w14:paraId="780AC231" w14:textId="77777777" w:rsidR="00116380" w:rsidRDefault="00116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4FC8CA49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2F5B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F691EC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48D8BD" w14:textId="77777777" w:rsidR="00116380" w:rsidRDefault="0011638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1083092" w14:textId="77777777" w:rsidR="00116380" w:rsidRDefault="00116380" w:rsidP="00116380">
      <w:pPr>
        <w:widowControl w:val="0"/>
        <w:ind w:right="1"/>
        <w:jc w:val="both"/>
        <w:rPr>
          <w:b/>
          <w:sz w:val="22"/>
          <w:szCs w:val="22"/>
        </w:rPr>
      </w:pPr>
    </w:p>
    <w:p w14:paraId="023C0A70" w14:textId="32C3AFF8" w:rsidR="00116380" w:rsidRDefault="00116380" w:rsidP="00116380">
      <w:pPr>
        <w:widowControl w:val="0"/>
        <w:ind w:right="1"/>
        <w:jc w:val="both"/>
        <w:rPr>
          <w:b/>
          <w:sz w:val="22"/>
          <w:szCs w:val="22"/>
        </w:rPr>
      </w:pPr>
      <w:r w:rsidRPr="00ED4C23">
        <w:rPr>
          <w:b/>
          <w:sz w:val="22"/>
          <w:szCs w:val="22"/>
        </w:rPr>
        <w:t xml:space="preserve">Termin realizacji umowy: do </w:t>
      </w:r>
      <w:r w:rsidR="00ED4C23" w:rsidRPr="00ED4C23">
        <w:rPr>
          <w:b/>
          <w:sz w:val="22"/>
          <w:szCs w:val="22"/>
        </w:rPr>
        <w:t>90</w:t>
      </w:r>
      <w:r w:rsidRPr="00ED4C23">
        <w:rPr>
          <w:sz w:val="22"/>
          <w:szCs w:val="22"/>
        </w:rPr>
        <w:t xml:space="preserve"> </w:t>
      </w:r>
      <w:r w:rsidRPr="00ED4C23">
        <w:rPr>
          <w:b/>
          <w:bCs/>
          <w:sz w:val="22"/>
          <w:szCs w:val="22"/>
        </w:rPr>
        <w:t>dni</w:t>
      </w:r>
      <w:r w:rsidRPr="00ED4C23">
        <w:rPr>
          <w:b/>
          <w:bCs/>
          <w:color w:val="FF0000"/>
          <w:sz w:val="22"/>
          <w:szCs w:val="22"/>
        </w:rPr>
        <w:t xml:space="preserve"> </w:t>
      </w:r>
      <w:r w:rsidRPr="00ED4C23">
        <w:rPr>
          <w:b/>
          <w:bCs/>
          <w:sz w:val="22"/>
          <w:szCs w:val="22"/>
        </w:rPr>
        <w:t>od daty podpisania umowy</w:t>
      </w:r>
      <w:r w:rsidRPr="00ED4C23">
        <w:rPr>
          <w:sz w:val="22"/>
          <w:szCs w:val="22"/>
        </w:rPr>
        <w:t>.</w:t>
      </w:r>
    </w:p>
    <w:p w14:paraId="54692368" w14:textId="77777777" w:rsidR="00116380" w:rsidRDefault="00116380" w:rsidP="00116380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 </w:t>
      </w:r>
      <w:r>
        <w:rPr>
          <w:b/>
          <w:bCs/>
          <w:sz w:val="22"/>
          <w:szCs w:val="22"/>
        </w:rPr>
        <w:t>miesięcy</w:t>
      </w:r>
      <w:r>
        <w:rPr>
          <w:sz w:val="22"/>
          <w:szCs w:val="22"/>
        </w:rPr>
        <w:t xml:space="preserve"> (</w:t>
      </w:r>
      <w:r>
        <w:rPr>
          <w:i/>
          <w:sz w:val="22"/>
          <w:szCs w:val="22"/>
          <w:highlight w:val="yellow"/>
        </w:rPr>
        <w:t>kryterium oceny ofert)</w:t>
      </w:r>
    </w:p>
    <w:p w14:paraId="608039E1" w14:textId="77777777" w:rsidR="00116380" w:rsidRDefault="00116380" w:rsidP="00116380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32394933" w14:textId="77777777" w:rsidR="00116380" w:rsidRDefault="00116380" w:rsidP="00116380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5ABA08E9" w14:textId="77777777" w:rsidR="00116380" w:rsidRDefault="00116380" w:rsidP="00116380">
      <w:pPr>
        <w:rPr>
          <w:b/>
          <w:sz w:val="22"/>
          <w:szCs w:val="22"/>
          <w:u w:val="single"/>
        </w:rPr>
      </w:pPr>
    </w:p>
    <w:p w14:paraId="2DF4B540" w14:textId="77777777" w:rsidR="00116380" w:rsidRDefault="00116380" w:rsidP="0011638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FDA3397" w14:textId="77777777" w:rsidR="00116380" w:rsidRDefault="00116380" w:rsidP="0011638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0F9EB72" w14:textId="77777777" w:rsidR="00116380" w:rsidRDefault="00116380" w:rsidP="0011638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ECA21BE" w14:textId="77777777" w:rsidR="00116380" w:rsidRDefault="00116380" w:rsidP="0011638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7D721C" w14:textId="77777777" w:rsidR="00116380" w:rsidRDefault="00116380" w:rsidP="0011638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68F47DA" w14:textId="77777777" w:rsidR="00116380" w:rsidRDefault="00116380" w:rsidP="0011638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C4726E" w14:textId="77777777" w:rsidR="00116380" w:rsidRDefault="00116380" w:rsidP="0011638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16380" w14:paraId="49589F65" w14:textId="77777777" w:rsidTr="0011638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69F96" w14:textId="77777777" w:rsidR="00116380" w:rsidRDefault="0011638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4E4C1" w14:textId="77777777" w:rsidR="00116380" w:rsidRDefault="0011638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AC8A0D9" w14:textId="77777777" w:rsidR="00116380" w:rsidRDefault="0011638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F6B69" w14:textId="77777777" w:rsidR="00116380" w:rsidRDefault="0011638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116380" w14:paraId="0105AF7E" w14:textId="77777777" w:rsidTr="001163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7B018" w14:textId="77777777" w:rsidR="00116380" w:rsidRDefault="0011638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B70B8" w14:textId="77777777" w:rsidR="00116380" w:rsidRDefault="0011638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0212D" w14:textId="77777777" w:rsidR="00116380" w:rsidRDefault="0011638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16380" w14:paraId="0B28819F" w14:textId="77777777" w:rsidTr="001163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A16B7" w14:textId="77777777" w:rsidR="00116380" w:rsidRDefault="0011638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64F30" w14:textId="77777777" w:rsidR="00116380" w:rsidRDefault="0011638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8A82B" w14:textId="77777777" w:rsidR="00116380" w:rsidRDefault="0011638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C0157F3" w14:textId="77777777" w:rsidR="00116380" w:rsidRDefault="00116380" w:rsidP="0011638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A97DF0B" w14:textId="77777777" w:rsidR="00116380" w:rsidRDefault="00116380" w:rsidP="0011638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F5473B3" w14:textId="77777777" w:rsidR="00116380" w:rsidRDefault="00116380" w:rsidP="0011638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5E7778A" w14:textId="77777777" w:rsidR="00116380" w:rsidRDefault="00116380" w:rsidP="0011638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BE1B6FC" w14:textId="77777777" w:rsidR="00116380" w:rsidRDefault="00116380" w:rsidP="0011638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35B0D2" w14:textId="77777777" w:rsidR="00116380" w:rsidRDefault="00116380" w:rsidP="0011638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FCD48DE" w14:textId="77777777" w:rsidR="00116380" w:rsidRDefault="00116380" w:rsidP="0011638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1717206" w14:textId="77777777" w:rsidR="00116380" w:rsidRDefault="00116380" w:rsidP="0011638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8300FF1" w14:textId="77777777" w:rsidR="00116380" w:rsidRDefault="00116380" w:rsidP="0011638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6E0807F" w14:textId="77777777" w:rsidR="00116380" w:rsidRDefault="00116380" w:rsidP="0011638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DAE49D9" w14:textId="77777777" w:rsidR="00116380" w:rsidRDefault="00116380" w:rsidP="0011638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253EF22" w14:textId="77777777" w:rsidR="00116380" w:rsidRDefault="00116380" w:rsidP="0011638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909DB5E" w14:textId="77777777" w:rsidR="00116380" w:rsidRDefault="00116380" w:rsidP="0011638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A319432" w14:textId="77777777" w:rsidR="00116380" w:rsidRDefault="00116380" w:rsidP="0011638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B0EFCFB" w14:textId="77777777" w:rsidR="00116380" w:rsidRDefault="00116380" w:rsidP="0011638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90C1994" w14:textId="77777777" w:rsidR="00116380" w:rsidRDefault="00116380" w:rsidP="00116380">
      <w:pPr>
        <w:jc w:val="both"/>
        <w:rPr>
          <w:b/>
          <w:color w:val="FF0000"/>
          <w:sz w:val="18"/>
          <w:szCs w:val="18"/>
        </w:rPr>
      </w:pPr>
    </w:p>
    <w:p w14:paraId="303E07ED" w14:textId="77777777" w:rsidR="00116380" w:rsidRDefault="00116380" w:rsidP="00116380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56C2DBAC" w14:textId="77777777" w:rsidR="00116380" w:rsidRDefault="00116380" w:rsidP="00116380">
      <w:pPr>
        <w:jc w:val="right"/>
        <w:rPr>
          <w:sz w:val="20"/>
          <w:szCs w:val="20"/>
        </w:rPr>
      </w:pPr>
      <w:r>
        <w:rPr>
          <w:bCs/>
          <w:i/>
          <w:iCs/>
          <w:color w:val="FF0000"/>
        </w:rPr>
        <w:t>podpisem elektronicznym lub podpisem zaufanym lub elektronicznym  podpisem osobistym</w:t>
      </w:r>
    </w:p>
    <w:p w14:paraId="0C7247C1" w14:textId="77777777" w:rsidR="00116380" w:rsidRDefault="00116380" w:rsidP="00116380"/>
    <w:p w14:paraId="694E1885" w14:textId="77777777" w:rsidR="00FE545C" w:rsidRPr="00116380" w:rsidRDefault="00FE545C" w:rsidP="00116380"/>
    <w:sectPr w:rsidR="00FE545C" w:rsidRPr="001163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47F27" w14:textId="77777777" w:rsidR="006E7F66" w:rsidRDefault="006E7F66">
      <w:r>
        <w:separator/>
      </w:r>
    </w:p>
  </w:endnote>
  <w:endnote w:type="continuationSeparator" w:id="0">
    <w:p w14:paraId="220BB63C" w14:textId="77777777" w:rsidR="006E7F66" w:rsidRDefault="006E7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962FD" w14:textId="77777777" w:rsidR="00587DC3" w:rsidRDefault="00587D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036E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5460A" w14:textId="77777777" w:rsidR="00587DC3" w:rsidRDefault="00587D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0EDCE" w14:textId="77777777" w:rsidR="006E7F66" w:rsidRDefault="006E7F66">
      <w:r>
        <w:separator/>
      </w:r>
    </w:p>
  </w:footnote>
  <w:footnote w:type="continuationSeparator" w:id="0">
    <w:p w14:paraId="24DD5252" w14:textId="77777777" w:rsidR="006E7F66" w:rsidRDefault="006E7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7DE68" w14:textId="77777777" w:rsidR="00587DC3" w:rsidRDefault="00587D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A6FE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18D12" w14:textId="77777777" w:rsidR="00587DC3" w:rsidRDefault="00587D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7F66"/>
    <w:rsid w:val="00012286"/>
    <w:rsid w:val="00071CCC"/>
    <w:rsid w:val="000B731D"/>
    <w:rsid w:val="000D6134"/>
    <w:rsid w:val="000E09C7"/>
    <w:rsid w:val="000F6589"/>
    <w:rsid w:val="00106636"/>
    <w:rsid w:val="00116380"/>
    <w:rsid w:val="00116EC6"/>
    <w:rsid w:val="001801DD"/>
    <w:rsid w:val="001D4612"/>
    <w:rsid w:val="00207E98"/>
    <w:rsid w:val="002723B0"/>
    <w:rsid w:val="00315A4A"/>
    <w:rsid w:val="004164CF"/>
    <w:rsid w:val="004B7300"/>
    <w:rsid w:val="004C6753"/>
    <w:rsid w:val="004E363D"/>
    <w:rsid w:val="00587DC3"/>
    <w:rsid w:val="00595C87"/>
    <w:rsid w:val="005D2C65"/>
    <w:rsid w:val="005E6D94"/>
    <w:rsid w:val="0063384F"/>
    <w:rsid w:val="00643C6F"/>
    <w:rsid w:val="00646202"/>
    <w:rsid w:val="0065290F"/>
    <w:rsid w:val="006815F6"/>
    <w:rsid w:val="006E7F6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3266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D4C2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4B5EE6"/>
  <w15:chartTrackingRefBased/>
  <w15:docId w15:val="{9979B119-9C00-4609-ACA5-24881DA0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606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6</cp:revision>
  <cp:lastPrinted>1899-12-31T23:00:00Z</cp:lastPrinted>
  <dcterms:created xsi:type="dcterms:W3CDTF">2021-10-28T07:05:00Z</dcterms:created>
  <dcterms:modified xsi:type="dcterms:W3CDTF">2021-10-28T11:17:00Z</dcterms:modified>
</cp:coreProperties>
</file>