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BF211" w14:textId="49344C24" w:rsidR="008337BA" w:rsidRDefault="00987E4B" w:rsidP="008337BA">
      <w:pPr>
        <w:pStyle w:val="Nagwek"/>
        <w:jc w:val="right"/>
        <w:rPr>
          <w:rFonts w:ascii="Verdana" w:hAnsi="Verdana"/>
          <w:i/>
          <w:sz w:val="14"/>
          <w:szCs w:val="16"/>
        </w:rPr>
      </w:pPr>
      <w:r>
        <w:tab/>
      </w:r>
      <w:r>
        <w:tab/>
      </w:r>
      <w:r w:rsidR="008337BA">
        <w:t xml:space="preserve"> </w:t>
      </w:r>
    </w:p>
    <w:p w14:paraId="1C922EE6" w14:textId="77777777" w:rsidR="008337BA" w:rsidRDefault="008337BA" w:rsidP="008337BA">
      <w:pPr>
        <w:pStyle w:val="Nagwek"/>
        <w:jc w:val="right"/>
        <w:rPr>
          <w:rFonts w:ascii="Verdana" w:hAnsi="Verdana"/>
          <w:i/>
          <w:sz w:val="14"/>
          <w:szCs w:val="16"/>
        </w:rPr>
      </w:pPr>
    </w:p>
    <w:p w14:paraId="2F1DF44A" w14:textId="77777777" w:rsidR="008337BA" w:rsidRPr="003703A9" w:rsidRDefault="008337BA" w:rsidP="008337BA">
      <w:pPr>
        <w:pStyle w:val="Nagwek"/>
        <w:jc w:val="right"/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59169B8" wp14:editId="1691B44D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EBEBC7F" wp14:editId="26523BC4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18058" w14:textId="77777777" w:rsidR="008337BA" w:rsidRDefault="008337BA" w:rsidP="008337BA">
      <w:pPr>
        <w:pStyle w:val="Nagwek"/>
        <w:jc w:val="center"/>
      </w:pPr>
    </w:p>
    <w:p w14:paraId="2515720F" w14:textId="77777777" w:rsidR="008337BA" w:rsidRDefault="008337BA" w:rsidP="008337BA">
      <w:pPr>
        <w:pStyle w:val="Nagwek"/>
        <w:jc w:val="center"/>
      </w:pPr>
    </w:p>
    <w:p w14:paraId="42C564DE" w14:textId="77777777" w:rsidR="008337BA" w:rsidRDefault="008337BA" w:rsidP="008337BA">
      <w:pPr>
        <w:pStyle w:val="Nagwek"/>
        <w:jc w:val="center"/>
      </w:pPr>
    </w:p>
    <w:p w14:paraId="29BB7410" w14:textId="77777777" w:rsidR="008337BA" w:rsidRDefault="008337BA" w:rsidP="008337BA">
      <w:pPr>
        <w:pStyle w:val="Nagwek"/>
        <w:jc w:val="center"/>
      </w:pPr>
      <w:r w:rsidRPr="00E40D39">
        <w:t>Strategia rozwoju technologii wychwytu, transportu, utylizacji i składowania CO</w:t>
      </w:r>
      <w:r w:rsidRPr="00012E63">
        <w:rPr>
          <w:vertAlign w:val="subscript"/>
        </w:rPr>
        <w:t>2</w:t>
      </w:r>
      <w:r w:rsidRPr="00E40D39">
        <w:t xml:space="preserve"> w Polsce </w:t>
      </w:r>
    </w:p>
    <w:p w14:paraId="1760545E" w14:textId="77777777" w:rsidR="008337BA" w:rsidRDefault="008337BA" w:rsidP="008337BA">
      <w:pPr>
        <w:pStyle w:val="Nagwek"/>
        <w:jc w:val="center"/>
      </w:pPr>
      <w:r w:rsidRPr="00E40D39">
        <w:t>oraz pilotaż Polskiego Klastra CCUS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4E424674" w:rsidR="00CF6409" w:rsidRDefault="008337BA" w:rsidP="008337BA">
      <w:pPr>
        <w:tabs>
          <w:tab w:val="right" w:pos="9000"/>
        </w:tabs>
        <w:jc w:val="right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Załącznik nr </w:t>
      </w:r>
      <w:r>
        <w:t xml:space="preserve"> </w:t>
      </w:r>
      <w:r w:rsidRPr="008337BA">
        <w:rPr>
          <w:b/>
        </w:rPr>
        <w:t xml:space="preserve">6  </w:t>
      </w:r>
      <w:r>
        <w:t xml:space="preserve">          </w:t>
      </w: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463BBE75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8337BA" w:rsidRPr="008337BA">
        <w:rPr>
          <w:b/>
        </w:rPr>
        <w:t xml:space="preserve">usługa szkolenia z zakresu obsługi pakietu </w:t>
      </w:r>
      <w:proofErr w:type="spellStart"/>
      <w:r w:rsidR="008337BA" w:rsidRPr="008337BA">
        <w:rPr>
          <w:b/>
        </w:rPr>
        <w:t>gPROMS</w:t>
      </w:r>
      <w:proofErr w:type="spellEnd"/>
      <w:r w:rsidR="008337BA" w:rsidRPr="008337BA">
        <w:rPr>
          <w:b/>
        </w:rPr>
        <w:t xml:space="preserve"> -  KC-zp.272-5</w:t>
      </w:r>
      <w:r w:rsidR="006D1593">
        <w:rPr>
          <w:b/>
        </w:rPr>
        <w:t>90</w:t>
      </w:r>
      <w:r w:rsidR="008337BA" w:rsidRPr="008337BA">
        <w:rPr>
          <w:b/>
        </w:rPr>
        <w:t>/21.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04D0FE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3AF69892" w14:textId="198D3FB7" w:rsidR="008337BA" w:rsidRDefault="00B67EB5" w:rsidP="008337BA">
            <w:pPr>
              <w:tabs>
                <w:tab w:val="left" w:pos="0"/>
              </w:tabs>
              <w:jc w:val="both"/>
            </w:pPr>
            <w:r w:rsidRPr="00B67EB5">
              <w:t xml:space="preserve">w okresie ostatnich 3 lat przed upływem terminu składania ofert,  przeprowadziła  minimum 2 szkolenia lub warsztaty z zakresu obsługi oprogramowania specjalistycznego </w:t>
            </w:r>
            <w:proofErr w:type="spellStart"/>
            <w:r w:rsidRPr="00B67EB5">
              <w:t>gPROMS</w:t>
            </w:r>
            <w:proofErr w:type="spellEnd"/>
            <w:r w:rsidRPr="00B67EB5">
              <w:t xml:space="preserve"> </w:t>
            </w:r>
            <w:r w:rsidR="008337BA" w:rsidRPr="002F6C4A">
              <w:t>-</w:t>
            </w:r>
            <w:r w:rsidR="008337BA">
              <w:rPr>
                <w:highlight w:val="yellow"/>
              </w:rPr>
              <w:t xml:space="preserve"> </w:t>
            </w:r>
            <w:r w:rsidR="008337BA" w:rsidRPr="00431178">
              <w:rPr>
                <w:highlight w:val="yellow"/>
              </w:rPr>
              <w:t>TAK/NIE*</w:t>
            </w:r>
          </w:p>
          <w:p w14:paraId="1D98B7AC" w14:textId="77777777" w:rsidR="008337BA" w:rsidRDefault="008337BA" w:rsidP="008337BA">
            <w:pPr>
              <w:jc w:val="both"/>
            </w:pPr>
          </w:p>
          <w:p w14:paraId="37F4DA06" w14:textId="0E5BEDE2" w:rsidR="00987E4B" w:rsidRPr="00431178" w:rsidRDefault="00987E4B" w:rsidP="00B67EB5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B67EB5" w:rsidRPr="00DF3D15" w14:paraId="41511EBB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1F1B4C6D" w14:textId="77777777" w:rsidR="00B67EB5" w:rsidRPr="002F6C4A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54FC0B8" w14:textId="77777777" w:rsidR="00B67EB5" w:rsidRPr="002F6C4A" w:rsidRDefault="00B67EB5" w:rsidP="00B67EB5">
            <w:r w:rsidRPr="002F6C4A">
              <w:t>…………………..</w:t>
            </w:r>
          </w:p>
          <w:p w14:paraId="0FA14BDB" w14:textId="77777777" w:rsidR="00B67EB5" w:rsidRPr="002F6C4A" w:rsidRDefault="00B67EB5" w:rsidP="00B67EB5"/>
          <w:p w14:paraId="39E7D186" w14:textId="77777777" w:rsidR="00B67EB5" w:rsidRPr="002F6C4A" w:rsidRDefault="00B67EB5" w:rsidP="00B67EB5"/>
          <w:p w14:paraId="1DBC22F0" w14:textId="0D5DC7AB" w:rsidR="00B67EB5" w:rsidRPr="002F6C4A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1C19142" w14:textId="77777777" w:rsidR="00B67EB5" w:rsidRDefault="00B67EB5" w:rsidP="00B67EB5">
            <w:pPr>
              <w:tabs>
                <w:tab w:val="left" w:pos="0"/>
              </w:tabs>
              <w:jc w:val="both"/>
            </w:pPr>
          </w:p>
          <w:p w14:paraId="59EE7C46" w14:textId="77777777" w:rsidR="00B67EB5" w:rsidRDefault="00B67EB5" w:rsidP="00B67EB5">
            <w:pPr>
              <w:tabs>
                <w:tab w:val="left" w:pos="0"/>
              </w:tabs>
              <w:jc w:val="both"/>
            </w:pPr>
            <w:r w:rsidRPr="00B67EB5">
              <w:t xml:space="preserve">w okresie ostatnich 3 lat przed upływem terminu składania ofert,  przeprowadziła  minimum 2 szkolenia lub warsztaty z zakresu obsługi oprogramowania specjalistycznego </w:t>
            </w:r>
            <w:proofErr w:type="spellStart"/>
            <w:r w:rsidRPr="00B67EB5">
              <w:t>gPROMS</w:t>
            </w:r>
            <w:proofErr w:type="spellEnd"/>
            <w:r w:rsidRPr="00B67EB5"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D226777" w14:textId="77777777" w:rsidR="00B67EB5" w:rsidRDefault="00B67EB5" w:rsidP="00B67EB5">
            <w:pPr>
              <w:jc w:val="both"/>
            </w:pPr>
          </w:p>
          <w:p w14:paraId="55950B42" w14:textId="77777777" w:rsidR="00B67EB5" w:rsidRDefault="00B67EB5" w:rsidP="00B67EB5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1BE81880" w14:textId="77777777" w:rsidR="00B67EB5" w:rsidRPr="00B26774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20098EE" w14:textId="77777777" w:rsidR="00B67EB5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1DDB40C" w14:textId="5BF79F4D" w:rsidR="00B67EB5" w:rsidRPr="00B26774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  <w:bookmarkStart w:id="0" w:name="_GoBack"/>
      <w:bookmarkEnd w:id="0"/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8337BA">
      <w:headerReference w:type="default" r:id="rId9"/>
      <w:footnotePr>
        <w:numFmt w:val="chicago"/>
      </w:footnotePr>
      <w:pgSz w:w="11906" w:h="16838"/>
      <w:pgMar w:top="284" w:right="1152" w:bottom="284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2A7D2" w14:textId="77777777" w:rsidR="00192635" w:rsidRDefault="00192635">
      <w:r>
        <w:separator/>
      </w:r>
    </w:p>
  </w:endnote>
  <w:endnote w:type="continuationSeparator" w:id="0">
    <w:p w14:paraId="75F7E292" w14:textId="77777777" w:rsidR="00192635" w:rsidRDefault="0019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3907C" w14:textId="77777777" w:rsidR="00192635" w:rsidRDefault="00192635">
      <w:r>
        <w:separator/>
      </w:r>
    </w:p>
  </w:footnote>
  <w:footnote w:type="continuationSeparator" w:id="0">
    <w:p w14:paraId="4DCE0788" w14:textId="77777777" w:rsidR="00192635" w:rsidRDefault="00192635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AB50757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21B2"/>
    <w:rsid w:val="00045736"/>
    <w:rsid w:val="00067509"/>
    <w:rsid w:val="000B2DD7"/>
    <w:rsid w:val="00192635"/>
    <w:rsid w:val="001D0F1F"/>
    <w:rsid w:val="002328A0"/>
    <w:rsid w:val="00263CEB"/>
    <w:rsid w:val="0028660D"/>
    <w:rsid w:val="002939C4"/>
    <w:rsid w:val="002A7F51"/>
    <w:rsid w:val="002F6C4A"/>
    <w:rsid w:val="003F672B"/>
    <w:rsid w:val="00400453"/>
    <w:rsid w:val="00432D2C"/>
    <w:rsid w:val="00471C94"/>
    <w:rsid w:val="00491E82"/>
    <w:rsid w:val="00517D50"/>
    <w:rsid w:val="00527F15"/>
    <w:rsid w:val="0056690C"/>
    <w:rsid w:val="005D357A"/>
    <w:rsid w:val="005F6749"/>
    <w:rsid w:val="00664A59"/>
    <w:rsid w:val="006828A2"/>
    <w:rsid w:val="006C3F19"/>
    <w:rsid w:val="006D1593"/>
    <w:rsid w:val="00786C56"/>
    <w:rsid w:val="007F6736"/>
    <w:rsid w:val="008337BA"/>
    <w:rsid w:val="008539D0"/>
    <w:rsid w:val="008671A7"/>
    <w:rsid w:val="00895B8F"/>
    <w:rsid w:val="008E4A55"/>
    <w:rsid w:val="008E66F9"/>
    <w:rsid w:val="009559C0"/>
    <w:rsid w:val="009616AA"/>
    <w:rsid w:val="00987E4B"/>
    <w:rsid w:val="0099312B"/>
    <w:rsid w:val="009E4F5D"/>
    <w:rsid w:val="009F61B4"/>
    <w:rsid w:val="00A844AF"/>
    <w:rsid w:val="00B33027"/>
    <w:rsid w:val="00B4176B"/>
    <w:rsid w:val="00B53010"/>
    <w:rsid w:val="00B56260"/>
    <w:rsid w:val="00B67EB5"/>
    <w:rsid w:val="00B72E23"/>
    <w:rsid w:val="00BB4F33"/>
    <w:rsid w:val="00BC0FA5"/>
    <w:rsid w:val="00BC58AD"/>
    <w:rsid w:val="00BD686E"/>
    <w:rsid w:val="00BF7F00"/>
    <w:rsid w:val="00C303B2"/>
    <w:rsid w:val="00C50D77"/>
    <w:rsid w:val="00CA5EFE"/>
    <w:rsid w:val="00CF6409"/>
    <w:rsid w:val="00D67C47"/>
    <w:rsid w:val="00D93916"/>
    <w:rsid w:val="00E35DB9"/>
    <w:rsid w:val="00E57503"/>
    <w:rsid w:val="00E97FEE"/>
    <w:rsid w:val="00F02E42"/>
    <w:rsid w:val="00F04CB8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link w:val="Nagwek"/>
    <w:uiPriority w:val="99"/>
    <w:qFormat/>
    <w:rsid w:val="00833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archiwum.ncbr.gov.pl/fileadmin/user_upload/import/files/ncbr_logo_z_czerwonym_napisem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2021-10-27T08:41:00Z</cp:lastPrinted>
  <dcterms:created xsi:type="dcterms:W3CDTF">2021-10-25T10:36:00Z</dcterms:created>
  <dcterms:modified xsi:type="dcterms:W3CDTF">2021-10-27T08:41:00Z</dcterms:modified>
</cp:coreProperties>
</file>