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C70005" w14:textId="77777777" w:rsidR="000F5D6B" w:rsidRDefault="000F5D6B" w:rsidP="000F5D6B">
      <w:pPr>
        <w:pStyle w:val="Nagwek"/>
        <w:jc w:val="right"/>
        <w:rPr>
          <w:rFonts w:ascii="Verdana" w:hAnsi="Verdana"/>
          <w:i/>
          <w:sz w:val="14"/>
          <w:szCs w:val="16"/>
        </w:rPr>
      </w:pPr>
      <w:r>
        <w:rPr>
          <w:b/>
        </w:rPr>
        <w:tab/>
      </w:r>
      <w:r>
        <w:t xml:space="preserve">               </w:t>
      </w:r>
      <w:bookmarkStart w:id="0" w:name="_Hlk83114736"/>
    </w:p>
    <w:p w14:paraId="51588AE5" w14:textId="77777777" w:rsidR="000F5D6B" w:rsidRDefault="000F5D6B" w:rsidP="000F5D6B">
      <w:pPr>
        <w:pStyle w:val="Nagwek"/>
        <w:jc w:val="right"/>
        <w:rPr>
          <w:rFonts w:ascii="Verdana" w:hAnsi="Verdana"/>
          <w:i/>
          <w:sz w:val="14"/>
          <w:szCs w:val="16"/>
        </w:rPr>
      </w:pPr>
      <w:bookmarkStart w:id="1" w:name="_Hlk83113255"/>
    </w:p>
    <w:p w14:paraId="4CD54D2E" w14:textId="77777777" w:rsidR="000F5D6B" w:rsidRPr="003703A9" w:rsidRDefault="000F5D6B" w:rsidP="000F5D6B">
      <w:pPr>
        <w:pStyle w:val="Nagwek"/>
        <w:jc w:val="right"/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C5450E8" wp14:editId="29B0C20E">
            <wp:simplePos x="0" y="0"/>
            <wp:positionH relativeFrom="column">
              <wp:posOffset>351790</wp:posOffset>
            </wp:positionH>
            <wp:positionV relativeFrom="paragraph">
              <wp:posOffset>126365</wp:posOffset>
            </wp:positionV>
            <wp:extent cx="1468755" cy="489585"/>
            <wp:effectExtent l="0" t="0" r="0" b="5715"/>
            <wp:wrapNone/>
            <wp:docPr id="14" name="Obraz 14" descr="znaki_strona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i_strona_ww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D114A88" wp14:editId="1B652D22">
            <wp:simplePos x="0" y="0"/>
            <wp:positionH relativeFrom="column">
              <wp:posOffset>3984625</wp:posOffset>
            </wp:positionH>
            <wp:positionV relativeFrom="paragraph">
              <wp:posOffset>109855</wp:posOffset>
            </wp:positionV>
            <wp:extent cx="1447800" cy="506095"/>
            <wp:effectExtent l="0" t="0" r="0" b="8255"/>
            <wp:wrapNone/>
            <wp:docPr id="15" name="Obraz 15" descr="https://archiwum.ncbr.gov.pl/fileadmin/user_upload/import/files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chiwum.ncbr.gov.pl/fileadmin/user_upload/import/files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_Hlk83114536"/>
    </w:p>
    <w:p w14:paraId="2DFEBD52" w14:textId="77777777" w:rsidR="000F5D6B" w:rsidRDefault="000F5D6B" w:rsidP="000F5D6B">
      <w:pPr>
        <w:pStyle w:val="Nagwek"/>
        <w:jc w:val="center"/>
      </w:pPr>
    </w:p>
    <w:p w14:paraId="20B1C3F0" w14:textId="77777777" w:rsidR="000F5D6B" w:rsidRDefault="000F5D6B" w:rsidP="000F5D6B">
      <w:pPr>
        <w:pStyle w:val="Nagwek"/>
        <w:jc w:val="center"/>
      </w:pPr>
    </w:p>
    <w:p w14:paraId="5EB69D29" w14:textId="77777777" w:rsidR="000F5D6B" w:rsidRDefault="000F5D6B" w:rsidP="000F5D6B">
      <w:pPr>
        <w:pStyle w:val="Nagwek"/>
        <w:jc w:val="center"/>
      </w:pPr>
    </w:p>
    <w:p w14:paraId="1EB818F8" w14:textId="77777777" w:rsidR="000F5D6B" w:rsidRDefault="000F5D6B" w:rsidP="000F5D6B">
      <w:pPr>
        <w:pStyle w:val="Nagwek"/>
        <w:jc w:val="center"/>
      </w:pPr>
      <w:r w:rsidRPr="00E40D39">
        <w:t>Strategia rozwoju technologii wychwytu, transportu, utylizacji i składowania CO</w:t>
      </w:r>
      <w:r w:rsidRPr="00012E63">
        <w:rPr>
          <w:vertAlign w:val="subscript"/>
        </w:rPr>
        <w:t>2</w:t>
      </w:r>
      <w:r w:rsidRPr="00E40D39">
        <w:t xml:space="preserve"> w Polsce </w:t>
      </w:r>
    </w:p>
    <w:p w14:paraId="17A2AB3A" w14:textId="77777777" w:rsidR="000F5D6B" w:rsidRDefault="000F5D6B" w:rsidP="000F5D6B">
      <w:pPr>
        <w:pStyle w:val="Nagwek"/>
        <w:jc w:val="center"/>
      </w:pPr>
      <w:r w:rsidRPr="00E40D39">
        <w:t>oraz pilotaż Polskiego Klastra CCUS</w:t>
      </w:r>
    </w:p>
    <w:bookmarkEnd w:id="0"/>
    <w:bookmarkEnd w:id="1"/>
    <w:bookmarkEnd w:id="2"/>
    <w:p w14:paraId="2DB969FA" w14:textId="0B89EA38" w:rsidR="000F5D6B" w:rsidRPr="000F5D6B" w:rsidRDefault="000F5D6B" w:rsidP="000F5D6B">
      <w:pPr>
        <w:pStyle w:val="Nagwek3"/>
        <w:tabs>
          <w:tab w:val="left" w:pos="1020"/>
          <w:tab w:val="right" w:pos="9070"/>
        </w:tabs>
        <w:rPr>
          <w:rFonts w:ascii="Times New Roman" w:hAnsi="Times New Roman"/>
          <w:b w:val="0"/>
          <w:sz w:val="20"/>
          <w:szCs w:val="20"/>
        </w:rPr>
      </w:pPr>
    </w:p>
    <w:p w14:paraId="74EC0EC9" w14:textId="6EB4EB72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3A0909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A0909">
        <w:rPr>
          <w:b/>
          <w:bCs/>
          <w:sz w:val="20"/>
          <w:szCs w:val="20"/>
        </w:rPr>
        <w:t>NAZWA WYKONAWCY</w:t>
      </w:r>
      <w:r w:rsidRPr="003A0909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3A0909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A0909">
        <w:rPr>
          <w:b/>
          <w:bCs/>
          <w:sz w:val="20"/>
          <w:szCs w:val="20"/>
        </w:rPr>
        <w:t>RODZAJ WYKONAWCY</w:t>
      </w:r>
      <w:r w:rsidRPr="003A0909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3A0909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A0909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A0909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A0909">
        <w:rPr>
          <w:sz w:val="20"/>
          <w:szCs w:val="20"/>
        </w:rPr>
        <w:t>WOJEWÓDZTWO …………………………….....</w:t>
      </w:r>
    </w:p>
    <w:p w14:paraId="754AE8A9" w14:textId="77777777" w:rsidR="00D572B5" w:rsidRPr="003A0909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A0909">
        <w:rPr>
          <w:sz w:val="20"/>
          <w:szCs w:val="20"/>
          <w:lang w:val="de-DE"/>
        </w:rPr>
        <w:t>TEL.</w:t>
      </w:r>
      <w:r w:rsidRPr="003A0909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A0909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A0909">
        <w:rPr>
          <w:sz w:val="20"/>
          <w:szCs w:val="20"/>
          <w:lang w:val="de-DE"/>
        </w:rPr>
        <w:t xml:space="preserve">FAX </w:t>
      </w:r>
      <w:r w:rsidRPr="003A0909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A0909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A0909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A0909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A0909">
        <w:rPr>
          <w:sz w:val="20"/>
          <w:szCs w:val="20"/>
          <w:lang w:val="de-DE"/>
        </w:rPr>
        <w:t xml:space="preserve">NIP…………………………………. </w:t>
      </w:r>
      <w:r w:rsidRPr="003A0909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A0909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B1CB978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3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3"/>
      <w:r w:rsidR="000F5D6B" w:rsidRPr="000F5D6B">
        <w:rPr>
          <w:b/>
          <w:bCs/>
          <w:sz w:val="20"/>
          <w:szCs w:val="20"/>
        </w:rPr>
        <w:t xml:space="preserve">usługa szkolenia z zakresu obsługi pakietu </w:t>
      </w:r>
      <w:proofErr w:type="spellStart"/>
      <w:r w:rsidR="000F5D6B" w:rsidRPr="000F5D6B">
        <w:rPr>
          <w:b/>
          <w:bCs/>
          <w:sz w:val="20"/>
          <w:szCs w:val="20"/>
        </w:rPr>
        <w:t>gPROMS</w:t>
      </w:r>
      <w:proofErr w:type="spellEnd"/>
      <w:r w:rsidR="000F5D6B" w:rsidRPr="000F5D6B">
        <w:rPr>
          <w:b/>
          <w:bCs/>
          <w:sz w:val="20"/>
          <w:szCs w:val="20"/>
        </w:rPr>
        <w:t xml:space="preserve"> -  KC-zp.272-5</w:t>
      </w:r>
      <w:r w:rsidR="00D04DD2">
        <w:rPr>
          <w:b/>
          <w:bCs/>
          <w:sz w:val="20"/>
          <w:szCs w:val="20"/>
        </w:rPr>
        <w:t>90</w:t>
      </w:r>
      <w:r w:rsidR="000F5D6B" w:rsidRPr="000F5D6B">
        <w:rPr>
          <w:b/>
          <w:bCs/>
          <w:sz w:val="20"/>
          <w:szCs w:val="20"/>
        </w:rPr>
        <w:t>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3DCEBD75" w:rsidR="00D03055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</w:t>
      </w: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……………………………</w:t>
      </w:r>
      <w:r w:rsidR="00ED66FB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EURO</w:t>
      </w:r>
    </w:p>
    <w:p w14:paraId="5CCCC052" w14:textId="44EB261C" w:rsidR="00A94418" w:rsidRPr="000F5D6B" w:rsidRDefault="00A94418" w:rsidP="000F5D6B">
      <w:pPr>
        <w:widowControl w:val="0"/>
        <w:ind w:right="1"/>
        <w:jc w:val="both"/>
        <w:rPr>
          <w:sz w:val="22"/>
          <w:szCs w:val="22"/>
        </w:rPr>
      </w:pP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brutto:……………………………………………….)</w:t>
      </w:r>
    </w:p>
    <w:p w14:paraId="55168236" w14:textId="77777777" w:rsidR="00A94418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21DAEB15" w14:textId="66794344" w:rsidR="00A94418" w:rsidRPr="000E2C30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6E8592AF" w14:textId="15593EFC" w:rsidR="00A94418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F13FC5F" w14:textId="0F81FC2E" w:rsidR="003A0909" w:rsidRPr="003A0909" w:rsidRDefault="003A0909" w:rsidP="00A94418">
      <w:pPr>
        <w:widowControl w:val="0"/>
        <w:ind w:right="1"/>
        <w:jc w:val="both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A0909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Nazwa platformy, na której prowadzone będzie szkolenie </w:t>
      </w:r>
      <w:r w:rsidRPr="003A0909">
        <w:rPr>
          <w:b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……………………….</w:t>
      </w:r>
    </w:p>
    <w:p w14:paraId="7975B473" w14:textId="77777777" w:rsidR="003A0909" w:rsidRDefault="003A0909" w:rsidP="00A94418">
      <w:pPr>
        <w:widowControl w:val="0"/>
        <w:ind w:right="1"/>
        <w:jc w:val="both"/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4" w:name="_GoBack"/>
      <w:bookmarkEnd w:id="4"/>
    </w:p>
    <w:p w14:paraId="4BC95A48" w14:textId="6CC5C078" w:rsidR="003A226C" w:rsidRDefault="00A94418" w:rsidP="00A94418">
      <w:pPr>
        <w:widowControl w:val="0"/>
        <w:ind w:right="1"/>
        <w:jc w:val="both"/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4418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oceny ofert – 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Doświadczenie os</w:t>
      </w:r>
      <w:r w:rsidR="0001441A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ó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 wyznaczon</w:t>
      </w:r>
      <w:r w:rsidR="0001441A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ych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do realizacji zamówienia</w:t>
      </w:r>
    </w:p>
    <w:p w14:paraId="69C5FCA1" w14:textId="6B799B61" w:rsidR="0001441A" w:rsidRDefault="0001441A" w:rsidP="00A94418">
      <w:pPr>
        <w:widowControl w:val="0"/>
        <w:ind w:right="1"/>
        <w:jc w:val="both"/>
        <w:rPr>
          <w:b/>
          <w:bCs/>
          <w:i/>
          <w:iCs/>
          <w:sz w:val="20"/>
          <w:szCs w:val="20"/>
        </w:rPr>
      </w:pPr>
    </w:p>
    <w:p w14:paraId="5B1C5DF3" w14:textId="77777777" w:rsidR="0001441A" w:rsidRDefault="0001441A" w:rsidP="0001441A">
      <w:pPr>
        <w:widowControl w:val="0"/>
        <w:jc w:val="both"/>
        <w:rPr>
          <w:b/>
          <w:sz w:val="20"/>
          <w:szCs w:val="20"/>
        </w:rPr>
      </w:pPr>
    </w:p>
    <w:tbl>
      <w:tblPr>
        <w:tblW w:w="893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110"/>
        <w:gridCol w:w="1560"/>
        <w:gridCol w:w="1701"/>
      </w:tblGrid>
      <w:tr w:rsidR="0001441A" w:rsidRPr="00553145" w14:paraId="57FD421E" w14:textId="77777777" w:rsidTr="005446AC">
        <w:trPr>
          <w:cantSplit/>
          <w:trHeight w:val="37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D1821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553145"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A39690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0D3CD5B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553145">
              <w:rPr>
                <w:b/>
                <w:sz w:val="20"/>
                <w:szCs w:val="20"/>
              </w:rPr>
              <w:t xml:space="preserve">Przedmiot usługi </w:t>
            </w:r>
          </w:p>
          <w:p w14:paraId="3879FAFE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3A9EC16F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6F8D06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553145">
              <w:rPr>
                <w:b/>
                <w:sz w:val="20"/>
                <w:szCs w:val="20"/>
              </w:rPr>
              <w:t xml:space="preserve">Data wykonania </w:t>
            </w:r>
          </w:p>
          <w:p w14:paraId="0D8206E2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ECE90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7A574892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553145">
              <w:rPr>
                <w:b/>
                <w:sz w:val="20"/>
                <w:szCs w:val="20"/>
              </w:rPr>
              <w:t xml:space="preserve">Odbiorca usługi </w:t>
            </w:r>
          </w:p>
          <w:p w14:paraId="0187F637" w14:textId="77777777" w:rsidR="0001441A" w:rsidRPr="00553145" w:rsidRDefault="0001441A" w:rsidP="005446A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8D5E25" w:rsidRPr="00553145" w14:paraId="313FDA00" w14:textId="77777777" w:rsidTr="005446AC">
        <w:trPr>
          <w:cantSplit/>
          <w:trHeight w:val="400"/>
        </w:trPr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DE6433" w14:textId="7BE23C5C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553145">
              <w:rPr>
                <w:b/>
                <w:color w:val="000000"/>
                <w:sz w:val="20"/>
                <w:szCs w:val="20"/>
              </w:rPr>
              <w:t>1/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6BBAA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A3902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9C9CF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:rsidRPr="00553145" w14:paraId="7284CEB0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99AF6A2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8D60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084B3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FA54A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:rsidRPr="00553145" w14:paraId="75B5B0CC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BFA28BA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94BE5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198C9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F35F4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:rsidRPr="00553145" w14:paraId="55A4789E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A391081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AD0B2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52078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B7356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:rsidRPr="00553145" w14:paraId="694FCC7E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0B0E503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E705D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99C8A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7449B" w14:textId="77777777" w:rsidR="008D5E25" w:rsidRPr="0055314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1441A" w14:paraId="28664111" w14:textId="77777777" w:rsidTr="005446AC">
        <w:trPr>
          <w:cantSplit/>
          <w:trHeight w:val="400"/>
        </w:trPr>
        <w:tc>
          <w:tcPr>
            <w:tcW w:w="156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11C8D569" w14:textId="2ABE0D9B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553145">
              <w:rPr>
                <w:b/>
                <w:color w:val="000000"/>
                <w:sz w:val="20"/>
                <w:szCs w:val="20"/>
              </w:rPr>
              <w:t>2/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FDA5C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8E49F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78280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1441A" w14:paraId="3C19B202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5DAF779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4D60A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2BDB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32B86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14:paraId="1E168FE4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46295C3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85434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2F3D5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0FAE9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5E25" w14:paraId="65452562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FE95609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66CC4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75859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50A33" w14:textId="77777777" w:rsidR="008D5E25" w:rsidRDefault="008D5E25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1441A" w14:paraId="02229B50" w14:textId="77777777" w:rsidTr="005446AC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0CEDA28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40BCB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54DB9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3B064" w14:textId="77777777" w:rsidR="0001441A" w:rsidRDefault="0001441A" w:rsidP="005446A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27BB9030" w14:textId="77777777" w:rsidR="0001441A" w:rsidRDefault="0001441A" w:rsidP="0001441A">
      <w:pPr>
        <w:widowControl w:val="0"/>
        <w:spacing w:line="360" w:lineRule="auto"/>
        <w:ind w:right="1"/>
        <w:jc w:val="both"/>
        <w:rPr>
          <w:bCs/>
          <w:iCs/>
          <w:color w:val="000000"/>
          <w:sz w:val="20"/>
          <w:szCs w:val="20"/>
          <w:lang w:eastAsia="x-none"/>
        </w:rPr>
      </w:pPr>
      <w:r>
        <w:rPr>
          <w:bCs/>
          <w:iCs/>
          <w:color w:val="000000"/>
          <w:sz w:val="20"/>
          <w:szCs w:val="20"/>
          <w:lang w:eastAsia="x-none"/>
        </w:rPr>
        <w:t xml:space="preserve">Oświadczam, iż przedmiot wskazanych w tabeli usług zgodny jest z wymaganiami </w:t>
      </w:r>
      <w:proofErr w:type="spellStart"/>
      <w:r>
        <w:rPr>
          <w:bCs/>
          <w:iCs/>
          <w:color w:val="000000"/>
          <w:sz w:val="20"/>
          <w:szCs w:val="20"/>
          <w:lang w:eastAsia="x-none"/>
        </w:rPr>
        <w:t>swz</w:t>
      </w:r>
      <w:proofErr w:type="spellEnd"/>
      <w:r>
        <w:rPr>
          <w:bCs/>
          <w:iCs/>
          <w:color w:val="000000"/>
          <w:sz w:val="20"/>
          <w:szCs w:val="20"/>
          <w:lang w:eastAsia="x-none"/>
        </w:rPr>
        <w:t xml:space="preserve"> tj. pkt 22.2.2 SWZ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86A3FE5" w14:textId="66E3763A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</w:t>
      </w:r>
      <w:r w:rsidR="000F5D6B">
        <w:rPr>
          <w:b/>
          <w:sz w:val="20"/>
          <w:szCs w:val="20"/>
        </w:rPr>
        <w:t>90 dni</w:t>
      </w:r>
      <w:r w:rsidR="007725AA">
        <w:rPr>
          <w:b/>
          <w:sz w:val="20"/>
          <w:szCs w:val="20"/>
        </w:rPr>
        <w:t xml:space="preserve"> </w:t>
      </w:r>
      <w:r w:rsidR="003A226C" w:rsidRPr="003A226C">
        <w:rPr>
          <w:b/>
          <w:sz w:val="20"/>
          <w:szCs w:val="20"/>
        </w:rPr>
        <w:t>od daty podpisania umowy.</w:t>
      </w:r>
    </w:p>
    <w:p w14:paraId="290DDE79" w14:textId="3707336D" w:rsidR="008D2AB8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4CAE6C" w14:textId="5ACC2632" w:rsidR="000F5D6B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64E23882" w14:textId="77777777" w:rsidR="000F5D6B" w:rsidRPr="00C81224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53145">
        <w:rPr>
          <w:color w:val="000000"/>
          <w:sz w:val="20"/>
          <w:szCs w:val="20"/>
          <w:lang w:eastAsia="ar-SA"/>
        </w:rPr>
        <w:t>wskazanym w SWZ.</w:t>
      </w:r>
    </w:p>
    <w:p w14:paraId="4A252AC3" w14:textId="2790EFEF" w:rsidR="0001441A" w:rsidRPr="00553145" w:rsidRDefault="0001441A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  <w:u w:val="single"/>
        </w:rPr>
      </w:pPr>
      <w:r w:rsidRPr="00553145">
        <w:rPr>
          <w:b/>
          <w:color w:val="000000"/>
          <w:sz w:val="20"/>
          <w:szCs w:val="20"/>
          <w:u w:val="single"/>
        </w:rPr>
        <w:t>Oświadczamy, że na czas szkolenia zapewnimy dostęp do pakietu licencji oprogramowania dla szkolonej grupy osób (12 licencji).</w:t>
      </w:r>
    </w:p>
    <w:p w14:paraId="4D9B2359" w14:textId="55160E08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53145">
        <w:rPr>
          <w:color w:val="000000"/>
          <w:sz w:val="20"/>
          <w:szCs w:val="20"/>
          <w:lang w:eastAsia="ar-SA"/>
        </w:rPr>
        <w:t>, akceptujemy je</w:t>
      </w:r>
      <w:r w:rsidRPr="00553145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53145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F5D6B">
      <w:headerReference w:type="default" r:id="rId11"/>
      <w:footerReference w:type="default" r:id="rId12"/>
      <w:pgSz w:w="11906" w:h="16838"/>
      <w:pgMar w:top="142" w:right="1418" w:bottom="284" w:left="1418" w:header="0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6DC69" w14:textId="77777777" w:rsidR="0061113D" w:rsidRDefault="0061113D">
      <w:r>
        <w:separator/>
      </w:r>
    </w:p>
  </w:endnote>
  <w:endnote w:type="continuationSeparator" w:id="0">
    <w:p w14:paraId="22FE4BE2" w14:textId="77777777" w:rsidR="0061113D" w:rsidRDefault="0061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BB7445" w14:textId="77777777" w:rsidR="0061113D" w:rsidRDefault="0061113D">
      <w:r>
        <w:separator/>
      </w:r>
    </w:p>
  </w:footnote>
  <w:footnote w:type="continuationSeparator" w:id="0">
    <w:p w14:paraId="751EAD09" w14:textId="77777777" w:rsidR="0061113D" w:rsidRDefault="00611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6E6EA8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441A"/>
    <w:rsid w:val="000241D6"/>
    <w:rsid w:val="00071CCC"/>
    <w:rsid w:val="00085967"/>
    <w:rsid w:val="000B731D"/>
    <w:rsid w:val="000C1BB5"/>
    <w:rsid w:val="000D6134"/>
    <w:rsid w:val="000E09C7"/>
    <w:rsid w:val="000E1ECC"/>
    <w:rsid w:val="000F5D6B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05BB4"/>
    <w:rsid w:val="00315A4A"/>
    <w:rsid w:val="00317C81"/>
    <w:rsid w:val="00331DC5"/>
    <w:rsid w:val="00332F01"/>
    <w:rsid w:val="003560F1"/>
    <w:rsid w:val="00363710"/>
    <w:rsid w:val="00371FF4"/>
    <w:rsid w:val="0037234E"/>
    <w:rsid w:val="003A0909"/>
    <w:rsid w:val="003A226C"/>
    <w:rsid w:val="004244A9"/>
    <w:rsid w:val="004514F0"/>
    <w:rsid w:val="00486653"/>
    <w:rsid w:val="00493393"/>
    <w:rsid w:val="004B7300"/>
    <w:rsid w:val="004C6753"/>
    <w:rsid w:val="004E40D9"/>
    <w:rsid w:val="004F2474"/>
    <w:rsid w:val="00543BD2"/>
    <w:rsid w:val="00553145"/>
    <w:rsid w:val="00562324"/>
    <w:rsid w:val="00595C87"/>
    <w:rsid w:val="005D2404"/>
    <w:rsid w:val="005D2C65"/>
    <w:rsid w:val="005E6D94"/>
    <w:rsid w:val="005F002D"/>
    <w:rsid w:val="0061113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3489"/>
    <w:rsid w:val="006E41F3"/>
    <w:rsid w:val="006F088B"/>
    <w:rsid w:val="007326AB"/>
    <w:rsid w:val="0073659D"/>
    <w:rsid w:val="007538B8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D5E25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9441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04DD2"/>
    <w:rsid w:val="00D223B9"/>
    <w:rsid w:val="00D24208"/>
    <w:rsid w:val="00D537A2"/>
    <w:rsid w:val="00D572B5"/>
    <w:rsid w:val="00D60750"/>
    <w:rsid w:val="00D60C38"/>
    <w:rsid w:val="00D66893"/>
    <w:rsid w:val="00D90ACB"/>
    <w:rsid w:val="00DC1500"/>
    <w:rsid w:val="00DE55C2"/>
    <w:rsid w:val="00E44371"/>
    <w:rsid w:val="00E85B62"/>
    <w:rsid w:val="00E949B0"/>
    <w:rsid w:val="00EB3E67"/>
    <w:rsid w:val="00ED4B8E"/>
    <w:rsid w:val="00ED66FB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F5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s://archiwum.ncbr.gov.pl/fileadmin/user_upload/import/files/ncbr_logo_z_czerwonym_napisem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EF0E0-9ADE-40F1-A348-B6B643201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576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2021-10-29T07:16:00Z</cp:lastPrinted>
  <dcterms:created xsi:type="dcterms:W3CDTF">2021-10-29T07:16:00Z</dcterms:created>
  <dcterms:modified xsi:type="dcterms:W3CDTF">2021-10-29T07:16:00Z</dcterms:modified>
</cp:coreProperties>
</file>