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0A929" w14:textId="10ECA5C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2167DE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E827D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4D035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ACFB093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7CB5CD7E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65994FA9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4591EE05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0A6517AD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634A03DD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29832215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6BF4F94" w14:textId="77777777" w:rsidR="0060031F" w:rsidRDefault="0060031F" w:rsidP="006003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350B6973" w14:textId="77777777" w:rsidR="0060031F" w:rsidRDefault="0060031F" w:rsidP="0060031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B2FDA2F" w14:textId="7F9C94F5" w:rsidR="008D2AB8" w:rsidRDefault="008D2AB8" w:rsidP="0060031F">
      <w:pPr>
        <w:spacing w:line="360" w:lineRule="auto"/>
      </w:pPr>
      <w:r>
        <w:t>Do: Nazwa i siedziba Zamawiającego:</w:t>
      </w:r>
    </w:p>
    <w:p w14:paraId="65D21051" w14:textId="77777777" w:rsidR="00D06B1F" w:rsidRPr="00D06B1F" w:rsidRDefault="00D06B1F" w:rsidP="008D2AB8">
      <w:pPr>
        <w:ind w:right="-110"/>
        <w:rPr>
          <w:b/>
        </w:rPr>
      </w:pPr>
      <w:r w:rsidRPr="00D06B1F">
        <w:rPr>
          <w:b/>
        </w:rPr>
        <w:t>Akademia Górniczo - Hutnicza</w:t>
      </w:r>
    </w:p>
    <w:p w14:paraId="46C8EC0F" w14:textId="77777777" w:rsidR="00D06B1F" w:rsidRPr="00D06B1F" w:rsidRDefault="00D06B1F" w:rsidP="008D2AB8">
      <w:pPr>
        <w:ind w:right="-110"/>
        <w:rPr>
          <w:b/>
        </w:rPr>
      </w:pPr>
      <w:r w:rsidRPr="00D06B1F">
        <w:rPr>
          <w:b/>
        </w:rPr>
        <w:t>im. Stanisława Staszica w Krakowie</w:t>
      </w:r>
    </w:p>
    <w:p w14:paraId="2514E639" w14:textId="77777777" w:rsidR="008D2AB8" w:rsidRDefault="00D06B1F" w:rsidP="008D2AB8">
      <w:pPr>
        <w:ind w:right="-110"/>
        <w:rPr>
          <w:b/>
        </w:rPr>
      </w:pPr>
      <w:r w:rsidRPr="00D06B1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DD0EC54" w14:textId="77777777" w:rsidR="008D2AB8" w:rsidRDefault="00D06B1F" w:rsidP="008D2AB8">
      <w:pPr>
        <w:ind w:right="-110"/>
        <w:rPr>
          <w:b/>
        </w:rPr>
      </w:pPr>
      <w:r w:rsidRPr="00D06B1F">
        <w:rPr>
          <w:b/>
        </w:rPr>
        <w:t>Al. Mickiewicza</w:t>
      </w:r>
      <w:r w:rsidR="008D2AB8">
        <w:rPr>
          <w:b/>
        </w:rPr>
        <w:t xml:space="preserve"> </w:t>
      </w:r>
      <w:r w:rsidRPr="00D06B1F">
        <w:rPr>
          <w:b/>
        </w:rPr>
        <w:t>30</w:t>
      </w:r>
      <w:r w:rsidR="008D2AB8">
        <w:rPr>
          <w:b/>
        </w:rPr>
        <w:t xml:space="preserve"> </w:t>
      </w:r>
    </w:p>
    <w:p w14:paraId="43072144" w14:textId="77777777" w:rsidR="008D2AB8" w:rsidRDefault="00D06B1F" w:rsidP="008D2AB8">
      <w:pPr>
        <w:rPr>
          <w:b/>
        </w:rPr>
      </w:pPr>
      <w:r w:rsidRPr="00D06B1F">
        <w:rPr>
          <w:b/>
        </w:rPr>
        <w:t>30-059</w:t>
      </w:r>
      <w:r w:rsidR="008D2AB8">
        <w:rPr>
          <w:b/>
        </w:rPr>
        <w:t xml:space="preserve"> </w:t>
      </w:r>
      <w:r w:rsidRPr="00D06B1F">
        <w:rPr>
          <w:b/>
        </w:rPr>
        <w:t>Kraków</w:t>
      </w:r>
      <w:r w:rsidR="008D2AB8">
        <w:rPr>
          <w:b/>
        </w:rPr>
        <w:t xml:space="preserve">,  </w:t>
      </w:r>
    </w:p>
    <w:p w14:paraId="039403E0" w14:textId="77777777" w:rsidR="008D2AB8" w:rsidRDefault="008D2AB8" w:rsidP="008D2AB8">
      <w:pPr>
        <w:ind w:firstLine="3969"/>
        <w:rPr>
          <w:b/>
        </w:rPr>
      </w:pPr>
    </w:p>
    <w:p w14:paraId="60655781" w14:textId="2F3D9F5D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06B1F" w:rsidRPr="00D06B1F">
        <w:rPr>
          <w:b/>
        </w:rPr>
        <w:t>dostawa potencjostatu-</w:t>
      </w:r>
      <w:proofErr w:type="spellStart"/>
      <w:r w:rsidR="00D06B1F" w:rsidRPr="00D06B1F">
        <w:rPr>
          <w:b/>
        </w:rPr>
        <w:t>galwanostatu</w:t>
      </w:r>
      <w:proofErr w:type="spellEnd"/>
      <w:r w:rsidR="00D06B1F" w:rsidRPr="00D06B1F">
        <w:rPr>
          <w:b/>
        </w:rPr>
        <w:t xml:space="preserve"> dla </w:t>
      </w:r>
      <w:proofErr w:type="spellStart"/>
      <w:r w:rsidR="00D06B1F" w:rsidRPr="00D06B1F">
        <w:rPr>
          <w:b/>
        </w:rPr>
        <w:t>WEiP</w:t>
      </w:r>
      <w:proofErr w:type="spellEnd"/>
      <w:r w:rsidR="00D06B1F" w:rsidRPr="00D06B1F">
        <w:rPr>
          <w:b/>
        </w:rPr>
        <w:t xml:space="preserve"> - KC-zp.272-594/21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0031F">
        <w:t xml:space="preserve"> </w:t>
      </w:r>
      <w:r>
        <w:t>warunków zamówienia.</w:t>
      </w:r>
    </w:p>
    <w:p w14:paraId="2ADAD35F" w14:textId="77777777" w:rsidR="008D2AB8" w:rsidRDefault="008D2AB8" w:rsidP="008D2AB8">
      <w:pPr>
        <w:tabs>
          <w:tab w:val="right" w:pos="9000"/>
        </w:tabs>
      </w:pPr>
    </w:p>
    <w:p w14:paraId="27EB9F62" w14:textId="2D9BF9BB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133780">
        <w:rPr>
          <w:b/>
        </w:rPr>
        <w:t xml:space="preserve"> </w:t>
      </w:r>
      <w:r>
        <w:rPr>
          <w:b/>
        </w:rPr>
        <w:t>PLN</w:t>
      </w:r>
    </w:p>
    <w:p w14:paraId="154E2B1A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2D83645" w14:textId="53C839C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133780">
        <w:rPr>
          <w:b/>
        </w:rPr>
        <w:t xml:space="preserve"> </w:t>
      </w:r>
      <w:r>
        <w:rPr>
          <w:b/>
        </w:rPr>
        <w:t>PLN</w:t>
      </w:r>
    </w:p>
    <w:p w14:paraId="6BA6ED4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DE89793" w14:textId="0F6A61B3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133780">
        <w:t xml:space="preserve"> </w:t>
      </w:r>
      <w:r w:rsidRPr="00FB1B4F">
        <w:t>.......................................................................................................................</w:t>
      </w:r>
    </w:p>
    <w:p w14:paraId="5F0BCED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30A4832" w14:textId="33620517" w:rsidR="008D2AB8" w:rsidRDefault="008D2AB8" w:rsidP="008D2AB8">
      <w:pPr>
        <w:pStyle w:val="Tekstpodstawowy"/>
      </w:pPr>
      <w:r>
        <w:t>Powyższa cena zawiera podatek VAT w wysokości .......... % tj.</w:t>
      </w:r>
      <w:r w:rsidR="00133780">
        <w:t xml:space="preserve"> </w:t>
      </w:r>
      <w:r>
        <w:t>…………………….</w:t>
      </w:r>
      <w:r w:rsidR="00133780">
        <w:t xml:space="preserve"> </w:t>
      </w:r>
      <w:r>
        <w:t>PLN</w:t>
      </w:r>
    </w:p>
    <w:p w14:paraId="1C809450" w14:textId="5B0E1C19" w:rsidR="00FE545C" w:rsidRDefault="00133780" w:rsidP="008D2AB8">
      <w:pPr>
        <w:pStyle w:val="Tekstpodstawowy"/>
      </w:pPr>
      <w:r>
        <w:t>P</w:t>
      </w:r>
      <w:r w:rsidR="00FE545C">
        <w:t>roducent/</w:t>
      </w:r>
      <w:r>
        <w:t>typ/</w:t>
      </w:r>
      <w:r w:rsidR="00FE545C">
        <w:t>model zaoferowanego</w:t>
      </w:r>
      <w:r>
        <w:t xml:space="preserve"> potencjostatu-</w:t>
      </w:r>
      <w:proofErr w:type="spellStart"/>
      <w:r>
        <w:t>galwanostatu</w:t>
      </w:r>
      <w:proofErr w:type="spellEnd"/>
      <w:r>
        <w:t xml:space="preserve">: </w:t>
      </w:r>
      <w:r w:rsidR="00FE545C" w:rsidRPr="00FE545C">
        <w:rPr>
          <w:b w:val="0"/>
        </w:rPr>
        <w:t>………………………</w:t>
      </w:r>
    </w:p>
    <w:p w14:paraId="0BC674FE" w14:textId="76D8E94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133780">
        <w:t>do 90 dni od daty podpisania umowy.</w:t>
      </w:r>
    </w:p>
    <w:p w14:paraId="5782E307" w14:textId="0D9691AD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</w:t>
      </w:r>
      <w:r w:rsidR="00133780">
        <w:t xml:space="preserve"> </w:t>
      </w:r>
      <w:r w:rsidR="00133780" w:rsidRPr="00133780">
        <w:rPr>
          <w:b/>
          <w:bCs/>
        </w:rPr>
        <w:t xml:space="preserve">miesięcy </w:t>
      </w:r>
      <w:r w:rsidRPr="00157121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34C6A92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5A13383" w14:textId="4A8F014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lastRenderedPageBreak/>
        <w:t xml:space="preserve">Termin płatności: </w:t>
      </w:r>
      <w:r w:rsidR="008312A3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1540AD" w14:textId="461E2F41" w:rsidR="008D2AB8" w:rsidRDefault="008D2AB8" w:rsidP="00133780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65EE591" w14:textId="78A7AC9F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0AD1DD8" w14:textId="77777777" w:rsidR="00E07A8E" w:rsidRDefault="00E07A8E" w:rsidP="00E07A8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C5EC582" w14:textId="77777777" w:rsidR="00E07A8E" w:rsidRDefault="00E07A8E" w:rsidP="00E07A8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608E5CE" w14:textId="77777777" w:rsidR="00E07A8E" w:rsidRDefault="00E07A8E" w:rsidP="00E07A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64DBA9" w14:textId="77777777" w:rsidR="00E07A8E" w:rsidRDefault="00E07A8E" w:rsidP="00E07A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4BDBB4" w14:textId="77777777" w:rsidR="00E07A8E" w:rsidRDefault="00E07A8E" w:rsidP="00E07A8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38653A" w14:textId="77777777" w:rsidR="00E07A8E" w:rsidRDefault="00E07A8E" w:rsidP="00E07A8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07A8E" w14:paraId="0BC6ADE3" w14:textId="77777777" w:rsidTr="00E07A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03DEF" w14:textId="77777777" w:rsidR="00E07A8E" w:rsidRDefault="00E07A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C7D3" w14:textId="77777777" w:rsidR="00E07A8E" w:rsidRDefault="00E07A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D92C6DE" w14:textId="77777777" w:rsidR="00E07A8E" w:rsidRDefault="00E07A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3E4A0" w14:textId="77777777" w:rsidR="00E07A8E" w:rsidRDefault="00E07A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07A8E" w14:paraId="591A4693" w14:textId="77777777" w:rsidTr="00E07A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9962F" w14:textId="77777777" w:rsidR="00E07A8E" w:rsidRDefault="00E07A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762B" w14:textId="77777777" w:rsidR="00E07A8E" w:rsidRDefault="00E07A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93B71" w14:textId="77777777" w:rsidR="00E07A8E" w:rsidRDefault="00E07A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07A8E" w14:paraId="4CDD9029" w14:textId="77777777" w:rsidTr="00E07A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25E27" w14:textId="77777777" w:rsidR="00E07A8E" w:rsidRDefault="00E07A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2D576" w14:textId="77777777" w:rsidR="00E07A8E" w:rsidRDefault="00E07A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3DACB" w14:textId="77777777" w:rsidR="00E07A8E" w:rsidRDefault="00E07A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AF05CBE" w14:textId="77777777" w:rsidR="00E07A8E" w:rsidRDefault="00E07A8E" w:rsidP="00E07A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222DBC9" w14:textId="77777777" w:rsidR="00E07A8E" w:rsidRDefault="00E07A8E" w:rsidP="00E07A8E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56841D" w14:textId="77777777" w:rsidR="00E07A8E" w:rsidRDefault="00E07A8E" w:rsidP="00E07A8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8171B0F" w14:textId="77777777" w:rsidR="00E07A8E" w:rsidRDefault="00E07A8E" w:rsidP="00E07A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3975F613" w14:textId="77777777" w:rsidR="00E07A8E" w:rsidRDefault="00E07A8E" w:rsidP="00E07A8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7D6E18C1" w14:textId="77777777" w:rsidR="00E07A8E" w:rsidRDefault="00E07A8E" w:rsidP="00E07A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3B8ACDD" w14:textId="77777777" w:rsidR="00E07A8E" w:rsidRDefault="00E07A8E" w:rsidP="00E07A8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CC3A6E" w14:textId="77777777" w:rsidR="00E07A8E" w:rsidRDefault="00E07A8E" w:rsidP="00E07A8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BEA64E0" w14:textId="77777777" w:rsidR="00E07A8E" w:rsidRDefault="00E07A8E" w:rsidP="00E07A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2CDA30" w14:textId="77777777" w:rsidR="00E07A8E" w:rsidRDefault="00E07A8E" w:rsidP="00E07A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5BB4419" w14:textId="77777777" w:rsidR="00E07A8E" w:rsidRDefault="00E07A8E" w:rsidP="00E07A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C3032B2" w14:textId="77777777" w:rsidR="00E07A8E" w:rsidRDefault="00E07A8E" w:rsidP="00E07A8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015B8AC" w14:textId="77777777" w:rsidR="00E07A8E" w:rsidRDefault="00E07A8E" w:rsidP="00E07A8E">
      <w:pPr>
        <w:rPr>
          <w:sz w:val="22"/>
          <w:szCs w:val="22"/>
        </w:rPr>
      </w:pPr>
    </w:p>
    <w:p w14:paraId="2C5A6871" w14:textId="77777777" w:rsidR="00E07A8E" w:rsidRDefault="00E07A8E" w:rsidP="00E07A8E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539654D5" w14:textId="77777777" w:rsidR="00E07A8E" w:rsidRDefault="00E07A8E" w:rsidP="00FE545C">
      <w:pPr>
        <w:rPr>
          <w:b/>
          <w:sz w:val="22"/>
          <w:szCs w:val="22"/>
          <w:u w:val="single"/>
        </w:rPr>
      </w:pPr>
    </w:p>
    <w:p w14:paraId="7E1FA943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D99BE" w14:textId="77777777" w:rsidR="00D1063C" w:rsidRDefault="00D1063C">
      <w:r>
        <w:separator/>
      </w:r>
    </w:p>
  </w:endnote>
  <w:endnote w:type="continuationSeparator" w:id="0">
    <w:p w14:paraId="25AA7566" w14:textId="77777777" w:rsidR="00D1063C" w:rsidRDefault="00D10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D713B" w14:textId="77777777" w:rsidR="00D06B1F" w:rsidRDefault="00D06B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1C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7D8F9" w14:textId="77777777" w:rsidR="00D06B1F" w:rsidRDefault="00D06B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A5243" w14:textId="77777777" w:rsidR="00D1063C" w:rsidRDefault="00D1063C">
      <w:r>
        <w:separator/>
      </w:r>
    </w:p>
  </w:footnote>
  <w:footnote w:type="continuationSeparator" w:id="0">
    <w:p w14:paraId="718F2660" w14:textId="77777777" w:rsidR="00D1063C" w:rsidRDefault="00D10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E3A2" w14:textId="77777777" w:rsidR="00D06B1F" w:rsidRDefault="00D06B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F259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55EF" w14:textId="77777777" w:rsidR="00D06B1F" w:rsidRDefault="00D06B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63C"/>
    <w:rsid w:val="00012286"/>
    <w:rsid w:val="00071CCC"/>
    <w:rsid w:val="000B731D"/>
    <w:rsid w:val="000D6134"/>
    <w:rsid w:val="000E09C7"/>
    <w:rsid w:val="000F6589"/>
    <w:rsid w:val="00106636"/>
    <w:rsid w:val="00116EC6"/>
    <w:rsid w:val="00133780"/>
    <w:rsid w:val="00157121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031F"/>
    <w:rsid w:val="0063384F"/>
    <w:rsid w:val="00643C6F"/>
    <w:rsid w:val="00646202"/>
    <w:rsid w:val="0065290F"/>
    <w:rsid w:val="006815F6"/>
    <w:rsid w:val="007748F0"/>
    <w:rsid w:val="007A4321"/>
    <w:rsid w:val="008312A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06B1F"/>
    <w:rsid w:val="00D1063C"/>
    <w:rsid w:val="00D24208"/>
    <w:rsid w:val="00D60C38"/>
    <w:rsid w:val="00D66893"/>
    <w:rsid w:val="00D90ACB"/>
    <w:rsid w:val="00DC1500"/>
    <w:rsid w:val="00E07A8E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CA2F0"/>
  <w15:chartTrackingRefBased/>
  <w15:docId w15:val="{2D50C50A-0F6D-47F6-A516-37C388E1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07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4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475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2021-10-22T07:26:00Z</dcterms:created>
  <dcterms:modified xsi:type="dcterms:W3CDTF">2021-10-22T07:31:00Z</dcterms:modified>
</cp:coreProperties>
</file>