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7AF47" w14:textId="5D03FD1B" w:rsidR="00FA0F4C" w:rsidRPr="001905D5" w:rsidRDefault="00FA0F4C" w:rsidP="00FA0F4C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5</w:t>
      </w:r>
      <w:r>
        <w:rPr>
          <w:rFonts w:ascii="Verdana" w:hAnsi="Verdana"/>
          <w:b/>
          <w:sz w:val="16"/>
          <w:szCs w:val="16"/>
        </w:rPr>
        <w:t>9</w:t>
      </w:r>
      <w:r>
        <w:rPr>
          <w:rFonts w:ascii="Verdana" w:hAnsi="Verdana"/>
          <w:b/>
          <w:sz w:val="16"/>
          <w:szCs w:val="16"/>
        </w:rPr>
        <w:t>7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0CCC1EDF" w14:textId="77777777" w:rsidR="00FA0F4C" w:rsidRPr="001905D5" w:rsidRDefault="00FA0F4C" w:rsidP="00FA0F4C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0DC90FF4" w14:textId="77777777" w:rsidR="00FA0F4C" w:rsidRPr="001905D5" w:rsidRDefault="00FA0F4C" w:rsidP="00FA0F4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7575CD4B" w14:textId="77777777" w:rsidR="00FA0F4C" w:rsidRPr="001905D5" w:rsidRDefault="00FA0F4C" w:rsidP="00FA0F4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4351A54A" w14:textId="77777777" w:rsidR="00FA0F4C" w:rsidRPr="001905D5" w:rsidRDefault="00FA0F4C" w:rsidP="00FA0F4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2E3EE937" w14:textId="77777777" w:rsidR="00FA0F4C" w:rsidRPr="001905D5" w:rsidRDefault="00FA0F4C" w:rsidP="00FA0F4C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3E85BAF2" w14:textId="77777777" w:rsidR="00FA0F4C" w:rsidRPr="001905D5" w:rsidRDefault="00FA0F4C" w:rsidP="00FA0F4C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2B61B932" w14:textId="77777777" w:rsidR="00FA0F4C" w:rsidRPr="001905D5" w:rsidRDefault="00FA0F4C" w:rsidP="00FA0F4C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5F0A807D" w14:textId="77777777" w:rsidR="00FA0F4C" w:rsidRPr="001905D5" w:rsidRDefault="00FA0F4C" w:rsidP="00FA0F4C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30F026A2" w14:textId="77777777" w:rsidR="00FA0F4C" w:rsidRPr="001905D5" w:rsidRDefault="00FA0F4C" w:rsidP="00FA0F4C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0806EBEC" w14:textId="77777777" w:rsidR="00FA0F4C" w:rsidRPr="001905D5" w:rsidRDefault="00FA0F4C" w:rsidP="00FA0F4C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0C9572C3" w14:textId="77777777" w:rsidR="00FA0F4C" w:rsidRPr="001905D5" w:rsidRDefault="00FA0F4C" w:rsidP="00FA0F4C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5C6054E4" w14:textId="77777777" w:rsidR="00FA0F4C" w:rsidRDefault="00FA0F4C" w:rsidP="00FA0F4C">
      <w:pPr>
        <w:spacing w:line="254" w:lineRule="auto"/>
        <w:rPr>
          <w:rFonts w:ascii="Arial" w:hAnsi="Arial" w:cs="Arial"/>
        </w:rPr>
      </w:pPr>
    </w:p>
    <w:p w14:paraId="76A5958D" w14:textId="77777777" w:rsidR="00FA0F4C" w:rsidRPr="003A114E" w:rsidRDefault="00FA0F4C" w:rsidP="00FA0F4C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4967438C" w14:textId="77777777" w:rsidR="00FA0F4C" w:rsidRPr="003A114E" w:rsidRDefault="00FA0F4C" w:rsidP="00FA0F4C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19973F7B" w14:textId="77777777" w:rsidR="00FA0F4C" w:rsidRPr="003A114E" w:rsidRDefault="00FA0F4C" w:rsidP="00FA0F4C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Prawo zamówień publicznych (dalej jako: ustawa Pzp)</w:t>
      </w:r>
    </w:p>
    <w:p w14:paraId="5A6B218E" w14:textId="77777777" w:rsidR="00FA0F4C" w:rsidRPr="003A114E" w:rsidRDefault="00FA0F4C" w:rsidP="00FA0F4C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AF3368D" w14:textId="5377CC66" w:rsidR="00FA0F4C" w:rsidRDefault="00FA0F4C" w:rsidP="00FA0F4C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E11E74">
        <w:rPr>
          <w:b/>
        </w:rPr>
        <w:t xml:space="preserve">Dostawa </w:t>
      </w:r>
      <w:r>
        <w:rPr>
          <w:b/>
        </w:rPr>
        <w:t>pompy wysokociśnieniowej z napędem w ramach projektu „IDUB”</w:t>
      </w:r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597</w:t>
      </w:r>
      <w:r w:rsidRPr="00B23FD2">
        <w:rPr>
          <w:b/>
        </w:rPr>
        <w:t>/21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3F80A3A0" w14:textId="77777777" w:rsidR="00FA0F4C" w:rsidRPr="003A114E" w:rsidRDefault="00FA0F4C" w:rsidP="00FA0F4C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45121A40" w14:textId="77777777" w:rsidR="00FA0F4C" w:rsidRPr="003A114E" w:rsidRDefault="00FA0F4C" w:rsidP="00FA0F4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ustawy Pzp.</w:t>
      </w:r>
    </w:p>
    <w:p w14:paraId="6285DD05" w14:textId="77777777" w:rsidR="00FA0F4C" w:rsidRDefault="00FA0F4C" w:rsidP="00FA0F4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>ustawy Pzp.</w:t>
      </w:r>
    </w:p>
    <w:p w14:paraId="447CE581" w14:textId="77777777" w:rsidR="00FA0F4C" w:rsidRPr="003A114E" w:rsidRDefault="00FA0F4C" w:rsidP="00FA0F4C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067D53CB" w14:textId="77777777" w:rsidR="00FA0F4C" w:rsidRPr="001905D5" w:rsidRDefault="00FA0F4C" w:rsidP="00FA0F4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110442A1" w14:textId="77777777" w:rsidR="00FA0F4C" w:rsidRPr="001905D5" w:rsidRDefault="00FA0F4C" w:rsidP="00FA0F4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6B7CD096" w14:textId="77777777" w:rsidR="00FA0F4C" w:rsidRPr="001905D5" w:rsidRDefault="00FA0F4C" w:rsidP="00FA0F4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E5AE9E1" w14:textId="77777777" w:rsidR="00FA0F4C" w:rsidRPr="001905D5" w:rsidRDefault="00FA0F4C" w:rsidP="00FA0F4C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70CB190E" w14:textId="77777777" w:rsidR="00FA0F4C" w:rsidRDefault="00FA0F4C" w:rsidP="00FA0F4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A8D1064" w14:textId="77777777" w:rsidR="00FA0F4C" w:rsidRDefault="00FA0F4C" w:rsidP="00FA0F4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0BAB228" w14:textId="77777777" w:rsidR="00FA0F4C" w:rsidRPr="001905D5" w:rsidRDefault="00FA0F4C" w:rsidP="00FA0F4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5517C9A" w14:textId="77777777" w:rsidR="00FA0F4C" w:rsidRPr="00423B06" w:rsidRDefault="00FA0F4C" w:rsidP="00FA0F4C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225F224" w14:textId="77777777" w:rsidR="00FA0F4C" w:rsidRDefault="00FA0F4C" w:rsidP="00FA0F4C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4C732E2" w14:textId="77777777" w:rsidR="00FA0F4C" w:rsidRDefault="00FA0F4C" w:rsidP="00FA0F4C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28F7DFD8" w14:textId="77777777" w:rsidR="00FA0F4C" w:rsidRDefault="00FA0F4C" w:rsidP="00FA0F4C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48532FD8" w14:textId="77777777" w:rsidR="00FA0F4C" w:rsidRDefault="00FA0F4C" w:rsidP="00FA0F4C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3A5F4B29" w14:textId="77777777" w:rsidR="00FA0F4C" w:rsidRDefault="00FA0F4C" w:rsidP="00FA0F4C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4D327A0" w14:textId="77777777" w:rsidR="00FA0F4C" w:rsidRDefault="00FA0F4C" w:rsidP="00FA0F4C"/>
    <w:p w14:paraId="63A42D1E" w14:textId="77777777" w:rsidR="00FA0F4C" w:rsidRPr="00172561" w:rsidRDefault="00FA0F4C" w:rsidP="00FA0F4C"/>
    <w:p w14:paraId="2C63CBD0" w14:textId="77777777" w:rsidR="00FA0F4C" w:rsidRPr="00D363BA" w:rsidRDefault="00FA0F4C" w:rsidP="00FA0F4C"/>
    <w:p w14:paraId="0B8EC455" w14:textId="77777777" w:rsidR="00FA0F4C" w:rsidRPr="00634AD0" w:rsidRDefault="00FA0F4C" w:rsidP="00FA0F4C"/>
    <w:p w14:paraId="7F0E9537" w14:textId="77777777" w:rsidR="00FA0F4C" w:rsidRPr="000A70CB" w:rsidRDefault="00FA0F4C" w:rsidP="00FA0F4C"/>
    <w:p w14:paraId="6D7F62DA" w14:textId="77777777" w:rsidR="00FA0F4C" w:rsidRPr="00F217F6" w:rsidRDefault="00FA0F4C" w:rsidP="00FA0F4C"/>
    <w:p w14:paraId="4B003969" w14:textId="77777777" w:rsidR="00FA0F4C" w:rsidRPr="001D2720" w:rsidRDefault="00FA0F4C" w:rsidP="00FA0F4C"/>
    <w:p w14:paraId="62A7407E" w14:textId="77777777" w:rsidR="00FA0F4C" w:rsidRPr="00E35D16" w:rsidRDefault="00FA0F4C" w:rsidP="00FA0F4C"/>
    <w:p w14:paraId="45620953" w14:textId="77777777" w:rsidR="00FA0F4C" w:rsidRPr="00E55A1A" w:rsidRDefault="00FA0F4C" w:rsidP="00FA0F4C"/>
    <w:p w14:paraId="4AA67095" w14:textId="77777777" w:rsidR="005103B9" w:rsidRPr="00F3276D" w:rsidRDefault="005103B9" w:rsidP="00F3276D"/>
    <w:sectPr w:rsidR="005103B9" w:rsidRPr="00F3276D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BA032" w14:textId="77777777" w:rsidR="00F73385" w:rsidRDefault="00F73385" w:rsidP="0038231F">
      <w:pPr>
        <w:spacing w:after="0" w:line="240" w:lineRule="auto"/>
      </w:pPr>
      <w:r>
        <w:separator/>
      </w:r>
    </w:p>
  </w:endnote>
  <w:endnote w:type="continuationSeparator" w:id="0">
    <w:p w14:paraId="59AFD46E" w14:textId="77777777" w:rsidR="00F73385" w:rsidRDefault="00F733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E5D1A" w14:textId="77777777" w:rsidR="00886F0C" w:rsidRDefault="00886F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C5CF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6E8A40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F8769" w14:textId="77777777" w:rsidR="00886F0C" w:rsidRDefault="00886F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942C1" w14:textId="77777777" w:rsidR="00F73385" w:rsidRDefault="00F73385" w:rsidP="0038231F">
      <w:pPr>
        <w:spacing w:after="0" w:line="240" w:lineRule="auto"/>
      </w:pPr>
      <w:r>
        <w:separator/>
      </w:r>
    </w:p>
  </w:footnote>
  <w:footnote w:type="continuationSeparator" w:id="0">
    <w:p w14:paraId="298996A5" w14:textId="77777777" w:rsidR="00F73385" w:rsidRDefault="00F73385" w:rsidP="0038231F">
      <w:pPr>
        <w:spacing w:after="0" w:line="240" w:lineRule="auto"/>
      </w:pPr>
      <w:r>
        <w:continuationSeparator/>
      </w:r>
    </w:p>
  </w:footnote>
  <w:footnote w:id="1">
    <w:p w14:paraId="5D0C900A" w14:textId="77777777" w:rsidR="00FA0F4C" w:rsidRDefault="00FA0F4C" w:rsidP="00FA0F4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5FEB622" w14:textId="77777777" w:rsidR="00FA0F4C" w:rsidRPr="0024624C" w:rsidRDefault="00FA0F4C" w:rsidP="00FA0F4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3">
    <w:p w14:paraId="579E22C6" w14:textId="77777777" w:rsidR="00FA0F4C" w:rsidRPr="008D4C56" w:rsidRDefault="00FA0F4C" w:rsidP="00FA0F4C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1B4BA" w14:textId="77777777" w:rsidR="00886F0C" w:rsidRDefault="00886F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DE71C" w14:textId="77777777" w:rsidR="00886F0C" w:rsidRDefault="00886F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7A0CD" w14:textId="77777777" w:rsidR="00886F0C" w:rsidRDefault="00886F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338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6F0C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276D"/>
    <w:rsid w:val="00F365F2"/>
    <w:rsid w:val="00F43919"/>
    <w:rsid w:val="00F66810"/>
    <w:rsid w:val="00F73385"/>
    <w:rsid w:val="00F8042D"/>
    <w:rsid w:val="00FA0F4C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FC76B2"/>
  <w15:chartTrackingRefBased/>
  <w15:docId w15:val="{1B0C3B6E-A142-4996-8BDC-9F0BAE715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0F4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2021-10-22T06:53:00Z</dcterms:created>
  <dcterms:modified xsi:type="dcterms:W3CDTF">2021-10-22T06:54:00Z</dcterms:modified>
</cp:coreProperties>
</file>