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FC94E9" w14:textId="5998B5C8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58ED81E0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2A9C4A9D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48E73383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68B0178E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4684A32A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69745068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2E3D90EE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4D2441">
        <w:rPr>
          <w:sz w:val="22"/>
          <w:lang w:val="en-US"/>
        </w:rPr>
        <w:t>……………………………………………………………………………………………..</w:t>
      </w:r>
    </w:p>
    <w:p w14:paraId="0AEDCA90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4D2441">
        <w:rPr>
          <w:sz w:val="22"/>
          <w:lang w:val="en-US"/>
        </w:rPr>
        <w:t>…………………………………………………………………………………………….</w:t>
      </w:r>
    </w:p>
    <w:p w14:paraId="5F80B075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6FE508B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4564CEBF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475C3E97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38DA1274" w14:textId="77777777" w:rsidR="00CB6445" w:rsidRPr="00437130" w:rsidRDefault="00CB6445" w:rsidP="008D2AB8">
      <w:pPr>
        <w:ind w:right="-110"/>
        <w:rPr>
          <w:b/>
          <w:sz w:val="22"/>
          <w:szCs w:val="22"/>
        </w:rPr>
      </w:pPr>
      <w:r w:rsidRPr="00437130">
        <w:rPr>
          <w:b/>
          <w:sz w:val="22"/>
          <w:szCs w:val="22"/>
        </w:rPr>
        <w:t>Akademia Górniczo - Hutnicza</w:t>
      </w:r>
    </w:p>
    <w:p w14:paraId="2102BFB0" w14:textId="77777777" w:rsidR="00CB6445" w:rsidRPr="00437130" w:rsidRDefault="00CB6445" w:rsidP="008D2AB8">
      <w:pPr>
        <w:ind w:right="-110"/>
        <w:rPr>
          <w:b/>
          <w:sz w:val="22"/>
          <w:szCs w:val="22"/>
        </w:rPr>
      </w:pPr>
      <w:r w:rsidRPr="00437130">
        <w:rPr>
          <w:b/>
          <w:sz w:val="22"/>
          <w:szCs w:val="22"/>
        </w:rPr>
        <w:t>im. Stanisława Staszica w Krakowie</w:t>
      </w:r>
    </w:p>
    <w:p w14:paraId="01808AB9" w14:textId="77777777" w:rsidR="008D2AB8" w:rsidRPr="00437130" w:rsidRDefault="00CB6445" w:rsidP="008D2AB8">
      <w:pPr>
        <w:ind w:right="-110"/>
        <w:rPr>
          <w:b/>
          <w:sz w:val="22"/>
          <w:szCs w:val="22"/>
        </w:rPr>
      </w:pPr>
      <w:r w:rsidRPr="00437130">
        <w:rPr>
          <w:b/>
          <w:sz w:val="22"/>
          <w:szCs w:val="22"/>
        </w:rPr>
        <w:t>Dział Zamówień Publicznych</w:t>
      </w:r>
      <w:r w:rsidR="008D2AB8" w:rsidRPr="00437130">
        <w:rPr>
          <w:b/>
          <w:sz w:val="22"/>
          <w:szCs w:val="22"/>
        </w:rPr>
        <w:t xml:space="preserve">  </w:t>
      </w:r>
    </w:p>
    <w:p w14:paraId="02BDE07A" w14:textId="66EAD275" w:rsidR="008D2AB8" w:rsidRPr="00437130" w:rsidRDefault="00CB6445" w:rsidP="00093393">
      <w:pPr>
        <w:ind w:right="-110"/>
        <w:rPr>
          <w:b/>
          <w:sz w:val="22"/>
          <w:szCs w:val="22"/>
        </w:rPr>
      </w:pPr>
      <w:r w:rsidRPr="00437130">
        <w:rPr>
          <w:b/>
          <w:sz w:val="22"/>
          <w:szCs w:val="22"/>
        </w:rPr>
        <w:t>Al. Mickiewicza</w:t>
      </w:r>
      <w:r w:rsidR="008D2AB8" w:rsidRPr="00437130">
        <w:rPr>
          <w:b/>
          <w:sz w:val="22"/>
          <w:szCs w:val="22"/>
        </w:rPr>
        <w:t xml:space="preserve"> </w:t>
      </w:r>
      <w:r w:rsidRPr="00437130">
        <w:rPr>
          <w:b/>
          <w:sz w:val="22"/>
          <w:szCs w:val="22"/>
        </w:rPr>
        <w:t>30</w:t>
      </w:r>
      <w:r w:rsidR="00093393" w:rsidRPr="00437130">
        <w:rPr>
          <w:b/>
          <w:sz w:val="22"/>
          <w:szCs w:val="22"/>
        </w:rPr>
        <w:t xml:space="preserve">, </w:t>
      </w:r>
      <w:r w:rsidRPr="00437130">
        <w:rPr>
          <w:b/>
          <w:sz w:val="22"/>
          <w:szCs w:val="22"/>
        </w:rPr>
        <w:t>30-059</w:t>
      </w:r>
      <w:r w:rsidR="008D2AB8" w:rsidRPr="00437130">
        <w:rPr>
          <w:b/>
          <w:sz w:val="22"/>
          <w:szCs w:val="22"/>
        </w:rPr>
        <w:t xml:space="preserve"> </w:t>
      </w:r>
      <w:r w:rsidRPr="00437130">
        <w:rPr>
          <w:b/>
          <w:sz w:val="22"/>
          <w:szCs w:val="22"/>
        </w:rPr>
        <w:t>Kraków</w:t>
      </w:r>
      <w:r w:rsidR="008D2AB8" w:rsidRPr="00437130">
        <w:rPr>
          <w:b/>
          <w:sz w:val="22"/>
          <w:szCs w:val="22"/>
        </w:rPr>
        <w:t xml:space="preserve">,  </w:t>
      </w:r>
    </w:p>
    <w:p w14:paraId="49594E15" w14:textId="77777777" w:rsidR="008D2AB8" w:rsidRPr="00437130" w:rsidRDefault="008D2AB8" w:rsidP="008D2AB8">
      <w:pPr>
        <w:ind w:firstLine="3969"/>
        <w:rPr>
          <w:b/>
          <w:sz w:val="22"/>
          <w:szCs w:val="22"/>
        </w:rPr>
      </w:pPr>
    </w:p>
    <w:p w14:paraId="02156A74" w14:textId="77777777" w:rsidR="008D2AB8" w:rsidRPr="00437130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437130">
        <w:rPr>
          <w:sz w:val="22"/>
          <w:szCs w:val="22"/>
        </w:rPr>
        <w:t xml:space="preserve">Przystępując do postępowania o udzielenie zamówienia publicznego, którego przedmiotem jest </w:t>
      </w:r>
      <w:r w:rsidR="00CB6445" w:rsidRPr="00437130">
        <w:rPr>
          <w:b/>
          <w:sz w:val="22"/>
          <w:szCs w:val="22"/>
        </w:rPr>
        <w:t>Usługa restauracyjna podczas spotkania okolicznościowego w dniach 18-19.11.2021 dla WEIP - KC-zp.272-611/21</w:t>
      </w:r>
      <w:r w:rsidRPr="00437130">
        <w:rPr>
          <w:b/>
          <w:sz w:val="22"/>
          <w:szCs w:val="22"/>
        </w:rPr>
        <w:t xml:space="preserve">, </w:t>
      </w:r>
      <w:r w:rsidRPr="00437130">
        <w:rPr>
          <w:sz w:val="22"/>
          <w:szCs w:val="22"/>
        </w:rPr>
        <w:t>oferuję realizację przedmiotu zamówienia , zgodnie z zasadami określonymi w specyfikacji istotnych warunków zamówienia.</w:t>
      </w:r>
    </w:p>
    <w:tbl>
      <w:tblPr>
        <w:tblStyle w:val="Tabela-Siatka"/>
        <w:tblW w:w="9541" w:type="dxa"/>
        <w:tblInd w:w="0" w:type="dxa"/>
        <w:tblLook w:val="04A0" w:firstRow="1" w:lastRow="0" w:firstColumn="1" w:lastColumn="0" w:noHBand="0" w:noVBand="1"/>
      </w:tblPr>
      <w:tblGrid>
        <w:gridCol w:w="4345"/>
        <w:gridCol w:w="5196"/>
      </w:tblGrid>
      <w:tr w:rsidR="00093393" w14:paraId="613A6C39" w14:textId="77777777" w:rsidTr="00437130">
        <w:trPr>
          <w:trHeight w:val="521"/>
        </w:trPr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C533E3" w14:textId="10B1CDB2" w:rsidR="004D2441" w:rsidRDefault="004D2441" w:rsidP="00437130">
            <w:pPr>
              <w:widowControl w:val="0"/>
              <w:rPr>
                <w:b/>
              </w:rPr>
            </w:pPr>
            <w:r>
              <w:rPr>
                <w:b/>
              </w:rPr>
              <w:t xml:space="preserve">Suma cen jednostkowych brutto towarów wraz z usługą, obliczona </w:t>
            </w:r>
            <w:r w:rsidR="003658AB">
              <w:rPr>
                <w:b/>
              </w:rPr>
              <w:t>za maksymalna ilość osób odpowiednio:</w:t>
            </w:r>
          </w:p>
          <w:p w14:paraId="07CA4D8A" w14:textId="2F3BFB87" w:rsidR="003658AB" w:rsidRPr="003658AB" w:rsidRDefault="003658AB" w:rsidP="00437130">
            <w:pPr>
              <w:widowControl w:val="0"/>
              <w:rPr>
                <w:bCs/>
              </w:rPr>
            </w:pPr>
            <w:r w:rsidRPr="003658AB">
              <w:rPr>
                <w:bCs/>
              </w:rPr>
              <w:t xml:space="preserve">- w dniu 18.11.2021 max. 50 </w:t>
            </w:r>
            <w:r w:rsidR="00093393">
              <w:rPr>
                <w:bCs/>
              </w:rPr>
              <w:t>posiłków</w:t>
            </w:r>
          </w:p>
          <w:p w14:paraId="42D964DE" w14:textId="3ACE987B" w:rsidR="003658AB" w:rsidRPr="003658AB" w:rsidRDefault="003658AB" w:rsidP="00437130">
            <w:pPr>
              <w:widowControl w:val="0"/>
              <w:rPr>
                <w:bCs/>
              </w:rPr>
            </w:pPr>
            <w:r w:rsidRPr="003658AB">
              <w:rPr>
                <w:bCs/>
              </w:rPr>
              <w:t xml:space="preserve">- w dniu 19.11.2021 godz. 15.00 max. 80 </w:t>
            </w:r>
            <w:r w:rsidR="00093393">
              <w:rPr>
                <w:bCs/>
              </w:rPr>
              <w:t>posiłków</w:t>
            </w:r>
          </w:p>
          <w:p w14:paraId="676DBEE3" w14:textId="529CF4AB" w:rsidR="003658AB" w:rsidRDefault="003658AB" w:rsidP="00437130">
            <w:pPr>
              <w:widowControl w:val="0"/>
              <w:rPr>
                <w:b/>
              </w:rPr>
            </w:pPr>
            <w:r w:rsidRPr="003658AB">
              <w:rPr>
                <w:bCs/>
              </w:rPr>
              <w:t xml:space="preserve">- w dniu 19.11.2021 godz. 21.00 dla max. 350 </w:t>
            </w:r>
            <w:r w:rsidR="00093393">
              <w:rPr>
                <w:bCs/>
              </w:rPr>
              <w:t>posiłków</w:t>
            </w:r>
          </w:p>
        </w:tc>
        <w:tc>
          <w:tcPr>
            <w:tcW w:w="5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1068B" w14:textId="77777777" w:rsidR="004D2441" w:rsidRDefault="004D2441" w:rsidP="00437130">
            <w:pPr>
              <w:widowControl w:val="0"/>
            </w:pPr>
          </w:p>
          <w:p w14:paraId="2EC110A0" w14:textId="77777777" w:rsidR="00093393" w:rsidRDefault="00093393" w:rsidP="00437130">
            <w:pPr>
              <w:widowControl w:val="0"/>
            </w:pPr>
          </w:p>
          <w:p w14:paraId="1CBA52DF" w14:textId="77777777" w:rsidR="00093393" w:rsidRDefault="00093393" w:rsidP="00437130">
            <w:pPr>
              <w:widowControl w:val="0"/>
            </w:pPr>
          </w:p>
          <w:p w14:paraId="2039BD4A" w14:textId="77777777" w:rsidR="00093393" w:rsidRDefault="00093393" w:rsidP="00437130">
            <w:pPr>
              <w:widowControl w:val="0"/>
            </w:pPr>
          </w:p>
          <w:p w14:paraId="71A4FAE7" w14:textId="3309F646" w:rsidR="004D2441" w:rsidRDefault="004D2441" w:rsidP="00437130">
            <w:pPr>
              <w:widowControl w:val="0"/>
              <w:rPr>
                <w:b/>
              </w:rPr>
            </w:pPr>
            <w:r>
              <w:t>……………………………….……….  PLN</w:t>
            </w:r>
          </w:p>
        </w:tc>
      </w:tr>
      <w:tr w:rsidR="00093393" w14:paraId="1DBFB10A" w14:textId="77777777" w:rsidTr="00437130">
        <w:trPr>
          <w:trHeight w:val="521"/>
        </w:trPr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A3B45" w14:textId="7B26C9BD" w:rsidR="003658AB" w:rsidRDefault="003658AB" w:rsidP="00437130">
            <w:pPr>
              <w:widowControl w:val="0"/>
              <w:rPr>
                <w:b/>
              </w:rPr>
            </w:pPr>
            <w:r>
              <w:rPr>
                <w:b/>
              </w:rPr>
              <w:t xml:space="preserve">Cena brutto za usługę </w:t>
            </w:r>
            <w:r w:rsidR="00093393">
              <w:rPr>
                <w:b/>
              </w:rPr>
              <w:t>za 1 posiłek</w:t>
            </w:r>
          </w:p>
          <w:p w14:paraId="5E3F0D70" w14:textId="4135B9A0" w:rsidR="003658AB" w:rsidRDefault="003658AB" w:rsidP="00437130">
            <w:pPr>
              <w:widowControl w:val="0"/>
              <w:rPr>
                <w:b/>
              </w:rPr>
            </w:pPr>
            <w:r w:rsidRPr="003658AB">
              <w:rPr>
                <w:bCs/>
              </w:rPr>
              <w:t xml:space="preserve"> </w:t>
            </w:r>
          </w:p>
        </w:tc>
        <w:tc>
          <w:tcPr>
            <w:tcW w:w="5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F0A03" w14:textId="001760D9" w:rsidR="003658AB" w:rsidRPr="003658AB" w:rsidRDefault="003658AB" w:rsidP="00437130">
            <w:pPr>
              <w:widowControl w:val="0"/>
              <w:rPr>
                <w:bCs/>
              </w:rPr>
            </w:pPr>
            <w:r w:rsidRPr="003658AB">
              <w:rPr>
                <w:bCs/>
              </w:rPr>
              <w:t xml:space="preserve">- w dniu 18.11.2021 </w:t>
            </w:r>
            <w:r>
              <w:rPr>
                <w:bCs/>
              </w:rPr>
              <w:t xml:space="preserve"> ………….. zł</w:t>
            </w:r>
          </w:p>
          <w:p w14:paraId="52CFFB97" w14:textId="50BA5DA8" w:rsidR="003658AB" w:rsidRPr="003658AB" w:rsidRDefault="003658AB" w:rsidP="00437130">
            <w:pPr>
              <w:widowControl w:val="0"/>
              <w:rPr>
                <w:bCs/>
              </w:rPr>
            </w:pPr>
            <w:r w:rsidRPr="003658AB">
              <w:rPr>
                <w:bCs/>
              </w:rPr>
              <w:t xml:space="preserve">- w dniu 19.11.2021 </w:t>
            </w:r>
            <w:r w:rsidR="00E27585">
              <w:rPr>
                <w:bCs/>
              </w:rPr>
              <w:t>g. 15.00</w:t>
            </w:r>
            <w:r>
              <w:rPr>
                <w:bCs/>
              </w:rPr>
              <w:t xml:space="preserve"> ………….. zł</w:t>
            </w:r>
          </w:p>
          <w:p w14:paraId="33F37441" w14:textId="417D4938" w:rsidR="003658AB" w:rsidRDefault="003658AB" w:rsidP="00437130">
            <w:pPr>
              <w:widowControl w:val="0"/>
            </w:pPr>
            <w:r w:rsidRPr="003658AB">
              <w:rPr>
                <w:bCs/>
              </w:rPr>
              <w:t>- w dniu 19.11.2021</w:t>
            </w:r>
            <w:r>
              <w:rPr>
                <w:bCs/>
              </w:rPr>
              <w:t xml:space="preserve"> </w:t>
            </w:r>
            <w:r w:rsidR="00E27585">
              <w:rPr>
                <w:bCs/>
              </w:rPr>
              <w:t>g. 21.00</w:t>
            </w:r>
            <w:r>
              <w:rPr>
                <w:bCs/>
              </w:rPr>
              <w:t xml:space="preserve"> ………….. zł</w:t>
            </w:r>
          </w:p>
        </w:tc>
      </w:tr>
      <w:tr w:rsidR="00093393" w14:paraId="043CC38E" w14:textId="77777777" w:rsidTr="00437130">
        <w:trPr>
          <w:trHeight w:val="253"/>
        </w:trPr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56ADBC" w14:textId="78A911E1" w:rsidR="004D2441" w:rsidRDefault="004D2441" w:rsidP="00437130">
            <w:pPr>
              <w:widowControl w:val="0"/>
              <w:rPr>
                <w:b/>
              </w:rPr>
            </w:pPr>
            <w:r>
              <w:t>Słownie brutto</w:t>
            </w:r>
            <w:r w:rsidR="003658AB">
              <w:t xml:space="preserve"> za całość przedmiotu zamówienia</w:t>
            </w:r>
          </w:p>
        </w:tc>
        <w:tc>
          <w:tcPr>
            <w:tcW w:w="5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0FFF8" w14:textId="77777777" w:rsidR="003658AB" w:rsidRDefault="003658AB" w:rsidP="00437130">
            <w:pPr>
              <w:widowControl w:val="0"/>
              <w:rPr>
                <w:b/>
              </w:rPr>
            </w:pPr>
          </w:p>
          <w:p w14:paraId="2D53D5C5" w14:textId="591156EF" w:rsidR="004D2441" w:rsidRDefault="003658AB" w:rsidP="00437130">
            <w:pPr>
              <w:widowControl w:val="0"/>
              <w:rPr>
                <w:b/>
              </w:rPr>
            </w:pPr>
            <w:r>
              <w:rPr>
                <w:b/>
              </w:rPr>
              <w:t>……………………………………………………...</w:t>
            </w:r>
          </w:p>
        </w:tc>
      </w:tr>
      <w:tr w:rsidR="004D2441" w14:paraId="30B9C5F0" w14:textId="77777777" w:rsidTr="004D2441">
        <w:trPr>
          <w:trHeight w:val="253"/>
        </w:trPr>
        <w:tc>
          <w:tcPr>
            <w:tcW w:w="95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26E206" w14:textId="77777777" w:rsidR="004D2441" w:rsidRDefault="004D2441" w:rsidP="00437130">
            <w:pPr>
              <w:pStyle w:val="Tekstpodstawowy"/>
              <w:spacing w:line="240" w:lineRule="auto"/>
              <w:rPr>
                <w:b w:val="0"/>
              </w:rPr>
            </w:pPr>
            <w:r>
              <w:t>Powyższa cena zawiera  właściwą stawkę  podatku VAT.</w:t>
            </w:r>
          </w:p>
        </w:tc>
      </w:tr>
      <w:tr w:rsidR="00093393" w14:paraId="7985D8E3" w14:textId="77777777" w:rsidTr="00437130">
        <w:trPr>
          <w:trHeight w:val="361"/>
        </w:trPr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B6625" w14:textId="77777777" w:rsidR="004D2441" w:rsidRDefault="004D2441" w:rsidP="0043713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Termin realizacji: </w:t>
            </w:r>
          </w:p>
          <w:p w14:paraId="1EBA911B" w14:textId="77777777" w:rsidR="004D2441" w:rsidRDefault="004D2441" w:rsidP="00437130">
            <w:pPr>
              <w:widowControl w:val="0"/>
            </w:pPr>
          </w:p>
        </w:tc>
        <w:tc>
          <w:tcPr>
            <w:tcW w:w="5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5D6F5A" w14:textId="56A83290" w:rsidR="004D2441" w:rsidRDefault="004D2441" w:rsidP="00437130">
            <w:pPr>
              <w:widowControl w:val="0"/>
            </w:pPr>
            <w:r w:rsidRPr="004D2441">
              <w:rPr>
                <w:b/>
                <w:bCs/>
              </w:rPr>
              <w:t>18-19/11/2021 r.</w:t>
            </w:r>
            <w:r>
              <w:t xml:space="preserve"> (tj. 18.11.2021 o godz. 13.00, 19.11.2021 r. o godz. 15.00, 19.11.2021 o godz. 21.00)</w:t>
            </w:r>
          </w:p>
        </w:tc>
      </w:tr>
      <w:tr w:rsidR="00093393" w14:paraId="39F041D8" w14:textId="77777777" w:rsidTr="00437130">
        <w:trPr>
          <w:trHeight w:val="361"/>
        </w:trPr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DE6CC9" w14:textId="527C925E" w:rsidR="004D2441" w:rsidRDefault="004D2441" w:rsidP="0043713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Odległość w linii prostej </w:t>
            </w:r>
            <w:r w:rsidR="00093393">
              <w:rPr>
                <w:sz w:val="22"/>
                <w:szCs w:val="22"/>
              </w:rPr>
              <w:t xml:space="preserve">do </w:t>
            </w:r>
            <w:r>
              <w:rPr>
                <w:sz w:val="22"/>
                <w:szCs w:val="22"/>
              </w:rPr>
              <w:t xml:space="preserve">bazy </w:t>
            </w:r>
            <w:r w:rsidR="00093393">
              <w:rPr>
                <w:sz w:val="22"/>
                <w:szCs w:val="22"/>
              </w:rPr>
              <w:t xml:space="preserve">serwowania </w:t>
            </w:r>
            <w:r>
              <w:rPr>
                <w:sz w:val="22"/>
                <w:szCs w:val="22"/>
              </w:rPr>
              <w:t xml:space="preserve">posiłków od paw. U-2 AGH  </w:t>
            </w:r>
            <w:r>
              <w:rPr>
                <w:b/>
                <w:color w:val="FF0000"/>
                <w:sz w:val="22"/>
                <w:szCs w:val="22"/>
              </w:rPr>
              <w:t>/kryterium oceny ofert/</w:t>
            </w:r>
          </w:p>
        </w:tc>
        <w:tc>
          <w:tcPr>
            <w:tcW w:w="5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01949" w14:textId="77777777" w:rsidR="004D2441" w:rsidRDefault="004D2441" w:rsidP="00437130">
            <w:pPr>
              <w:widowControl w:val="0"/>
              <w:rPr>
                <w:sz w:val="22"/>
                <w:szCs w:val="22"/>
              </w:rPr>
            </w:pPr>
          </w:p>
          <w:p w14:paraId="60FCFD67" w14:textId="77777777" w:rsidR="004D2441" w:rsidRDefault="004D2441" w:rsidP="00437130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………………… m/km</w:t>
            </w:r>
            <w:r w:rsidRPr="004D2441">
              <w:rPr>
                <w:sz w:val="22"/>
                <w:szCs w:val="22"/>
                <w:highlight w:val="yellow"/>
              </w:rPr>
              <w:t>*</w:t>
            </w:r>
          </w:p>
          <w:p w14:paraId="5CD6DD2F" w14:textId="1A1658C4" w:rsidR="004D2441" w:rsidRPr="00093393" w:rsidRDefault="004D2441" w:rsidP="00437130">
            <w:pPr>
              <w:jc w:val="both"/>
              <w:rPr>
                <w:sz w:val="20"/>
                <w:szCs w:val="20"/>
              </w:rPr>
            </w:pPr>
            <w:r w:rsidRPr="004D2441">
              <w:rPr>
                <w:sz w:val="20"/>
                <w:szCs w:val="20"/>
                <w:highlight w:val="yellow"/>
              </w:rPr>
              <w:t>*</w:t>
            </w:r>
            <w:r w:rsidRPr="004D2441">
              <w:rPr>
                <w:sz w:val="20"/>
                <w:szCs w:val="20"/>
              </w:rPr>
              <w:t>niewłaściwe skreślić</w:t>
            </w:r>
          </w:p>
        </w:tc>
      </w:tr>
      <w:tr w:rsidR="00093393" w14:paraId="1542B8E5" w14:textId="77777777" w:rsidTr="00437130">
        <w:trPr>
          <w:trHeight w:val="361"/>
        </w:trPr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1AD947" w14:textId="77777777" w:rsidR="004D2441" w:rsidRDefault="004D2441" w:rsidP="0043713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Miejsce przygotowywania posiłków – </w:t>
            </w:r>
            <w:r>
              <w:rPr>
                <w:b/>
                <w:sz w:val="22"/>
                <w:szCs w:val="22"/>
              </w:rPr>
              <w:t>proszę wpisać adres</w:t>
            </w:r>
          </w:p>
        </w:tc>
        <w:tc>
          <w:tcPr>
            <w:tcW w:w="5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E6285" w14:textId="77777777" w:rsidR="004D2441" w:rsidRDefault="004D2441" w:rsidP="00437130">
            <w:pPr>
              <w:widowControl w:val="0"/>
              <w:rPr>
                <w:sz w:val="22"/>
                <w:szCs w:val="22"/>
              </w:rPr>
            </w:pPr>
          </w:p>
          <w:p w14:paraId="58E6471B" w14:textId="16698B38" w:rsidR="004D2441" w:rsidRDefault="004D2441" w:rsidP="00437130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…………………………</w:t>
            </w:r>
            <w:r w:rsidR="00093393">
              <w:rPr>
                <w:sz w:val="22"/>
                <w:szCs w:val="22"/>
              </w:rPr>
              <w:t>……………………….</w:t>
            </w:r>
          </w:p>
        </w:tc>
      </w:tr>
    </w:tbl>
    <w:p w14:paraId="14BEE953" w14:textId="77777777" w:rsidR="004D2441" w:rsidRPr="00093393" w:rsidRDefault="004D2441" w:rsidP="004D2441">
      <w:pPr>
        <w:tabs>
          <w:tab w:val="left" w:pos="426"/>
        </w:tabs>
        <w:jc w:val="both"/>
        <w:rPr>
          <w:sz w:val="22"/>
          <w:szCs w:val="22"/>
        </w:rPr>
      </w:pPr>
      <w:r w:rsidRPr="00093393">
        <w:rPr>
          <w:b/>
          <w:sz w:val="22"/>
          <w:szCs w:val="22"/>
        </w:rPr>
        <w:lastRenderedPageBreak/>
        <w:t xml:space="preserve">Termin płatności: </w:t>
      </w:r>
      <w:r w:rsidRPr="00093393">
        <w:rPr>
          <w:sz w:val="22"/>
          <w:szCs w:val="22"/>
        </w:rPr>
        <w:t>przelewem w terminie do 21 dni od daty otrzymania faktury częściowej przez Zamawiającego na rachunek Wykonawcy zawarty na dzień zlecenia przelewu w wykazie podmiotów, o których mowa w art. 96b ust. 1) Ustawy o podatku od towarów i usług.</w:t>
      </w:r>
    </w:p>
    <w:p w14:paraId="612175D4" w14:textId="77777777" w:rsidR="004D2441" w:rsidRPr="00093393" w:rsidRDefault="004D2441" w:rsidP="004D2441">
      <w:pPr>
        <w:rPr>
          <w:b/>
          <w:sz w:val="22"/>
          <w:szCs w:val="22"/>
          <w:u w:val="single"/>
        </w:rPr>
      </w:pPr>
    </w:p>
    <w:p w14:paraId="7B09D6DC" w14:textId="1CA7818B" w:rsidR="004D2441" w:rsidRPr="00093393" w:rsidRDefault="004D2441" w:rsidP="004D2441">
      <w:pPr>
        <w:rPr>
          <w:b/>
          <w:sz w:val="22"/>
          <w:szCs w:val="22"/>
          <w:u w:val="single"/>
        </w:rPr>
      </w:pPr>
      <w:r w:rsidRPr="00093393">
        <w:rPr>
          <w:b/>
          <w:sz w:val="22"/>
          <w:szCs w:val="22"/>
          <w:u w:val="single"/>
        </w:rPr>
        <w:t>Jednocześnie oświadczamy, że:</w:t>
      </w:r>
    </w:p>
    <w:p w14:paraId="4384C197" w14:textId="77777777" w:rsidR="004D2441" w:rsidRPr="00093393" w:rsidRDefault="004D2441" w:rsidP="004D244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93393">
        <w:rPr>
          <w:color w:val="000000"/>
          <w:sz w:val="22"/>
          <w:szCs w:val="22"/>
          <w:lang w:eastAsia="ar-SA"/>
        </w:rPr>
        <w:t>Oświadczamy, że jesteśmy związani niniejszą ofertą przez okres wskazanym w SWZ.</w:t>
      </w:r>
    </w:p>
    <w:p w14:paraId="57038782" w14:textId="1539CEAD" w:rsidR="004D2441" w:rsidRPr="00093393" w:rsidRDefault="004D2441" w:rsidP="004D244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093393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093393">
        <w:rPr>
          <w:color w:val="000000"/>
          <w:sz w:val="22"/>
          <w:szCs w:val="22"/>
        </w:rPr>
        <w:t xml:space="preserve"> i nie wnosimy do nich żadnych zastrzeżeń.</w:t>
      </w:r>
    </w:p>
    <w:p w14:paraId="3D727545" w14:textId="77777777" w:rsidR="004D2441" w:rsidRPr="00093393" w:rsidRDefault="004D2441" w:rsidP="004D2441">
      <w:pPr>
        <w:numPr>
          <w:ilvl w:val="0"/>
          <w:numId w:val="1"/>
        </w:numPr>
        <w:jc w:val="both"/>
        <w:rPr>
          <w:sz w:val="22"/>
          <w:szCs w:val="22"/>
        </w:rPr>
      </w:pPr>
      <w:r w:rsidRPr="00093393">
        <w:rPr>
          <w:sz w:val="22"/>
          <w:szCs w:val="22"/>
        </w:rPr>
        <w:t>Oświadczam, że wypełniłem obowiązki informacyjne przewidziane w art. 13 lub art. 14 RODO</w:t>
      </w:r>
      <w:r w:rsidRPr="00093393">
        <w:rPr>
          <w:sz w:val="22"/>
          <w:szCs w:val="22"/>
          <w:vertAlign w:val="superscript"/>
        </w:rPr>
        <w:t>1</w:t>
      </w:r>
      <w:r w:rsidRPr="00093393">
        <w:rPr>
          <w:sz w:val="22"/>
          <w:szCs w:val="22"/>
        </w:rPr>
        <w:t xml:space="preserve"> wobec osób fizycznych, od których dane osobowe bezpośrednio lub pośrednio pozyskałem w celu ubiegania się </w:t>
      </w:r>
      <w:r w:rsidRPr="00093393">
        <w:rPr>
          <w:sz w:val="22"/>
          <w:szCs w:val="22"/>
        </w:rPr>
        <w:br/>
        <w:t>o udzielenie zamówienia publicznego w niniejszym postępowaniu</w:t>
      </w:r>
      <w:r w:rsidRPr="00093393">
        <w:rPr>
          <w:sz w:val="22"/>
          <w:szCs w:val="22"/>
          <w:vertAlign w:val="superscript"/>
        </w:rPr>
        <w:t>2</w:t>
      </w:r>
      <w:r w:rsidRPr="00093393">
        <w:rPr>
          <w:sz w:val="22"/>
          <w:szCs w:val="22"/>
        </w:rPr>
        <w:t xml:space="preserve"> </w:t>
      </w:r>
    </w:p>
    <w:p w14:paraId="6B09B93F" w14:textId="77777777" w:rsidR="004D2441" w:rsidRPr="00093393" w:rsidRDefault="004D2441" w:rsidP="004D2441">
      <w:pPr>
        <w:ind w:left="360"/>
        <w:jc w:val="both"/>
        <w:rPr>
          <w:i/>
          <w:sz w:val="22"/>
          <w:szCs w:val="22"/>
        </w:rPr>
      </w:pPr>
      <w:r w:rsidRPr="00093393">
        <w:rPr>
          <w:i/>
          <w:sz w:val="22"/>
          <w:szCs w:val="22"/>
          <w:vertAlign w:val="superscript"/>
        </w:rPr>
        <w:t>1</w:t>
      </w:r>
      <w:r w:rsidRPr="00093393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F149647" w14:textId="77777777" w:rsidR="004D2441" w:rsidRPr="00093393" w:rsidRDefault="004D2441" w:rsidP="004D2441">
      <w:pPr>
        <w:ind w:left="360"/>
        <w:jc w:val="both"/>
        <w:rPr>
          <w:i/>
          <w:sz w:val="22"/>
          <w:szCs w:val="22"/>
        </w:rPr>
      </w:pPr>
      <w:r w:rsidRPr="00093393">
        <w:rPr>
          <w:i/>
          <w:sz w:val="22"/>
          <w:szCs w:val="22"/>
          <w:vertAlign w:val="superscript"/>
        </w:rPr>
        <w:t>2</w:t>
      </w:r>
      <w:r w:rsidRPr="00093393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3D60D52" w14:textId="77777777" w:rsidR="004D2441" w:rsidRPr="00093393" w:rsidRDefault="004D2441" w:rsidP="004D244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093393">
        <w:rPr>
          <w:sz w:val="22"/>
          <w:szCs w:val="22"/>
        </w:rPr>
        <w:t>Oświadczam/y, że zamierzam/y /nie zamierzam/y* powierzyć realizację następujących części zamówienia podwykonawcom**: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D2441" w:rsidRPr="00093393" w14:paraId="7E436744" w14:textId="77777777" w:rsidTr="004D244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C9A914" w14:textId="77777777" w:rsidR="004D2441" w:rsidRPr="00093393" w:rsidRDefault="004D244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93393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683722" w14:textId="77777777" w:rsidR="004D2441" w:rsidRPr="00093393" w:rsidRDefault="004D244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93393">
              <w:rPr>
                <w:sz w:val="22"/>
                <w:szCs w:val="22"/>
              </w:rPr>
              <w:t xml:space="preserve">Opis części zamówienia, którą wykonawca </w:t>
            </w:r>
          </w:p>
          <w:p w14:paraId="0D180F83" w14:textId="77777777" w:rsidR="004D2441" w:rsidRPr="00093393" w:rsidRDefault="004D244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93393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17C73D" w14:textId="77777777" w:rsidR="004D2441" w:rsidRPr="00093393" w:rsidRDefault="004D244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93393">
              <w:rPr>
                <w:sz w:val="22"/>
                <w:szCs w:val="22"/>
              </w:rPr>
              <w:t>Nazwa podwykonawcy</w:t>
            </w:r>
            <w:r w:rsidRPr="00093393">
              <w:rPr>
                <w:sz w:val="22"/>
                <w:szCs w:val="22"/>
              </w:rPr>
              <w:br/>
              <w:t>(o ile jest znana)</w:t>
            </w:r>
          </w:p>
        </w:tc>
      </w:tr>
      <w:tr w:rsidR="004D2441" w:rsidRPr="00093393" w14:paraId="4F0B62BC" w14:textId="77777777" w:rsidTr="004D244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DDA27F" w14:textId="77777777" w:rsidR="004D2441" w:rsidRPr="00093393" w:rsidRDefault="004D2441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AFD9A6" w14:textId="77777777" w:rsidR="004D2441" w:rsidRPr="00093393" w:rsidRDefault="004D244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3D845B" w14:textId="77777777" w:rsidR="004D2441" w:rsidRPr="00093393" w:rsidRDefault="004D244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4D2441" w:rsidRPr="00093393" w14:paraId="7E191ABB" w14:textId="77777777" w:rsidTr="004D244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D7B1AC" w14:textId="77777777" w:rsidR="004D2441" w:rsidRPr="00093393" w:rsidRDefault="004D2441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C7D220" w14:textId="77777777" w:rsidR="004D2441" w:rsidRPr="00093393" w:rsidRDefault="004D244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D4E9C6" w14:textId="77777777" w:rsidR="004D2441" w:rsidRPr="00093393" w:rsidRDefault="004D244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242374EA" w14:textId="77777777" w:rsidR="004D2441" w:rsidRPr="00093393" w:rsidRDefault="004D2441" w:rsidP="004D2441">
      <w:pPr>
        <w:numPr>
          <w:ilvl w:val="0"/>
          <w:numId w:val="1"/>
        </w:numPr>
        <w:jc w:val="both"/>
        <w:rPr>
          <w:sz w:val="22"/>
          <w:szCs w:val="22"/>
        </w:rPr>
      </w:pPr>
      <w:r w:rsidRPr="00093393">
        <w:rPr>
          <w:sz w:val="22"/>
          <w:szCs w:val="22"/>
        </w:rPr>
        <w:t>Upoważnionymi do reprezentowania naszej firmy są następujące osoby:</w:t>
      </w:r>
    </w:p>
    <w:p w14:paraId="7F490DF2" w14:textId="77777777" w:rsidR="004D2441" w:rsidRPr="00093393" w:rsidRDefault="004D2441" w:rsidP="004D2441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093393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093393">
        <w:rPr>
          <w:rFonts w:ascii="Times New Roman" w:hAnsi="Times New Roman" w:cs="Times New Roman"/>
          <w:sz w:val="22"/>
          <w:szCs w:val="22"/>
        </w:rPr>
        <w:tab/>
      </w:r>
      <w:r w:rsidRPr="00093393">
        <w:rPr>
          <w:rFonts w:ascii="Times New Roman" w:hAnsi="Times New Roman" w:cs="Times New Roman"/>
          <w:sz w:val="22"/>
          <w:szCs w:val="22"/>
        </w:rPr>
        <w:tab/>
      </w:r>
      <w:r w:rsidRPr="00093393">
        <w:rPr>
          <w:rFonts w:ascii="Times New Roman" w:hAnsi="Times New Roman" w:cs="Times New Roman"/>
          <w:sz w:val="22"/>
          <w:szCs w:val="22"/>
        </w:rPr>
        <w:tab/>
      </w:r>
      <w:r w:rsidRPr="00093393">
        <w:rPr>
          <w:rFonts w:ascii="Times New Roman" w:hAnsi="Times New Roman" w:cs="Times New Roman"/>
          <w:sz w:val="22"/>
          <w:szCs w:val="22"/>
        </w:rPr>
        <w:tab/>
      </w:r>
      <w:r w:rsidRPr="00093393">
        <w:rPr>
          <w:rFonts w:ascii="Times New Roman" w:hAnsi="Times New Roman" w:cs="Times New Roman"/>
          <w:sz w:val="22"/>
          <w:szCs w:val="22"/>
        </w:rPr>
        <w:tab/>
      </w:r>
      <w:r w:rsidRPr="00093393">
        <w:rPr>
          <w:rFonts w:ascii="Times New Roman" w:hAnsi="Times New Roman" w:cs="Times New Roman"/>
          <w:sz w:val="22"/>
          <w:szCs w:val="22"/>
        </w:rPr>
        <w:tab/>
      </w:r>
    </w:p>
    <w:p w14:paraId="5BC173B7" w14:textId="77777777" w:rsidR="004D2441" w:rsidRPr="00093393" w:rsidRDefault="004D2441" w:rsidP="004D2441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093393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093393">
        <w:rPr>
          <w:sz w:val="22"/>
          <w:szCs w:val="22"/>
        </w:rPr>
        <w:tab/>
      </w:r>
      <w:r w:rsidRPr="00093393">
        <w:rPr>
          <w:sz w:val="22"/>
          <w:szCs w:val="22"/>
        </w:rPr>
        <w:tab/>
        <w:t xml:space="preserve"> </w:t>
      </w:r>
    </w:p>
    <w:p w14:paraId="27810B26" w14:textId="77777777" w:rsidR="004D2441" w:rsidRPr="00093393" w:rsidRDefault="004D2441" w:rsidP="004D2441">
      <w:pPr>
        <w:numPr>
          <w:ilvl w:val="0"/>
          <w:numId w:val="1"/>
        </w:numPr>
        <w:jc w:val="both"/>
        <w:rPr>
          <w:sz w:val="22"/>
          <w:szCs w:val="22"/>
        </w:rPr>
      </w:pPr>
      <w:r w:rsidRPr="00093393">
        <w:rPr>
          <w:sz w:val="22"/>
          <w:szCs w:val="22"/>
        </w:rPr>
        <w:t>upoważnienie dla powyżej wskazanych osób wynika z następującego (</w:t>
      </w:r>
      <w:proofErr w:type="spellStart"/>
      <w:r w:rsidRPr="00093393">
        <w:rPr>
          <w:sz w:val="22"/>
          <w:szCs w:val="22"/>
        </w:rPr>
        <w:t>ych</w:t>
      </w:r>
      <w:proofErr w:type="spellEnd"/>
      <w:r w:rsidRPr="00093393">
        <w:rPr>
          <w:sz w:val="22"/>
          <w:szCs w:val="22"/>
        </w:rPr>
        <w:t>) dokumentu(ów)</w:t>
      </w:r>
    </w:p>
    <w:p w14:paraId="1C957837" w14:textId="77777777" w:rsidR="004D2441" w:rsidRPr="00093393" w:rsidRDefault="004D2441" w:rsidP="004D2441">
      <w:pPr>
        <w:jc w:val="both"/>
        <w:rPr>
          <w:sz w:val="22"/>
          <w:szCs w:val="22"/>
        </w:rPr>
      </w:pPr>
      <w:r w:rsidRPr="00093393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2D318D6E" w14:textId="77777777" w:rsidR="004D2441" w:rsidRPr="00093393" w:rsidRDefault="004D2441" w:rsidP="004D2441">
      <w:pPr>
        <w:numPr>
          <w:ilvl w:val="0"/>
          <w:numId w:val="1"/>
        </w:numPr>
        <w:jc w:val="both"/>
        <w:rPr>
          <w:sz w:val="22"/>
          <w:szCs w:val="22"/>
        </w:rPr>
      </w:pPr>
      <w:r w:rsidRPr="00093393">
        <w:rPr>
          <w:sz w:val="22"/>
          <w:szCs w:val="22"/>
        </w:rPr>
        <w:t>załącznikami do niniejszej oferty są:</w:t>
      </w:r>
    </w:p>
    <w:p w14:paraId="610B7852" w14:textId="77777777" w:rsidR="004D2441" w:rsidRPr="00093393" w:rsidRDefault="004D2441" w:rsidP="004D244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93393">
        <w:rPr>
          <w:sz w:val="22"/>
          <w:szCs w:val="22"/>
        </w:rPr>
        <w:t>………………………………………………………………………………………….</w:t>
      </w:r>
    </w:p>
    <w:p w14:paraId="1013C6F2" w14:textId="77777777" w:rsidR="004D2441" w:rsidRPr="00093393" w:rsidRDefault="004D2441" w:rsidP="004D244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93393">
        <w:rPr>
          <w:sz w:val="22"/>
          <w:szCs w:val="22"/>
        </w:rPr>
        <w:t>……………………………………………..……………………………………………</w:t>
      </w:r>
    </w:p>
    <w:p w14:paraId="61C3EDA1" w14:textId="77777777" w:rsidR="004D2441" w:rsidRPr="00093393" w:rsidRDefault="004D2441" w:rsidP="004D244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93393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348030C6" w14:textId="77777777" w:rsidR="004D2441" w:rsidRPr="00093393" w:rsidRDefault="004D2441" w:rsidP="004D2441">
      <w:pPr>
        <w:numPr>
          <w:ilvl w:val="0"/>
          <w:numId w:val="1"/>
        </w:numPr>
        <w:jc w:val="both"/>
        <w:rPr>
          <w:sz w:val="22"/>
          <w:szCs w:val="22"/>
        </w:rPr>
      </w:pPr>
      <w:r w:rsidRPr="00093393">
        <w:rPr>
          <w:sz w:val="22"/>
          <w:szCs w:val="22"/>
        </w:rPr>
        <w:t>oferta zawiera ………………… kolejno ponumerowanych stron.</w:t>
      </w:r>
    </w:p>
    <w:p w14:paraId="34DBFC5D" w14:textId="77777777" w:rsidR="004D2441" w:rsidRPr="00093393" w:rsidRDefault="004D2441" w:rsidP="004D2441">
      <w:pPr>
        <w:jc w:val="both"/>
        <w:rPr>
          <w:sz w:val="22"/>
          <w:szCs w:val="22"/>
        </w:rPr>
      </w:pPr>
    </w:p>
    <w:p w14:paraId="766D4CDB" w14:textId="77777777" w:rsidR="004D2441" w:rsidRPr="00093393" w:rsidRDefault="004D2441" w:rsidP="004D2441">
      <w:pPr>
        <w:jc w:val="right"/>
        <w:rPr>
          <w:sz w:val="22"/>
          <w:szCs w:val="22"/>
        </w:rPr>
      </w:pPr>
    </w:p>
    <w:p w14:paraId="5A2A5BED" w14:textId="77777777" w:rsidR="004D2441" w:rsidRPr="00093393" w:rsidRDefault="004D2441" w:rsidP="004D2441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sz w:val="20"/>
          <w:szCs w:val="20"/>
        </w:rPr>
      </w:pPr>
      <w:r w:rsidRPr="00093393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Oferta</w:t>
      </w:r>
      <w:r w:rsidRPr="00093393">
        <w:rPr>
          <w:rFonts w:eastAsia="Calibri"/>
          <w:i/>
          <w:iCs/>
          <w:color w:val="FF0000"/>
          <w:sz w:val="20"/>
          <w:szCs w:val="20"/>
          <w:lang w:eastAsia="zh-CN"/>
        </w:rPr>
        <w:t xml:space="preserve"> </w:t>
      </w:r>
      <w:r w:rsidRPr="00093393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powinna</w:t>
      </w:r>
      <w:r w:rsidRPr="00093393">
        <w:rPr>
          <w:rFonts w:eastAsia="Calibri"/>
          <w:i/>
          <w:iCs/>
          <w:color w:val="FF0000"/>
          <w:sz w:val="20"/>
          <w:szCs w:val="20"/>
          <w:lang w:eastAsia="zh-CN"/>
        </w:rPr>
        <w:t xml:space="preserve"> </w:t>
      </w:r>
      <w:r w:rsidRPr="00093393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być sporządzona</w:t>
      </w:r>
      <w:r w:rsidRPr="00093393">
        <w:rPr>
          <w:rFonts w:eastAsia="Calibri"/>
          <w:i/>
          <w:iCs/>
          <w:color w:val="FF0000"/>
          <w:sz w:val="20"/>
          <w:szCs w:val="20"/>
          <w:lang w:eastAsia="zh-CN"/>
        </w:rPr>
        <w:t xml:space="preserve"> </w:t>
      </w:r>
      <w:r w:rsidRPr="00093393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093393">
        <w:rPr>
          <w:rFonts w:eastAsia="Calibri"/>
          <w:i/>
          <w:iCs/>
          <w:color w:val="FF0000"/>
          <w:sz w:val="20"/>
          <w:szCs w:val="20"/>
          <w:lang w:eastAsia="zh-CN"/>
        </w:rPr>
        <w:t>.</w:t>
      </w:r>
    </w:p>
    <w:p w14:paraId="2615825E" w14:textId="77777777" w:rsidR="004D2441" w:rsidRPr="00093393" w:rsidRDefault="004D2441" w:rsidP="004D2441">
      <w:pPr>
        <w:rPr>
          <w:sz w:val="20"/>
          <w:szCs w:val="20"/>
        </w:rPr>
      </w:pPr>
      <w:r w:rsidRPr="00093393">
        <w:rPr>
          <w:sz w:val="20"/>
          <w:szCs w:val="20"/>
        </w:rPr>
        <w:t>*niepotrzebne skreślić</w:t>
      </w:r>
    </w:p>
    <w:p w14:paraId="55AB6547" w14:textId="2214ACC0" w:rsidR="00FE545C" w:rsidRDefault="004D2441" w:rsidP="00093393">
      <w:pPr>
        <w:rPr>
          <w:sz w:val="20"/>
          <w:szCs w:val="20"/>
        </w:rPr>
      </w:pPr>
      <w:r w:rsidRPr="00093393">
        <w:rPr>
          <w:sz w:val="20"/>
          <w:szCs w:val="20"/>
        </w:rPr>
        <w:t>**jeżeli dotyczy</w:t>
      </w: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8921FF" w14:textId="77777777" w:rsidR="00595009" w:rsidRDefault="00595009">
      <w:r>
        <w:separator/>
      </w:r>
    </w:p>
  </w:endnote>
  <w:endnote w:type="continuationSeparator" w:id="0">
    <w:p w14:paraId="548A3038" w14:textId="77777777" w:rsidR="00595009" w:rsidRDefault="005950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7545CB" w14:textId="77777777" w:rsidR="00CB6445" w:rsidRDefault="00CB644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20958C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D6461B" w14:textId="77777777" w:rsidR="00CB6445" w:rsidRDefault="00CB64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2B3C5D" w14:textId="77777777" w:rsidR="00595009" w:rsidRDefault="00595009">
      <w:r>
        <w:separator/>
      </w:r>
    </w:p>
  </w:footnote>
  <w:footnote w:type="continuationSeparator" w:id="0">
    <w:p w14:paraId="01FA2F13" w14:textId="77777777" w:rsidR="00595009" w:rsidRDefault="005950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760128" w14:textId="77777777" w:rsidR="00CB6445" w:rsidRDefault="00CB644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94F618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498AB0" w14:textId="77777777" w:rsidR="00CB6445" w:rsidRDefault="00CB644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95009"/>
    <w:rsid w:val="00012286"/>
    <w:rsid w:val="00071CCC"/>
    <w:rsid w:val="00093393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658AB"/>
    <w:rsid w:val="00437130"/>
    <w:rsid w:val="004B7300"/>
    <w:rsid w:val="004C6753"/>
    <w:rsid w:val="004D2441"/>
    <w:rsid w:val="00595009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CB6445"/>
    <w:rsid w:val="00D24208"/>
    <w:rsid w:val="00D60C38"/>
    <w:rsid w:val="00D66893"/>
    <w:rsid w:val="00D90ACB"/>
    <w:rsid w:val="00DC1500"/>
    <w:rsid w:val="00E27585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FBC8061"/>
  <w15:chartTrackingRefBased/>
  <w15:docId w15:val="{2B4CB0D4-E5E1-4473-B1D0-BDD2E3E0FD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table" w:styleId="Tabela-Siatka">
    <w:name w:val="Table Grid"/>
    <w:basedOn w:val="Standardowy"/>
    <w:uiPriority w:val="59"/>
    <w:rsid w:val="004D244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804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72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2</Pages>
  <Words>549</Words>
  <Characters>4135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6</cp:revision>
  <cp:lastPrinted>1899-12-31T23:00:00Z</cp:lastPrinted>
  <dcterms:created xsi:type="dcterms:W3CDTF">2021-10-22T08:36:00Z</dcterms:created>
  <dcterms:modified xsi:type="dcterms:W3CDTF">2021-10-27T07:15:00Z</dcterms:modified>
</cp:coreProperties>
</file>