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96014" w14:textId="2EE4043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EC7BEF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F5487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E9F56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78CA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E0A39C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958410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C3249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E5FDB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F5B5E">
        <w:rPr>
          <w:sz w:val="22"/>
          <w:lang w:val="en-US"/>
        </w:rPr>
        <w:t>……………………………………………………………………………………………..</w:t>
      </w:r>
    </w:p>
    <w:p w14:paraId="6E82CF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F5B5E">
        <w:rPr>
          <w:sz w:val="22"/>
          <w:lang w:val="en-US"/>
        </w:rPr>
        <w:t>…………………………………………………………………………………………….</w:t>
      </w:r>
    </w:p>
    <w:p w14:paraId="2B510C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F46C60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26D1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5163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782662C" w14:textId="11B4EF26" w:rsidR="0027216E" w:rsidRPr="0027216E" w:rsidRDefault="0027216E" w:rsidP="008D2AB8">
      <w:pPr>
        <w:ind w:right="-110"/>
        <w:rPr>
          <w:b/>
        </w:rPr>
      </w:pPr>
      <w:r w:rsidRPr="0027216E">
        <w:rPr>
          <w:b/>
        </w:rPr>
        <w:t xml:space="preserve">Akademia Górniczo </w:t>
      </w:r>
      <w:r w:rsidR="00400099">
        <w:rPr>
          <w:b/>
        </w:rPr>
        <w:t>–</w:t>
      </w:r>
      <w:r w:rsidRPr="0027216E">
        <w:rPr>
          <w:b/>
        </w:rPr>
        <w:t xml:space="preserve"> Hutnicza</w:t>
      </w:r>
      <w:r w:rsidR="00400099">
        <w:rPr>
          <w:b/>
        </w:rPr>
        <w:t xml:space="preserve"> </w:t>
      </w:r>
      <w:r w:rsidRPr="0027216E">
        <w:rPr>
          <w:b/>
        </w:rPr>
        <w:t>im. Stanisława Staszica w Krakowie</w:t>
      </w:r>
    </w:p>
    <w:p w14:paraId="70968909" w14:textId="77777777" w:rsidR="008D2AB8" w:rsidRDefault="0027216E" w:rsidP="008D2AB8">
      <w:pPr>
        <w:ind w:right="-110"/>
        <w:rPr>
          <w:b/>
        </w:rPr>
      </w:pPr>
      <w:r w:rsidRPr="0027216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9F912B" w14:textId="11D42B2C" w:rsidR="008D2AB8" w:rsidRDefault="0027216E" w:rsidP="005F5B5E">
      <w:pPr>
        <w:ind w:right="-110"/>
        <w:rPr>
          <w:b/>
        </w:rPr>
      </w:pPr>
      <w:r w:rsidRPr="0027216E">
        <w:rPr>
          <w:b/>
        </w:rPr>
        <w:t>Al. Mickiewicza</w:t>
      </w:r>
      <w:r w:rsidR="008D2AB8">
        <w:rPr>
          <w:b/>
        </w:rPr>
        <w:t xml:space="preserve"> </w:t>
      </w:r>
      <w:r w:rsidRPr="0027216E">
        <w:rPr>
          <w:b/>
        </w:rPr>
        <w:t>30</w:t>
      </w:r>
      <w:r w:rsidR="005F5B5E">
        <w:rPr>
          <w:b/>
        </w:rPr>
        <w:t xml:space="preserve">, </w:t>
      </w:r>
      <w:r w:rsidRPr="0027216E">
        <w:rPr>
          <w:b/>
        </w:rPr>
        <w:t>30-059</w:t>
      </w:r>
      <w:r w:rsidR="008D2AB8">
        <w:rPr>
          <w:b/>
        </w:rPr>
        <w:t xml:space="preserve"> </w:t>
      </w:r>
      <w:r w:rsidRPr="0027216E">
        <w:rPr>
          <w:b/>
        </w:rPr>
        <w:t>Kraków</w:t>
      </w:r>
      <w:r w:rsidR="008D2AB8">
        <w:rPr>
          <w:b/>
        </w:rPr>
        <w:t xml:space="preserve">,  </w:t>
      </w:r>
    </w:p>
    <w:p w14:paraId="7190FB88" w14:textId="77777777" w:rsidR="008D2AB8" w:rsidRDefault="008D2AB8" w:rsidP="008D2AB8">
      <w:pPr>
        <w:ind w:firstLine="3969"/>
        <w:rPr>
          <w:b/>
        </w:rPr>
      </w:pPr>
    </w:p>
    <w:p w14:paraId="620E733C" w14:textId="07FA6C1E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F5B5E" w:rsidRPr="005F5B5E">
        <w:rPr>
          <w:b/>
        </w:rPr>
        <w:t xml:space="preserve">dostawa projektorów multimedialnych dla </w:t>
      </w:r>
      <w:proofErr w:type="spellStart"/>
      <w:r w:rsidR="005F5B5E" w:rsidRPr="005F5B5E">
        <w:rPr>
          <w:b/>
        </w:rPr>
        <w:t>WGGiOŚ</w:t>
      </w:r>
      <w:proofErr w:type="spellEnd"/>
      <w:r w:rsidR="005F5B5E" w:rsidRPr="005F5B5E">
        <w:rPr>
          <w:b/>
        </w:rPr>
        <w:t xml:space="preserve"> - 3 sztuki - KC-zp.272-574/21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5F5B5E" w14:paraId="6DA1023D" w14:textId="77777777" w:rsidTr="005F5B5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C810D8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3AFAE6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B8078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055B7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7F9308D8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C7492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4DF8F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855047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99B9F9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348076C0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586FC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EC5F353" w14:textId="77777777" w:rsidR="005F5B5E" w:rsidRDefault="005F5B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B14878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F5B5E" w14:paraId="564DBB3D" w14:textId="77777777" w:rsidTr="005F5B5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FCC14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A50717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0DBF71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7633D5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AF4DCA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482F4D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4B6C8B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900CF3" w14:textId="77777777" w:rsidR="005F5B5E" w:rsidRDefault="005F5B5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F5B5E" w14:paraId="3EC53794" w14:textId="77777777" w:rsidTr="005F5B5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501C0" w14:textId="77777777" w:rsidR="005F5B5E" w:rsidRDefault="005F5B5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126D9" w14:textId="76345284" w:rsidR="005F5B5E" w:rsidRDefault="005F5B5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Projektor multimedialny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35AA" w14:textId="77777777" w:rsidR="005F5B5E" w:rsidRDefault="005F5B5E">
            <w:pPr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84A4" w14:textId="77777777" w:rsidR="005F5B5E" w:rsidRDefault="005F5B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3ECE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134A" w14:textId="77777777" w:rsidR="005F5B5E" w:rsidRDefault="005F5B5E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82EF66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26FD03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  <w:tr w:rsidR="005F5B5E" w14:paraId="59E9BA5C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266298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59A122C8" w14:textId="77777777" w:rsidR="005F5B5E" w:rsidRDefault="005F5B5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15C02A07" w14:textId="77777777" w:rsidR="005F5B5E" w:rsidRDefault="005F5B5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FA1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413E9932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87FB6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10C3F835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15CAA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  <w:p w14:paraId="640CCB8D" w14:textId="77777777" w:rsidR="005F5B5E" w:rsidRDefault="005F5B5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…………..</w:t>
            </w:r>
          </w:p>
        </w:tc>
      </w:tr>
      <w:tr w:rsidR="005F5B5E" w14:paraId="66B68C79" w14:textId="77777777" w:rsidTr="005F5B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7B9ECC" w14:textId="77777777" w:rsidR="005F5B5E" w:rsidRDefault="005F5B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687E31B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6B55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C284B4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69CBA7" w14:textId="77777777" w:rsidR="005F5B5E" w:rsidRDefault="005F5B5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437F0C0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</w:p>
    <w:p w14:paraId="711BB3B7" w14:textId="39518043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……………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dni od daty podpisania umowy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4ECA55A3" w14:textId="77777777" w:rsidR="005F5B5E" w:rsidRDefault="005F5B5E" w:rsidP="005F5B5E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 </w:t>
      </w:r>
      <w:r>
        <w:rPr>
          <w:b/>
          <w:bCs/>
          <w:sz w:val="22"/>
          <w:szCs w:val="22"/>
        </w:rPr>
        <w:t>miesięcy</w:t>
      </w:r>
      <w:r>
        <w:rPr>
          <w:sz w:val="22"/>
          <w:szCs w:val="22"/>
        </w:rPr>
        <w:t xml:space="preserve"> (</w:t>
      </w:r>
      <w:r>
        <w:rPr>
          <w:i/>
          <w:sz w:val="22"/>
          <w:szCs w:val="22"/>
          <w:highlight w:val="yellow"/>
        </w:rPr>
        <w:t>kryterium oceny ofert)</w:t>
      </w:r>
    </w:p>
    <w:p w14:paraId="43442641" w14:textId="77777777" w:rsidR="005F5B5E" w:rsidRDefault="005F5B5E" w:rsidP="005F5B5E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287C75DD" w14:textId="77777777" w:rsidR="005F5B5E" w:rsidRDefault="005F5B5E" w:rsidP="005F5B5E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49C2687D" w14:textId="77777777" w:rsidR="005F5B5E" w:rsidRDefault="005F5B5E" w:rsidP="005F5B5E">
      <w:pPr>
        <w:rPr>
          <w:b/>
          <w:sz w:val="22"/>
          <w:szCs w:val="22"/>
          <w:u w:val="single"/>
        </w:rPr>
      </w:pPr>
    </w:p>
    <w:p w14:paraId="422F6F02" w14:textId="77777777" w:rsidR="005F5B5E" w:rsidRDefault="005F5B5E" w:rsidP="005F5B5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0C2734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ECD0C36" w14:textId="77777777" w:rsidR="005F5B5E" w:rsidRDefault="005F5B5E" w:rsidP="005F5B5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5A4DE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6B9267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DC3A16" w14:textId="77777777" w:rsidR="005F5B5E" w:rsidRDefault="005F5B5E" w:rsidP="005F5B5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AD081B" w14:textId="77777777" w:rsidR="005F5B5E" w:rsidRDefault="005F5B5E" w:rsidP="005F5B5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5B5E" w14:paraId="2C7B923B" w14:textId="77777777" w:rsidTr="005F5B5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CAA6E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327C3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2D9409B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028D6" w14:textId="77777777" w:rsidR="005F5B5E" w:rsidRDefault="005F5B5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F5B5E" w14:paraId="5D3AE282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5AEE9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3F371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F04E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F5B5E" w14:paraId="3B38AFD6" w14:textId="77777777" w:rsidTr="005F5B5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08CF6" w14:textId="77777777" w:rsidR="005F5B5E" w:rsidRDefault="005F5B5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C9D40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95899" w14:textId="77777777" w:rsidR="005F5B5E" w:rsidRDefault="005F5B5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BE7ECF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F138B6B" w14:textId="77777777" w:rsidR="005F5B5E" w:rsidRDefault="005F5B5E" w:rsidP="005F5B5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BD82E88" w14:textId="77777777" w:rsidR="005F5B5E" w:rsidRDefault="005F5B5E" w:rsidP="005F5B5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F7E0D1F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1CA1F8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228398A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C341F27" w14:textId="77777777" w:rsidR="005F5B5E" w:rsidRDefault="005F5B5E" w:rsidP="005F5B5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69BE199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52AA0E6" w14:textId="77777777" w:rsidR="005F5B5E" w:rsidRDefault="005F5B5E" w:rsidP="005F5B5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6B43C3" w14:textId="77777777" w:rsidR="005F5B5E" w:rsidRDefault="005F5B5E" w:rsidP="005F5B5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13701F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C13EC3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D918F17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2B2D70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77AF17C" w14:textId="77777777" w:rsidR="005F5B5E" w:rsidRDefault="005F5B5E" w:rsidP="005F5B5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8F0D0B" w14:textId="77777777" w:rsidR="005F5B5E" w:rsidRDefault="005F5B5E" w:rsidP="005F5B5E">
      <w:pPr>
        <w:jc w:val="both"/>
        <w:rPr>
          <w:b/>
          <w:color w:val="FF0000"/>
          <w:sz w:val="18"/>
          <w:szCs w:val="18"/>
        </w:rPr>
      </w:pPr>
    </w:p>
    <w:p w14:paraId="54F44785" w14:textId="77777777" w:rsidR="005F5B5E" w:rsidRDefault="005F5B5E" w:rsidP="005F5B5E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3A68A211" w14:textId="77777777" w:rsidR="005F5B5E" w:rsidRDefault="005F5B5E" w:rsidP="005F5B5E">
      <w:pPr>
        <w:jc w:val="right"/>
        <w:rPr>
          <w:sz w:val="20"/>
          <w:szCs w:val="20"/>
        </w:rPr>
      </w:pPr>
      <w:r>
        <w:rPr>
          <w:bCs/>
          <w:i/>
          <w:iCs/>
          <w:color w:val="FF0000"/>
        </w:rPr>
        <w:t>podpisem elektronicznym lub podpisem zaufanym lub elektronicznym  podpisem osobistym</w:t>
      </w:r>
    </w:p>
    <w:p w14:paraId="5B1E3D77" w14:textId="77777777" w:rsidR="005F5B5E" w:rsidRDefault="005F5B5E" w:rsidP="005F5B5E"/>
    <w:p w14:paraId="3964D810" w14:textId="77777777" w:rsidR="00FE545C" w:rsidRDefault="00FE545C" w:rsidP="005F5B5E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E3F7B" w14:textId="77777777" w:rsidR="00DB708E" w:rsidRDefault="00DB708E">
      <w:r>
        <w:separator/>
      </w:r>
    </w:p>
  </w:endnote>
  <w:endnote w:type="continuationSeparator" w:id="0">
    <w:p w14:paraId="16066A74" w14:textId="77777777" w:rsidR="00DB708E" w:rsidRDefault="00DB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B069" w14:textId="77777777" w:rsidR="0027216E" w:rsidRDefault="002721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244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C392C" w14:textId="77777777" w:rsidR="0027216E" w:rsidRDefault="00272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56A1A" w14:textId="77777777" w:rsidR="00DB708E" w:rsidRDefault="00DB708E">
      <w:r>
        <w:separator/>
      </w:r>
    </w:p>
  </w:footnote>
  <w:footnote w:type="continuationSeparator" w:id="0">
    <w:p w14:paraId="3BA3E5EB" w14:textId="77777777" w:rsidR="00DB708E" w:rsidRDefault="00DB7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EF65" w14:textId="77777777" w:rsidR="0027216E" w:rsidRDefault="00272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3049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07FE" w14:textId="77777777" w:rsidR="0027216E" w:rsidRDefault="00272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08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16E"/>
    <w:rsid w:val="002723B0"/>
    <w:rsid w:val="00315A4A"/>
    <w:rsid w:val="00400099"/>
    <w:rsid w:val="004B7300"/>
    <w:rsid w:val="004C6753"/>
    <w:rsid w:val="00595C87"/>
    <w:rsid w:val="005D2C65"/>
    <w:rsid w:val="005E6D94"/>
    <w:rsid w:val="005F5B5E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708E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5D338A6"/>
  <w15:chartTrackingRefBased/>
  <w15:docId w15:val="{944C3427-C3C4-4ACF-B296-7ED21987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494</Words>
  <Characters>3947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2021-10-13T06:30:00Z</dcterms:created>
  <dcterms:modified xsi:type="dcterms:W3CDTF">2021-10-13T06:35:00Z</dcterms:modified>
</cp:coreProperties>
</file>