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4091F" w14:textId="5194C51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73E97E5" w14:textId="63679A74" w:rsidR="008D2AB8" w:rsidRDefault="00BD3097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33346C57" w14:textId="7D2D1C25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AD5402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37CC3D0" w14:textId="77777777" w:rsidR="00A34688" w:rsidRPr="00FA50AF" w:rsidRDefault="00A34688" w:rsidP="00A3468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47102C5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E83EAF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5D94CA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C5DD351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680BCE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3DC4BD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555D04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824A3CA" w14:textId="77777777" w:rsidR="00A34688" w:rsidRPr="002A16E2" w:rsidRDefault="00A34688" w:rsidP="00A3468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0AC4E5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D46C7F6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F71E61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F958D6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75F4C91" w14:textId="77777777" w:rsidR="00A34688" w:rsidRPr="002A16E2" w:rsidRDefault="00A34688" w:rsidP="00A3468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E09128C" w14:textId="77777777" w:rsidR="00A34688" w:rsidRPr="002A16E2" w:rsidRDefault="00A34688" w:rsidP="00A34688">
      <w:pPr>
        <w:ind w:firstLine="3969"/>
        <w:rPr>
          <w:b/>
          <w:sz w:val="22"/>
          <w:szCs w:val="22"/>
        </w:rPr>
      </w:pPr>
    </w:p>
    <w:p w14:paraId="0D193D5C" w14:textId="2B0CE7D7" w:rsidR="00A34688" w:rsidRPr="00BD3097" w:rsidRDefault="00A34688" w:rsidP="00BD3097">
      <w:pPr>
        <w:jc w:val="both"/>
        <w:rPr>
          <w:b/>
          <w:sz w:val="28"/>
        </w:rPr>
      </w:pPr>
      <w:r w:rsidRPr="002A16E2">
        <w:rPr>
          <w:sz w:val="22"/>
          <w:szCs w:val="22"/>
        </w:rPr>
        <w:t>Przystępując do postępowania o udzielenie zamówienia publicznego, którego przedmiotem jest</w:t>
      </w:r>
      <w:r w:rsidR="00BD3097">
        <w:rPr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  <w:r w:rsidR="001F7A2A" w:rsidRPr="001F7A2A">
        <w:rPr>
          <w:b/>
        </w:rPr>
        <w:t xml:space="preserve">Laboratoryjny, próżniowy, kompaktowy piec do topienia łukowego (Arc </w:t>
      </w:r>
      <w:proofErr w:type="spellStart"/>
      <w:r w:rsidR="001F7A2A" w:rsidRPr="001F7A2A">
        <w:rPr>
          <w:b/>
        </w:rPr>
        <w:t>Melter</w:t>
      </w:r>
      <w:proofErr w:type="spellEnd"/>
      <w:r w:rsidR="001F7A2A" w:rsidRPr="001F7A2A">
        <w:rPr>
          <w:b/>
        </w:rPr>
        <w:t xml:space="preserve">) </w:t>
      </w:r>
      <w:r w:rsidR="001F7A2A">
        <w:rPr>
          <w:b/>
        </w:rPr>
        <w:br/>
      </w:r>
      <w:r w:rsidR="001F7A2A" w:rsidRPr="001F7A2A">
        <w:rPr>
          <w:b/>
        </w:rPr>
        <w:t>z możliwością odlewania z szybkim chłodzeniem (</w:t>
      </w:r>
      <w:proofErr w:type="spellStart"/>
      <w:r w:rsidR="001F7A2A" w:rsidRPr="001F7A2A">
        <w:rPr>
          <w:b/>
        </w:rPr>
        <w:t>suction</w:t>
      </w:r>
      <w:proofErr w:type="spellEnd"/>
      <w:r w:rsidR="001F7A2A" w:rsidRPr="001F7A2A">
        <w:rPr>
          <w:b/>
        </w:rPr>
        <w:t xml:space="preserve"> casting) dla </w:t>
      </w:r>
      <w:proofErr w:type="spellStart"/>
      <w:r w:rsidR="001F7A2A" w:rsidRPr="001F7A2A">
        <w:rPr>
          <w:b/>
        </w:rPr>
        <w:t>WFiIS</w:t>
      </w:r>
      <w:proofErr w:type="spellEnd"/>
      <w:r w:rsidR="001F7A2A" w:rsidRPr="001F7A2A">
        <w:rPr>
          <w:b/>
        </w:rPr>
        <w:t xml:space="preserve"> - KC-zp.272-515/21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F26A681" w14:textId="4C720379" w:rsidR="00A34688" w:rsidRDefault="00A34688" w:rsidP="00A34688">
      <w:pPr>
        <w:tabs>
          <w:tab w:val="right" w:pos="9000"/>
        </w:tabs>
        <w:rPr>
          <w:sz w:val="22"/>
          <w:szCs w:val="22"/>
        </w:rPr>
      </w:pPr>
    </w:p>
    <w:p w14:paraId="26782C7D" w14:textId="0DE60476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netto</w:t>
      </w:r>
      <w:r>
        <w:rPr>
          <w:b/>
          <w:sz w:val="22"/>
          <w:szCs w:val="22"/>
        </w:rPr>
        <w:t xml:space="preserve"> za całość przedmiotu zamówienia</w:t>
      </w:r>
      <w:r w:rsidRPr="00BD3097">
        <w:rPr>
          <w:b/>
          <w:sz w:val="22"/>
          <w:szCs w:val="22"/>
        </w:rPr>
        <w:t xml:space="preserve">:   .........................................................................PLN </w:t>
      </w:r>
    </w:p>
    <w:p w14:paraId="6B4F772C" w14:textId="77777777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29BC2ED" w14:textId="192BC89C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brutto </w:t>
      </w:r>
      <w:r>
        <w:rPr>
          <w:b/>
          <w:sz w:val="22"/>
          <w:szCs w:val="22"/>
        </w:rPr>
        <w:t>za całość przedmiotu zamówienia</w:t>
      </w:r>
      <w:r w:rsidRPr="00BD3097">
        <w:rPr>
          <w:b/>
          <w:sz w:val="22"/>
          <w:szCs w:val="22"/>
        </w:rPr>
        <w:t>:   ........................................................................PLN</w:t>
      </w:r>
    </w:p>
    <w:p w14:paraId="0C91E654" w14:textId="77777777" w:rsidR="00BD3097" w:rsidRPr="00BD3097" w:rsidRDefault="00BD3097" w:rsidP="00BD309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3DCB07" w14:textId="7D0C4588" w:rsidR="00BD3097" w:rsidRPr="00BD3097" w:rsidRDefault="00BD3097" w:rsidP="00BD309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D3097">
        <w:rPr>
          <w:sz w:val="22"/>
          <w:szCs w:val="22"/>
        </w:rPr>
        <w:t>Słownie brutto</w:t>
      </w:r>
      <w:r>
        <w:rPr>
          <w:sz w:val="22"/>
          <w:szCs w:val="22"/>
        </w:rPr>
        <w:t xml:space="preserve"> </w:t>
      </w:r>
      <w:r w:rsidRPr="00BD3097">
        <w:rPr>
          <w:sz w:val="22"/>
          <w:szCs w:val="22"/>
        </w:rPr>
        <w:t>:.......................................................................................................................</w:t>
      </w:r>
      <w:r>
        <w:rPr>
          <w:sz w:val="22"/>
          <w:szCs w:val="22"/>
        </w:rPr>
        <w:t>............</w:t>
      </w:r>
    </w:p>
    <w:p w14:paraId="61A2B351" w14:textId="77777777" w:rsidR="00BD3097" w:rsidRPr="00BD3097" w:rsidRDefault="00BD3097" w:rsidP="00BD3097">
      <w:pPr>
        <w:pStyle w:val="Tekstpodstawowy"/>
        <w:spacing w:before="120"/>
        <w:rPr>
          <w:sz w:val="22"/>
          <w:szCs w:val="22"/>
        </w:rPr>
      </w:pPr>
      <w:r w:rsidRPr="00BD3097">
        <w:rPr>
          <w:sz w:val="22"/>
          <w:szCs w:val="22"/>
        </w:rPr>
        <w:t>Powyższa cena zawiera podatek VAT w wysokości 23 % tj.…………………….PLN</w:t>
      </w:r>
    </w:p>
    <w:p w14:paraId="5A32599E" w14:textId="17BE5DF1" w:rsidR="00BD3097" w:rsidRDefault="00BD3097" w:rsidP="00A34688">
      <w:pPr>
        <w:tabs>
          <w:tab w:val="right" w:pos="9000"/>
        </w:tabs>
        <w:rPr>
          <w:sz w:val="22"/>
          <w:szCs w:val="22"/>
        </w:rPr>
      </w:pPr>
      <w:r w:rsidRPr="00BD3097">
        <w:rPr>
          <w:b/>
          <w:sz w:val="22"/>
          <w:szCs w:val="22"/>
        </w:rPr>
        <w:t>Typ/producent/model zaoferowanego urządzenia</w:t>
      </w:r>
      <w:r w:rsidRPr="00BD3097">
        <w:rPr>
          <w:sz w:val="22"/>
          <w:szCs w:val="22"/>
        </w:rPr>
        <w:t>: …………………………………………………</w:t>
      </w:r>
    </w:p>
    <w:p w14:paraId="578EE3EA" w14:textId="77777777" w:rsidR="001F7A2A" w:rsidRDefault="001F7A2A" w:rsidP="001F7A2A">
      <w:pPr>
        <w:tabs>
          <w:tab w:val="right" w:pos="9000"/>
        </w:tabs>
        <w:rPr>
          <w:szCs w:val="22"/>
        </w:rPr>
      </w:pPr>
    </w:p>
    <w:p w14:paraId="63E29BDE" w14:textId="2926FB99" w:rsidR="001F7A2A" w:rsidRDefault="001F7A2A" w:rsidP="001F7A2A">
      <w:pPr>
        <w:tabs>
          <w:tab w:val="right" w:pos="9000"/>
        </w:tabs>
        <w:rPr>
          <w:b/>
          <w:color w:val="FF0000"/>
          <w:szCs w:val="22"/>
        </w:rPr>
      </w:pPr>
      <w:r w:rsidRPr="001F7A2A">
        <w:rPr>
          <w:b/>
          <w:szCs w:val="22"/>
        </w:rPr>
        <w:t>Termin realizacji zamówienia</w:t>
      </w:r>
      <w:r w:rsidRPr="00BD3097">
        <w:rPr>
          <w:b/>
          <w:bCs/>
          <w:szCs w:val="22"/>
        </w:rPr>
        <w:t xml:space="preserve"> </w:t>
      </w:r>
      <w:r w:rsidRPr="00BD3097">
        <w:rPr>
          <w:b/>
          <w:bCs/>
          <w:szCs w:val="22"/>
        </w:rPr>
        <w:t>do …………… dni od daty zawarcia umowy</w:t>
      </w:r>
      <w:r w:rsidRPr="00BD3097">
        <w:rPr>
          <w:b/>
          <w:color w:val="FF0000"/>
          <w:szCs w:val="22"/>
        </w:rPr>
        <w:t xml:space="preserve"> </w:t>
      </w:r>
    </w:p>
    <w:p w14:paraId="3AC83E75" w14:textId="77777777" w:rsidR="001F7A2A" w:rsidRDefault="001F7A2A" w:rsidP="00A34688">
      <w:pPr>
        <w:tabs>
          <w:tab w:val="right" w:pos="9000"/>
        </w:tabs>
        <w:rPr>
          <w:b/>
          <w:szCs w:val="22"/>
        </w:rPr>
      </w:pPr>
      <w:bookmarkStart w:id="0" w:name="_GoBack"/>
      <w:bookmarkEnd w:id="0"/>
    </w:p>
    <w:p w14:paraId="1DE8C244" w14:textId="27578B03" w:rsidR="00BD3097" w:rsidRDefault="001F7A2A" w:rsidP="00A34688">
      <w:pPr>
        <w:tabs>
          <w:tab w:val="right" w:pos="9000"/>
        </w:tabs>
        <w:rPr>
          <w:sz w:val="22"/>
          <w:szCs w:val="22"/>
        </w:rPr>
      </w:pPr>
      <w:r w:rsidRPr="001F7A2A">
        <w:rPr>
          <w:b/>
          <w:szCs w:val="22"/>
        </w:rPr>
        <w:t>Okres gwarancji</w:t>
      </w:r>
      <w:r w:rsidRPr="00BD3097">
        <w:rPr>
          <w:b/>
          <w:bCs/>
          <w:szCs w:val="22"/>
        </w:rPr>
        <w:t>………… miesięcy</w:t>
      </w:r>
      <w:r w:rsidRPr="001F7A2A">
        <w:rPr>
          <w:b/>
          <w:color w:val="FF0000"/>
          <w:szCs w:val="22"/>
        </w:rPr>
        <w:t xml:space="preserve"> </w:t>
      </w:r>
      <w:r>
        <w:rPr>
          <w:b/>
          <w:color w:val="FF0000"/>
          <w:szCs w:val="22"/>
        </w:rPr>
        <w:t>/</w:t>
      </w:r>
      <w:r w:rsidRPr="00BD3097">
        <w:rPr>
          <w:b/>
          <w:color w:val="FF0000"/>
          <w:szCs w:val="22"/>
        </w:rPr>
        <w:t>kryteri</w:t>
      </w:r>
      <w:r>
        <w:rPr>
          <w:b/>
          <w:color w:val="FF0000"/>
          <w:szCs w:val="22"/>
        </w:rPr>
        <w:t>um</w:t>
      </w:r>
      <w:r w:rsidRPr="00BD3097">
        <w:rPr>
          <w:b/>
          <w:color w:val="FF0000"/>
          <w:szCs w:val="22"/>
        </w:rPr>
        <w:t xml:space="preserve"> oceny ofert</w:t>
      </w:r>
      <w:r>
        <w:rPr>
          <w:b/>
          <w:color w:val="FF0000"/>
          <w:szCs w:val="22"/>
        </w:rPr>
        <w:t>/</w:t>
      </w:r>
    </w:p>
    <w:p w14:paraId="5018E1B9" w14:textId="65986938" w:rsidR="00BD3097" w:rsidRDefault="00BD3097" w:rsidP="00A34688">
      <w:pPr>
        <w:tabs>
          <w:tab w:val="right" w:pos="9000"/>
        </w:tabs>
        <w:rPr>
          <w:sz w:val="22"/>
          <w:szCs w:val="22"/>
        </w:rPr>
      </w:pPr>
    </w:p>
    <w:p w14:paraId="693DB3CF" w14:textId="77777777" w:rsidR="00A34688" w:rsidRPr="002A16E2" w:rsidRDefault="00A34688" w:rsidP="00A3468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F27F46C" w14:textId="77777777" w:rsidR="00A34688" w:rsidRPr="002A16E2" w:rsidRDefault="00A34688" w:rsidP="00BD3097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942F7E2" w14:textId="57419AAC" w:rsidR="00A34688" w:rsidRPr="002A16E2" w:rsidRDefault="00A34688" w:rsidP="00A34688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092C7079" w14:textId="1B85530F" w:rsidR="00A34688" w:rsidRPr="002A16E2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36F26">
        <w:rPr>
          <w:color w:val="000000"/>
          <w:sz w:val="22"/>
          <w:szCs w:val="22"/>
          <w:lang w:eastAsia="ar-SA"/>
        </w:rPr>
        <w:t>wskazany w SWZ.</w:t>
      </w:r>
    </w:p>
    <w:p w14:paraId="08E37D7E" w14:textId="64D014C1" w:rsidR="00A34688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2A16E2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B8ABA34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164CB0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88AFB7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C9C6AA" w14:textId="77777777" w:rsidR="00A34688" w:rsidRPr="002A16E2" w:rsidRDefault="00A34688" w:rsidP="00A346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4688" w:rsidRPr="002A16E2" w14:paraId="14174A38" w14:textId="77777777" w:rsidTr="00810D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730AA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2B97B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14287B6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D3DC4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34688" w:rsidRPr="002A16E2" w14:paraId="1C30C7D8" w14:textId="77777777" w:rsidTr="00810D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FACB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02BA6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4C8E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688" w:rsidRPr="002A16E2" w14:paraId="75CABFF9" w14:textId="77777777" w:rsidTr="00810D6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F5E4C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3F42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A2E9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E33B30E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0692D2E" w14:textId="77777777" w:rsidR="00A34688" w:rsidRPr="002A16E2" w:rsidRDefault="00A34688" w:rsidP="00A3468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DF6F262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5BD8E0B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3FEF9F6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7C83485" w14:textId="77777777" w:rsidR="00A34688" w:rsidRPr="002A16E2" w:rsidRDefault="00A34688" w:rsidP="00A3468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93D092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FB54D6C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9682703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BAD84D1" w14:textId="77777777" w:rsidR="00A34688" w:rsidRPr="00F47191" w:rsidRDefault="00A34688" w:rsidP="00A3468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69DAFC7" w14:textId="2A6D3458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7DDFA6" w14:textId="77777777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2682657" w14:textId="77777777" w:rsidR="00A34688" w:rsidRDefault="00A34688" w:rsidP="00A34688">
      <w:pPr>
        <w:rPr>
          <w:sz w:val="20"/>
          <w:szCs w:val="20"/>
        </w:rPr>
      </w:pPr>
    </w:p>
    <w:sectPr w:rsidR="00A34688" w:rsidSect="00BD3097">
      <w:footerReference w:type="default" r:id="rId8"/>
      <w:pgSz w:w="11906" w:h="16838"/>
      <w:pgMar w:top="47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B525F" w14:textId="77777777" w:rsidR="00621D4E" w:rsidRDefault="00621D4E">
      <w:r>
        <w:separator/>
      </w:r>
    </w:p>
  </w:endnote>
  <w:endnote w:type="continuationSeparator" w:id="0">
    <w:p w14:paraId="272F9CFD" w14:textId="77777777" w:rsidR="00621D4E" w:rsidRDefault="00621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BE4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4CDFE" w14:textId="77777777" w:rsidR="00621D4E" w:rsidRDefault="00621D4E">
      <w:r>
        <w:separator/>
      </w:r>
    </w:p>
  </w:footnote>
  <w:footnote w:type="continuationSeparator" w:id="0">
    <w:p w14:paraId="2E51B782" w14:textId="77777777" w:rsidR="00621D4E" w:rsidRDefault="00621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1C"/>
    <w:rsid w:val="00012286"/>
    <w:rsid w:val="00071CCC"/>
    <w:rsid w:val="000B731D"/>
    <w:rsid w:val="000D6134"/>
    <w:rsid w:val="000E09C7"/>
    <w:rsid w:val="000F6589"/>
    <w:rsid w:val="00100FEB"/>
    <w:rsid w:val="00106636"/>
    <w:rsid w:val="00116EC6"/>
    <w:rsid w:val="001801DD"/>
    <w:rsid w:val="001D4612"/>
    <w:rsid w:val="001F7A2A"/>
    <w:rsid w:val="00207E98"/>
    <w:rsid w:val="002723B0"/>
    <w:rsid w:val="002B0461"/>
    <w:rsid w:val="00315A4A"/>
    <w:rsid w:val="00436F26"/>
    <w:rsid w:val="004B7300"/>
    <w:rsid w:val="004C6753"/>
    <w:rsid w:val="00595C87"/>
    <w:rsid w:val="005D2C65"/>
    <w:rsid w:val="005E6D94"/>
    <w:rsid w:val="00621D4E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88"/>
    <w:rsid w:val="00A346FE"/>
    <w:rsid w:val="00A409BB"/>
    <w:rsid w:val="00A47B4D"/>
    <w:rsid w:val="00A83018"/>
    <w:rsid w:val="00AF4AC6"/>
    <w:rsid w:val="00B774DC"/>
    <w:rsid w:val="00BD3097"/>
    <w:rsid w:val="00BF11AA"/>
    <w:rsid w:val="00C969A6"/>
    <w:rsid w:val="00CA7D36"/>
    <w:rsid w:val="00D24208"/>
    <w:rsid w:val="00D45648"/>
    <w:rsid w:val="00D60C38"/>
    <w:rsid w:val="00D66893"/>
    <w:rsid w:val="00D90ACB"/>
    <w:rsid w:val="00DC1500"/>
    <w:rsid w:val="00E44371"/>
    <w:rsid w:val="00E87D1C"/>
    <w:rsid w:val="00E949B0"/>
    <w:rsid w:val="00F00591"/>
    <w:rsid w:val="00F51688"/>
    <w:rsid w:val="00F53146"/>
    <w:rsid w:val="00F53FF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68B1D1"/>
  <w15:chartTrackingRefBased/>
  <w15:docId w15:val="{9D272F5D-3F70-486F-B9E2-F222E569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01846-3B5D-4E4B-A6CA-A79452817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658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4</cp:revision>
  <cp:lastPrinted>2021-06-15T10:58:00Z</cp:lastPrinted>
  <dcterms:created xsi:type="dcterms:W3CDTF">2021-07-29T10:06:00Z</dcterms:created>
  <dcterms:modified xsi:type="dcterms:W3CDTF">2021-10-13T11:26:00Z</dcterms:modified>
</cp:coreProperties>
</file>