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F3399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3399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9F6343">
        <w:rPr>
          <w:sz w:val="22"/>
          <w:szCs w:val="22"/>
        </w:rPr>
        <w:t>20.10.2021 r.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33997" w:rsidRPr="00F33997" w:rsidRDefault="00F33997" w:rsidP="00FB7F50">
      <w:pPr>
        <w:spacing w:after="40"/>
        <w:rPr>
          <w:b/>
          <w:bCs/>
          <w:sz w:val="22"/>
          <w:szCs w:val="22"/>
        </w:rPr>
      </w:pPr>
      <w:r w:rsidRPr="00F33997">
        <w:rPr>
          <w:b/>
          <w:bCs/>
          <w:sz w:val="22"/>
          <w:szCs w:val="22"/>
        </w:rPr>
        <w:t>Szpital Miejski Specjalistyczny</w:t>
      </w:r>
    </w:p>
    <w:p w:rsidR="00F33997" w:rsidRPr="00F33997" w:rsidRDefault="00F33997" w:rsidP="00FB7F50">
      <w:pPr>
        <w:spacing w:after="40"/>
        <w:rPr>
          <w:b/>
          <w:bCs/>
          <w:sz w:val="22"/>
          <w:szCs w:val="22"/>
        </w:rPr>
      </w:pPr>
      <w:r w:rsidRPr="00F33997">
        <w:rPr>
          <w:b/>
          <w:bCs/>
          <w:sz w:val="22"/>
          <w:szCs w:val="22"/>
        </w:rPr>
        <w:t>im. Gabriela Narutowicza w Krakowie</w:t>
      </w:r>
    </w:p>
    <w:p w:rsidR="00FB7F50" w:rsidRPr="002245BE" w:rsidRDefault="00F33997" w:rsidP="00FB7F50">
      <w:pPr>
        <w:rPr>
          <w:sz w:val="22"/>
          <w:szCs w:val="22"/>
        </w:rPr>
      </w:pPr>
      <w:r w:rsidRPr="00F33997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F33997">
        <w:rPr>
          <w:sz w:val="22"/>
          <w:szCs w:val="22"/>
        </w:rPr>
        <w:t>35-37</w:t>
      </w:r>
    </w:p>
    <w:p w:rsidR="00FB7F50" w:rsidRPr="002245BE" w:rsidRDefault="00F33997" w:rsidP="00FB7F50">
      <w:pPr>
        <w:rPr>
          <w:sz w:val="22"/>
          <w:szCs w:val="22"/>
        </w:rPr>
      </w:pPr>
      <w:r w:rsidRPr="00F33997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F33997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F33997" w:rsidRPr="00607F9B" w:rsidTr="00FB6D4D">
        <w:trPr>
          <w:trHeight w:val="638"/>
        </w:trPr>
        <w:tc>
          <w:tcPr>
            <w:tcW w:w="959" w:type="dxa"/>
            <w:shd w:val="clear" w:color="auto" w:fill="auto"/>
          </w:tcPr>
          <w:p w:rsidR="00F33997" w:rsidRPr="00607F9B" w:rsidRDefault="00F33997" w:rsidP="00FB6D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33997" w:rsidRPr="00607F9B" w:rsidRDefault="00F33997" w:rsidP="00FB6D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3399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3399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33997">
              <w:rPr>
                <w:b/>
                <w:bCs/>
                <w:sz w:val="22"/>
                <w:szCs w:val="22"/>
              </w:rPr>
              <w:t>Zakup i dostawa bielizny i pościeli jednorazowego użytku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33997">
              <w:rPr>
                <w:b/>
                <w:sz w:val="22"/>
                <w:szCs w:val="22"/>
              </w:rPr>
              <w:t>ZP/39/2021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F3399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F33997">
        <w:rPr>
          <w:sz w:val="22"/>
          <w:szCs w:val="22"/>
        </w:rPr>
        <w:t>(</w:t>
      </w:r>
      <w:proofErr w:type="spellStart"/>
      <w:r w:rsidRPr="00F33997">
        <w:rPr>
          <w:sz w:val="22"/>
          <w:szCs w:val="22"/>
        </w:rPr>
        <w:t>t.j</w:t>
      </w:r>
      <w:proofErr w:type="spellEnd"/>
      <w:r w:rsidRPr="00F33997">
        <w:rPr>
          <w:sz w:val="22"/>
          <w:szCs w:val="22"/>
        </w:rPr>
        <w:t>. Dz.U. z 2021r. poz. 1129)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</w:t>
      </w:r>
      <w:r w:rsidR="00E22942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33997" w:rsidTr="00FB6D4D">
        <w:trPr>
          <w:cantSplit/>
        </w:trPr>
        <w:tc>
          <w:tcPr>
            <w:tcW w:w="9498" w:type="dxa"/>
          </w:tcPr>
          <w:p w:rsidR="00F33997" w:rsidRPr="00D26ED6" w:rsidRDefault="00F33997" w:rsidP="00FB6D4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33997">
              <w:rPr>
                <w:b/>
                <w:sz w:val="22"/>
                <w:szCs w:val="22"/>
              </w:rPr>
              <w:t>Firma Produkcyjno-Usługowo-Handlowa Mieczysław Kruszelnicki</w:t>
            </w:r>
          </w:p>
          <w:p w:rsidR="00F33997" w:rsidRPr="009F0E5C" w:rsidRDefault="00F33997" w:rsidP="00FB6D4D">
            <w:pPr>
              <w:jc w:val="both"/>
              <w:rPr>
                <w:bCs/>
                <w:sz w:val="22"/>
                <w:szCs w:val="22"/>
              </w:rPr>
            </w:pPr>
            <w:r w:rsidRPr="00F33997">
              <w:rPr>
                <w:bCs/>
                <w:sz w:val="22"/>
                <w:szCs w:val="22"/>
              </w:rPr>
              <w:t>ul. Chorwacka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3997">
              <w:rPr>
                <w:bCs/>
                <w:sz w:val="22"/>
                <w:szCs w:val="22"/>
              </w:rPr>
              <w:t>45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F33997">
              <w:rPr>
                <w:bCs/>
                <w:sz w:val="22"/>
                <w:szCs w:val="22"/>
              </w:rPr>
              <w:t>51-107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3997">
              <w:rPr>
                <w:bCs/>
                <w:sz w:val="22"/>
                <w:szCs w:val="22"/>
              </w:rPr>
              <w:t>Wrocław</w:t>
            </w:r>
          </w:p>
          <w:p w:rsidR="00F33997" w:rsidRDefault="00F33997" w:rsidP="00FB6D4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33997" w:rsidRPr="00211A34" w:rsidRDefault="00F33997" w:rsidP="00FB6D4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33997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33997">
              <w:rPr>
                <w:sz w:val="22"/>
                <w:szCs w:val="22"/>
              </w:rPr>
              <w:t>Pakiet 1 - Pościel jednorazowego użytku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33997">
              <w:rPr>
                <w:b/>
                <w:sz w:val="22"/>
                <w:szCs w:val="22"/>
              </w:rPr>
              <w:t>26 892.00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F33997" w:rsidRPr="00D26ED6" w:rsidRDefault="00F33997" w:rsidP="00FB6D4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6C5DE2">
              <w:rPr>
                <w:color w:val="000000"/>
                <w:sz w:val="22"/>
                <w:szCs w:val="22"/>
              </w:rPr>
              <w:t xml:space="preserve"> </w:t>
            </w:r>
            <w:r w:rsidR="006C5DE2" w:rsidRPr="006C5DE2">
              <w:rPr>
                <w:color w:val="000000"/>
                <w:sz w:val="22"/>
                <w:szCs w:val="22"/>
              </w:rPr>
              <w:t>Oferta złożona przez wybranego Wykonawcę spełnia wymagania SWZ oraz uzyskała najkorzystniejszy bilans punktów w oparciu o przyjęte kryteria oceny ofert.</w:t>
            </w:r>
          </w:p>
          <w:p w:rsidR="00F33997" w:rsidRPr="00F33997" w:rsidRDefault="00F33997" w:rsidP="00FB6D4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  <w:tr w:rsidR="00F33997" w:rsidTr="00FB6D4D">
        <w:trPr>
          <w:cantSplit/>
        </w:trPr>
        <w:tc>
          <w:tcPr>
            <w:tcW w:w="9498" w:type="dxa"/>
          </w:tcPr>
          <w:p w:rsidR="00F33997" w:rsidRPr="00D26ED6" w:rsidRDefault="00F33997" w:rsidP="00FB6D4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Pr="00F33997">
              <w:rPr>
                <w:b/>
                <w:sz w:val="22"/>
                <w:szCs w:val="22"/>
              </w:rPr>
              <w:t>Firma Produkcyjno-Usługowo-Handlowa Mieczysław Kruszelnicki</w:t>
            </w:r>
          </w:p>
          <w:p w:rsidR="00F33997" w:rsidRPr="009F0E5C" w:rsidRDefault="00F33997" w:rsidP="00FB6D4D">
            <w:pPr>
              <w:jc w:val="both"/>
              <w:rPr>
                <w:bCs/>
                <w:sz w:val="22"/>
                <w:szCs w:val="22"/>
              </w:rPr>
            </w:pPr>
            <w:r w:rsidRPr="00F33997">
              <w:rPr>
                <w:bCs/>
                <w:sz w:val="22"/>
                <w:szCs w:val="22"/>
              </w:rPr>
              <w:t>ul. Chorwacka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3997">
              <w:rPr>
                <w:bCs/>
                <w:sz w:val="22"/>
                <w:szCs w:val="22"/>
              </w:rPr>
              <w:t>45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F33997">
              <w:rPr>
                <w:bCs/>
                <w:sz w:val="22"/>
                <w:szCs w:val="22"/>
              </w:rPr>
              <w:t>51-107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3997">
              <w:rPr>
                <w:bCs/>
                <w:sz w:val="22"/>
                <w:szCs w:val="22"/>
              </w:rPr>
              <w:t>Wrocław</w:t>
            </w:r>
          </w:p>
          <w:p w:rsidR="00F33997" w:rsidRDefault="00F33997" w:rsidP="00FB6D4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33997" w:rsidRPr="00211A34" w:rsidRDefault="00F33997" w:rsidP="00FB6D4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33997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33997">
              <w:rPr>
                <w:sz w:val="22"/>
                <w:szCs w:val="22"/>
              </w:rPr>
              <w:t>Pakiet 2 - Fartuch ochronny z włókniny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33997">
              <w:rPr>
                <w:b/>
                <w:sz w:val="22"/>
                <w:szCs w:val="22"/>
              </w:rPr>
              <w:t>28 782.00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F33997" w:rsidRPr="00D26ED6" w:rsidRDefault="00F33997" w:rsidP="00FB6D4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6C5DE2">
              <w:rPr>
                <w:color w:val="000000"/>
                <w:sz w:val="22"/>
                <w:szCs w:val="22"/>
              </w:rPr>
              <w:t xml:space="preserve"> </w:t>
            </w:r>
            <w:r w:rsidR="006C5DE2" w:rsidRPr="006C5DE2">
              <w:rPr>
                <w:color w:val="000000"/>
                <w:sz w:val="22"/>
                <w:szCs w:val="22"/>
              </w:rPr>
              <w:t>Oferta złożona przez wybranego Wykonawcę spełnia wymagania SWZ oraz uzyskała najkorzystniejszy bilans punktów w oparciu o przyjęte kryteria oceny ofert.</w:t>
            </w:r>
          </w:p>
          <w:p w:rsidR="00F33997" w:rsidRPr="00F33997" w:rsidRDefault="00F33997" w:rsidP="00FB6D4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  <w:tr w:rsidR="00F33997" w:rsidTr="00FB6D4D">
        <w:trPr>
          <w:cantSplit/>
        </w:trPr>
        <w:tc>
          <w:tcPr>
            <w:tcW w:w="9498" w:type="dxa"/>
          </w:tcPr>
          <w:p w:rsidR="00F33997" w:rsidRPr="00D26ED6" w:rsidRDefault="00F33997" w:rsidP="00FB6D4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Pr="00F33997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F33997">
              <w:rPr>
                <w:b/>
                <w:sz w:val="22"/>
                <w:szCs w:val="22"/>
              </w:rPr>
              <w:t>Group</w:t>
            </w:r>
            <w:proofErr w:type="spellEnd"/>
            <w:r w:rsidRPr="00F33997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F33997" w:rsidRPr="009F0E5C" w:rsidRDefault="00F33997" w:rsidP="00FB6D4D">
            <w:pPr>
              <w:jc w:val="both"/>
              <w:rPr>
                <w:bCs/>
                <w:sz w:val="22"/>
                <w:szCs w:val="22"/>
              </w:rPr>
            </w:pPr>
            <w:r w:rsidRPr="00F33997">
              <w:rPr>
                <w:bCs/>
                <w:sz w:val="22"/>
                <w:szCs w:val="22"/>
              </w:rPr>
              <w:t>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3997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F33997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3997">
              <w:rPr>
                <w:bCs/>
                <w:sz w:val="22"/>
                <w:szCs w:val="22"/>
              </w:rPr>
              <w:t>Zabrze</w:t>
            </w:r>
          </w:p>
          <w:p w:rsidR="00F33997" w:rsidRDefault="00F33997" w:rsidP="00FB6D4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33997" w:rsidRPr="00211A34" w:rsidRDefault="00F33997" w:rsidP="00FB6D4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33997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33997">
              <w:rPr>
                <w:sz w:val="22"/>
                <w:szCs w:val="22"/>
              </w:rPr>
              <w:t>Pakiet 3 - Czepki chirurgiczne i ochraniacze na buty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33997">
              <w:rPr>
                <w:b/>
                <w:sz w:val="22"/>
                <w:szCs w:val="22"/>
              </w:rPr>
              <w:t>8 100.00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F33997" w:rsidRPr="00D26ED6" w:rsidRDefault="00F33997" w:rsidP="00FB6D4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6C5DE2">
              <w:rPr>
                <w:color w:val="000000"/>
                <w:sz w:val="22"/>
                <w:szCs w:val="22"/>
              </w:rPr>
              <w:t xml:space="preserve"> </w:t>
            </w:r>
            <w:r w:rsidR="006C5DE2" w:rsidRPr="006C5DE2">
              <w:rPr>
                <w:color w:val="000000"/>
                <w:sz w:val="22"/>
                <w:szCs w:val="22"/>
              </w:rPr>
              <w:t>Oferta złożona przez wybranego Wykonawcę spełnia wymagania SWZ oraz uzyskała najkorzystniejszy bilans punktów w oparciu o przyjęte kryteria oceny ofert.</w:t>
            </w:r>
          </w:p>
          <w:p w:rsidR="00F33997" w:rsidRPr="00F33997" w:rsidRDefault="00F33997" w:rsidP="00FB6D4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</w:tbl>
    <w:p w:rsidR="006C5DE2" w:rsidRDefault="006C5DE2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3A0AFC" w:rsidRPr="00756CDA" w:rsidRDefault="00F33997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33997" w:rsidRPr="00834EF4" w:rsidTr="006C5DE2">
        <w:tc>
          <w:tcPr>
            <w:tcW w:w="2169" w:type="dxa"/>
            <w:shd w:val="clear" w:color="auto" w:fill="auto"/>
          </w:tcPr>
          <w:p w:rsidR="00F33997" w:rsidRPr="00211A34" w:rsidRDefault="00F33997" w:rsidP="00FB6D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33997">
              <w:rPr>
                <w:sz w:val="20"/>
                <w:szCs w:val="20"/>
              </w:rPr>
              <w:t>Pakiet 1 - Pościel jednorazowego użytku</w:t>
            </w:r>
          </w:p>
        </w:tc>
        <w:tc>
          <w:tcPr>
            <w:tcW w:w="2793" w:type="dxa"/>
            <w:shd w:val="clear" w:color="auto" w:fill="auto"/>
          </w:tcPr>
          <w:p w:rsidR="00F33997" w:rsidRPr="00211A34" w:rsidRDefault="00F33997" w:rsidP="00FB6D4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33997">
              <w:rPr>
                <w:b/>
                <w:bCs/>
                <w:sz w:val="20"/>
                <w:szCs w:val="20"/>
              </w:rPr>
              <w:t>Firma Produkcyjno-Usługowo-Handlowa Mieczysław Kruszelnicki</w:t>
            </w:r>
          </w:p>
          <w:p w:rsidR="00F33997" w:rsidRPr="00211A34" w:rsidRDefault="00F33997" w:rsidP="00FB6D4D">
            <w:pPr>
              <w:rPr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ul. Chorwacka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3997">
              <w:rPr>
                <w:sz w:val="20"/>
                <w:szCs w:val="20"/>
              </w:rPr>
              <w:t>45</w:t>
            </w:r>
          </w:p>
          <w:p w:rsidR="00F33997" w:rsidRPr="00211A34" w:rsidRDefault="00F33997" w:rsidP="00FB6D4D">
            <w:pPr>
              <w:spacing w:after="40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51-107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3997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F33997" w:rsidRPr="00211A34" w:rsidRDefault="00F33997" w:rsidP="006C5DE2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33997" w:rsidRPr="00211A34" w:rsidRDefault="00F33997" w:rsidP="00FB6D4D">
            <w:pPr>
              <w:jc w:val="center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 xml:space="preserve">  500,00</w:t>
            </w:r>
          </w:p>
        </w:tc>
      </w:tr>
      <w:tr w:rsidR="00F33997" w:rsidRPr="00834EF4" w:rsidTr="006C5DE2">
        <w:tc>
          <w:tcPr>
            <w:tcW w:w="2169" w:type="dxa"/>
            <w:shd w:val="clear" w:color="auto" w:fill="auto"/>
          </w:tcPr>
          <w:p w:rsidR="00F33997" w:rsidRPr="00211A34" w:rsidRDefault="00F33997" w:rsidP="00FB6D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29DE">
              <w:t xml:space="preserve"> </w:t>
            </w:r>
            <w:r w:rsidRPr="00F3399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33997">
              <w:rPr>
                <w:sz w:val="20"/>
                <w:szCs w:val="20"/>
              </w:rPr>
              <w:t>Pakiet 1 - Pościel jednorazowego użytku</w:t>
            </w:r>
          </w:p>
        </w:tc>
        <w:tc>
          <w:tcPr>
            <w:tcW w:w="2793" w:type="dxa"/>
            <w:shd w:val="clear" w:color="auto" w:fill="auto"/>
          </w:tcPr>
          <w:p w:rsidR="00F33997" w:rsidRPr="00211A34" w:rsidRDefault="00F33997" w:rsidP="00FB6D4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33997">
              <w:rPr>
                <w:b/>
                <w:bCs/>
                <w:sz w:val="20"/>
                <w:szCs w:val="20"/>
              </w:rPr>
              <w:t>ZORIN Adrian Beton</w:t>
            </w:r>
          </w:p>
          <w:p w:rsidR="00F33997" w:rsidRPr="00211A34" w:rsidRDefault="00F33997" w:rsidP="00FB6D4D">
            <w:pPr>
              <w:rPr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Plac Solny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3997">
              <w:rPr>
                <w:sz w:val="20"/>
                <w:szCs w:val="20"/>
              </w:rPr>
              <w:t>14/3</w:t>
            </w:r>
          </w:p>
          <w:p w:rsidR="00F33997" w:rsidRPr="00211A34" w:rsidRDefault="00F33997" w:rsidP="00FB6D4D">
            <w:pPr>
              <w:spacing w:after="40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50-062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3997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F33997" w:rsidRPr="00211A34" w:rsidRDefault="00F33997" w:rsidP="006C5DE2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33997" w:rsidRPr="00211A34" w:rsidRDefault="00F33997" w:rsidP="00FB6D4D">
            <w:pPr>
              <w:jc w:val="center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 xml:space="preserve">  0,00</w:t>
            </w:r>
          </w:p>
        </w:tc>
      </w:tr>
      <w:tr w:rsidR="00F33997" w:rsidRPr="00834EF4" w:rsidTr="006C5DE2">
        <w:tc>
          <w:tcPr>
            <w:tcW w:w="2169" w:type="dxa"/>
            <w:shd w:val="clear" w:color="auto" w:fill="auto"/>
          </w:tcPr>
          <w:p w:rsidR="00F33997" w:rsidRPr="00211A34" w:rsidRDefault="00F33997" w:rsidP="00FB6D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33997">
              <w:rPr>
                <w:sz w:val="20"/>
                <w:szCs w:val="20"/>
              </w:rPr>
              <w:t>Pakiet 1 - Pościel jednorazowego użytku</w:t>
            </w:r>
          </w:p>
        </w:tc>
        <w:tc>
          <w:tcPr>
            <w:tcW w:w="2793" w:type="dxa"/>
            <w:shd w:val="clear" w:color="auto" w:fill="auto"/>
          </w:tcPr>
          <w:p w:rsidR="00F33997" w:rsidRPr="00211A34" w:rsidRDefault="00F33997" w:rsidP="00FB6D4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33997">
              <w:rPr>
                <w:b/>
                <w:bCs/>
                <w:sz w:val="20"/>
                <w:szCs w:val="20"/>
              </w:rPr>
              <w:t>Polmil</w:t>
            </w:r>
            <w:proofErr w:type="spellEnd"/>
            <w:r w:rsidRPr="00F33997">
              <w:rPr>
                <w:b/>
                <w:bCs/>
                <w:sz w:val="20"/>
                <w:szCs w:val="20"/>
              </w:rPr>
              <w:t xml:space="preserve"> sp. z o. o. S. K. A.</w:t>
            </w:r>
          </w:p>
          <w:p w:rsidR="00F33997" w:rsidRPr="00211A34" w:rsidRDefault="00F33997" w:rsidP="00FB6D4D">
            <w:pPr>
              <w:rPr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3997">
              <w:rPr>
                <w:sz w:val="20"/>
                <w:szCs w:val="20"/>
              </w:rPr>
              <w:t>8</w:t>
            </w:r>
          </w:p>
          <w:p w:rsidR="00F33997" w:rsidRPr="00211A34" w:rsidRDefault="00F33997" w:rsidP="00FB6D4D">
            <w:pPr>
              <w:spacing w:after="40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85-758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3997">
              <w:rPr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F33997" w:rsidRPr="00211A34" w:rsidRDefault="00F33997" w:rsidP="006C5DE2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33997" w:rsidRPr="00211A34" w:rsidRDefault="00F33997" w:rsidP="00FB6D4D">
            <w:pPr>
              <w:jc w:val="center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 xml:space="preserve">  0,00</w:t>
            </w:r>
          </w:p>
        </w:tc>
      </w:tr>
      <w:tr w:rsidR="00F33997" w:rsidRPr="00834EF4" w:rsidTr="006C5DE2">
        <w:tc>
          <w:tcPr>
            <w:tcW w:w="2169" w:type="dxa"/>
            <w:shd w:val="clear" w:color="auto" w:fill="auto"/>
          </w:tcPr>
          <w:p w:rsidR="00F33997" w:rsidRPr="00211A34" w:rsidRDefault="00F33997" w:rsidP="00FB6D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33997">
              <w:rPr>
                <w:sz w:val="20"/>
                <w:szCs w:val="20"/>
              </w:rPr>
              <w:t>Pakiet 1 - Pościel jednorazowego użytku</w:t>
            </w:r>
          </w:p>
        </w:tc>
        <w:tc>
          <w:tcPr>
            <w:tcW w:w="2793" w:type="dxa"/>
            <w:shd w:val="clear" w:color="auto" w:fill="auto"/>
          </w:tcPr>
          <w:p w:rsidR="00F33997" w:rsidRPr="00211A34" w:rsidRDefault="00F33997" w:rsidP="00FB6D4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33997">
              <w:rPr>
                <w:b/>
                <w:bCs/>
                <w:sz w:val="20"/>
                <w:szCs w:val="20"/>
              </w:rPr>
              <w:t>POV-GOL SPÓŁKA Z OGRANICZONĄ ODPOWIEDZIALNOŚCIĄ</w:t>
            </w:r>
          </w:p>
          <w:p w:rsidR="00F33997" w:rsidRPr="00211A34" w:rsidRDefault="00F33997" w:rsidP="00FB6D4D">
            <w:pPr>
              <w:rPr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Traktorzystów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3997">
              <w:rPr>
                <w:sz w:val="20"/>
                <w:szCs w:val="20"/>
              </w:rPr>
              <w:t>1</w:t>
            </w:r>
          </w:p>
          <w:p w:rsidR="00F33997" w:rsidRPr="00211A34" w:rsidRDefault="00F33997" w:rsidP="00FB6D4D">
            <w:pPr>
              <w:spacing w:after="40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05-503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3997">
              <w:rPr>
                <w:sz w:val="20"/>
                <w:szCs w:val="20"/>
              </w:rPr>
              <w:t>Głosków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F33997" w:rsidRPr="00211A34" w:rsidRDefault="00F33997" w:rsidP="006C5DE2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33997" w:rsidRPr="00211A34" w:rsidRDefault="00F33997" w:rsidP="00FB6D4D">
            <w:pPr>
              <w:jc w:val="center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 xml:space="preserve">  0,00</w:t>
            </w:r>
          </w:p>
        </w:tc>
      </w:tr>
      <w:tr w:rsidR="00F33997" w:rsidRPr="00834EF4" w:rsidTr="006C5DE2">
        <w:tc>
          <w:tcPr>
            <w:tcW w:w="2169" w:type="dxa"/>
            <w:shd w:val="clear" w:color="auto" w:fill="auto"/>
          </w:tcPr>
          <w:p w:rsidR="00F33997" w:rsidRPr="00211A34" w:rsidRDefault="00F33997" w:rsidP="00FB6D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229DE">
              <w:rPr>
                <w:i/>
                <w:sz w:val="22"/>
                <w:szCs w:val="22"/>
              </w:rPr>
              <w:t xml:space="preserve"> </w:t>
            </w:r>
            <w:r w:rsidRPr="00F3399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33997">
              <w:rPr>
                <w:sz w:val="20"/>
                <w:szCs w:val="20"/>
              </w:rPr>
              <w:t>Pakiet 2 - Fartuch ochronny z włókniny</w:t>
            </w:r>
          </w:p>
        </w:tc>
        <w:tc>
          <w:tcPr>
            <w:tcW w:w="2793" w:type="dxa"/>
            <w:shd w:val="clear" w:color="auto" w:fill="auto"/>
          </w:tcPr>
          <w:p w:rsidR="00F33997" w:rsidRPr="00211A34" w:rsidRDefault="00F33997" w:rsidP="00FB6D4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33997">
              <w:rPr>
                <w:b/>
                <w:bCs/>
                <w:sz w:val="20"/>
                <w:szCs w:val="20"/>
              </w:rPr>
              <w:t>Firma Produkcyjno-Usługowo-Handlowa Mieczysław Kruszelnicki</w:t>
            </w:r>
          </w:p>
          <w:p w:rsidR="00F33997" w:rsidRPr="00211A34" w:rsidRDefault="00F33997" w:rsidP="00FB6D4D">
            <w:pPr>
              <w:rPr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ul. Chorwacka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3997">
              <w:rPr>
                <w:sz w:val="20"/>
                <w:szCs w:val="20"/>
              </w:rPr>
              <w:t>45</w:t>
            </w:r>
          </w:p>
          <w:p w:rsidR="00F33997" w:rsidRPr="00211A34" w:rsidRDefault="00F33997" w:rsidP="00FB6D4D">
            <w:pPr>
              <w:spacing w:after="40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51-107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3997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F33997" w:rsidRPr="00211A34" w:rsidRDefault="00F33997" w:rsidP="006C5DE2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33997" w:rsidRPr="00211A34" w:rsidRDefault="00F33997" w:rsidP="00FB6D4D">
            <w:pPr>
              <w:jc w:val="center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 xml:space="preserve">  500,00</w:t>
            </w:r>
          </w:p>
        </w:tc>
      </w:tr>
      <w:tr w:rsidR="00F33997" w:rsidRPr="00834EF4" w:rsidTr="006C5DE2">
        <w:tc>
          <w:tcPr>
            <w:tcW w:w="2169" w:type="dxa"/>
            <w:shd w:val="clear" w:color="auto" w:fill="auto"/>
          </w:tcPr>
          <w:p w:rsidR="00F33997" w:rsidRPr="00211A34" w:rsidRDefault="00F33997" w:rsidP="00FB6D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33997">
              <w:rPr>
                <w:sz w:val="20"/>
                <w:szCs w:val="20"/>
              </w:rPr>
              <w:t>Pakiet 2 - Fartuch ochronny z włókniny</w:t>
            </w:r>
          </w:p>
        </w:tc>
        <w:tc>
          <w:tcPr>
            <w:tcW w:w="2793" w:type="dxa"/>
            <w:shd w:val="clear" w:color="auto" w:fill="auto"/>
          </w:tcPr>
          <w:p w:rsidR="00F33997" w:rsidRPr="00211A34" w:rsidRDefault="00F33997" w:rsidP="00FB6D4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33997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F33997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F33997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F33997" w:rsidRPr="00211A34" w:rsidRDefault="00F33997" w:rsidP="00FB6D4D">
            <w:pPr>
              <w:rPr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3997">
              <w:rPr>
                <w:sz w:val="20"/>
                <w:szCs w:val="20"/>
              </w:rPr>
              <w:t>18</w:t>
            </w:r>
          </w:p>
          <w:p w:rsidR="00F33997" w:rsidRPr="00211A34" w:rsidRDefault="00F33997" w:rsidP="00FB6D4D">
            <w:pPr>
              <w:spacing w:after="40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3997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F33997" w:rsidRPr="00211A34" w:rsidRDefault="00F33997" w:rsidP="006C5DE2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1 - Cena - 481.20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33997" w:rsidRPr="00211A34" w:rsidRDefault="00F33997" w:rsidP="00FB6D4D">
            <w:pPr>
              <w:jc w:val="center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 xml:space="preserve">  481,20</w:t>
            </w:r>
          </w:p>
        </w:tc>
      </w:tr>
      <w:tr w:rsidR="00F33997" w:rsidRPr="00834EF4" w:rsidTr="006C5DE2">
        <w:tc>
          <w:tcPr>
            <w:tcW w:w="2169" w:type="dxa"/>
            <w:shd w:val="clear" w:color="auto" w:fill="auto"/>
          </w:tcPr>
          <w:p w:rsidR="00F33997" w:rsidRPr="00211A34" w:rsidRDefault="00F33997" w:rsidP="00FB6D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33997">
              <w:rPr>
                <w:sz w:val="20"/>
                <w:szCs w:val="20"/>
              </w:rPr>
              <w:t>Pakiet 2 - Fartuch ochronny z włókniny</w:t>
            </w:r>
          </w:p>
        </w:tc>
        <w:tc>
          <w:tcPr>
            <w:tcW w:w="2793" w:type="dxa"/>
            <w:shd w:val="clear" w:color="auto" w:fill="auto"/>
          </w:tcPr>
          <w:p w:rsidR="00F33997" w:rsidRPr="00211A34" w:rsidRDefault="00F33997" w:rsidP="00FB6D4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33997">
              <w:rPr>
                <w:b/>
                <w:bCs/>
                <w:sz w:val="20"/>
                <w:szCs w:val="20"/>
              </w:rPr>
              <w:t>Polmil</w:t>
            </w:r>
            <w:proofErr w:type="spellEnd"/>
            <w:r w:rsidRPr="00F33997">
              <w:rPr>
                <w:b/>
                <w:bCs/>
                <w:sz w:val="20"/>
                <w:szCs w:val="20"/>
              </w:rPr>
              <w:t xml:space="preserve"> sp. z o. o. S. K. A.</w:t>
            </w:r>
          </w:p>
          <w:p w:rsidR="00F33997" w:rsidRPr="00211A34" w:rsidRDefault="00F33997" w:rsidP="00FB6D4D">
            <w:pPr>
              <w:rPr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3997">
              <w:rPr>
                <w:sz w:val="20"/>
                <w:szCs w:val="20"/>
              </w:rPr>
              <w:t>8</w:t>
            </w:r>
          </w:p>
          <w:p w:rsidR="00F33997" w:rsidRPr="00211A34" w:rsidRDefault="00F33997" w:rsidP="00FB6D4D">
            <w:pPr>
              <w:spacing w:after="40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85-758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3997">
              <w:rPr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F33997" w:rsidRPr="00211A34" w:rsidRDefault="00F33997" w:rsidP="006C5DE2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1 - Cena - 461.70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33997" w:rsidRPr="00211A34" w:rsidRDefault="00F33997" w:rsidP="00FB6D4D">
            <w:pPr>
              <w:jc w:val="center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 xml:space="preserve">  461,70</w:t>
            </w:r>
          </w:p>
        </w:tc>
      </w:tr>
      <w:tr w:rsidR="00F33997" w:rsidRPr="00834EF4" w:rsidTr="006C5DE2">
        <w:tc>
          <w:tcPr>
            <w:tcW w:w="2169" w:type="dxa"/>
            <w:shd w:val="clear" w:color="auto" w:fill="auto"/>
          </w:tcPr>
          <w:p w:rsidR="00F33997" w:rsidRPr="00211A34" w:rsidRDefault="00F33997" w:rsidP="00FB6D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33997">
              <w:rPr>
                <w:sz w:val="20"/>
                <w:szCs w:val="20"/>
              </w:rPr>
              <w:t>Pakiet 2 - Fartuch ochronny z włókniny</w:t>
            </w:r>
          </w:p>
        </w:tc>
        <w:tc>
          <w:tcPr>
            <w:tcW w:w="2793" w:type="dxa"/>
            <w:shd w:val="clear" w:color="auto" w:fill="auto"/>
          </w:tcPr>
          <w:p w:rsidR="00F33997" w:rsidRPr="00211A34" w:rsidRDefault="00F33997" w:rsidP="00FB6D4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33997">
              <w:rPr>
                <w:b/>
                <w:bCs/>
                <w:sz w:val="20"/>
                <w:szCs w:val="20"/>
              </w:rPr>
              <w:t>ZORIN Adrian Beton</w:t>
            </w:r>
          </w:p>
          <w:p w:rsidR="00F33997" w:rsidRPr="00211A34" w:rsidRDefault="00F33997" w:rsidP="00FB6D4D">
            <w:pPr>
              <w:rPr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Plac Solny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3997">
              <w:rPr>
                <w:sz w:val="20"/>
                <w:szCs w:val="20"/>
              </w:rPr>
              <w:t>14/3</w:t>
            </w:r>
          </w:p>
          <w:p w:rsidR="00F33997" w:rsidRPr="00211A34" w:rsidRDefault="00F33997" w:rsidP="00FB6D4D">
            <w:pPr>
              <w:spacing w:after="40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50-062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3997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F33997" w:rsidRPr="00211A34" w:rsidRDefault="00F33997" w:rsidP="006C5DE2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1 - Cena - 120.00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33997" w:rsidRPr="00211A34" w:rsidRDefault="00F33997" w:rsidP="00FB6D4D">
            <w:pPr>
              <w:jc w:val="center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 xml:space="preserve">  120,00</w:t>
            </w:r>
          </w:p>
        </w:tc>
      </w:tr>
      <w:tr w:rsidR="00F33997" w:rsidRPr="00834EF4" w:rsidTr="006C5DE2">
        <w:tc>
          <w:tcPr>
            <w:tcW w:w="2169" w:type="dxa"/>
            <w:shd w:val="clear" w:color="auto" w:fill="auto"/>
          </w:tcPr>
          <w:p w:rsidR="00F33997" w:rsidRPr="00211A34" w:rsidRDefault="00F33997" w:rsidP="00FB6D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33997">
              <w:rPr>
                <w:sz w:val="20"/>
                <w:szCs w:val="20"/>
              </w:rPr>
              <w:t>Pakiet 2 - Fartuch ochronny z włókniny</w:t>
            </w:r>
          </w:p>
        </w:tc>
        <w:tc>
          <w:tcPr>
            <w:tcW w:w="2793" w:type="dxa"/>
            <w:shd w:val="clear" w:color="auto" w:fill="auto"/>
          </w:tcPr>
          <w:p w:rsidR="00F33997" w:rsidRPr="00211A34" w:rsidRDefault="00F33997" w:rsidP="00FB6D4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33997">
              <w:rPr>
                <w:b/>
                <w:bCs/>
                <w:sz w:val="20"/>
                <w:szCs w:val="20"/>
              </w:rPr>
              <w:t>POV-GOL SPÓŁKA Z OGRANICZONĄ ODPOWIEDZIALNOŚCIĄ</w:t>
            </w:r>
          </w:p>
          <w:p w:rsidR="00F33997" w:rsidRPr="00211A34" w:rsidRDefault="00F33997" w:rsidP="00FB6D4D">
            <w:pPr>
              <w:rPr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Traktorzystów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3997">
              <w:rPr>
                <w:sz w:val="20"/>
                <w:szCs w:val="20"/>
              </w:rPr>
              <w:t>1</w:t>
            </w:r>
          </w:p>
          <w:p w:rsidR="00F33997" w:rsidRPr="00211A34" w:rsidRDefault="00F33997" w:rsidP="00FB6D4D">
            <w:pPr>
              <w:spacing w:after="40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05-503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3997">
              <w:rPr>
                <w:sz w:val="20"/>
                <w:szCs w:val="20"/>
              </w:rPr>
              <w:t>Głosków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F33997" w:rsidRPr="00211A34" w:rsidRDefault="00F33997" w:rsidP="006C5DE2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33997" w:rsidRPr="00211A34" w:rsidRDefault="00F33997" w:rsidP="00FB6D4D">
            <w:pPr>
              <w:jc w:val="center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 xml:space="preserve">  0,00</w:t>
            </w:r>
          </w:p>
        </w:tc>
      </w:tr>
      <w:tr w:rsidR="00F33997" w:rsidRPr="00834EF4" w:rsidTr="006C5DE2">
        <w:tc>
          <w:tcPr>
            <w:tcW w:w="2169" w:type="dxa"/>
            <w:shd w:val="clear" w:color="auto" w:fill="auto"/>
          </w:tcPr>
          <w:p w:rsidR="00F33997" w:rsidRPr="00211A34" w:rsidRDefault="00F33997" w:rsidP="00FB6D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33997">
              <w:rPr>
                <w:sz w:val="20"/>
                <w:szCs w:val="20"/>
              </w:rPr>
              <w:t>Pakiet 3 - Czepki chirurgiczne i ochraniacze na buty</w:t>
            </w:r>
          </w:p>
        </w:tc>
        <w:tc>
          <w:tcPr>
            <w:tcW w:w="2793" w:type="dxa"/>
            <w:shd w:val="clear" w:color="auto" w:fill="auto"/>
          </w:tcPr>
          <w:p w:rsidR="00F33997" w:rsidRPr="00211A34" w:rsidRDefault="00F33997" w:rsidP="00FB6D4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33997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F33997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F33997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F33997" w:rsidRPr="00211A34" w:rsidRDefault="00F33997" w:rsidP="00FB6D4D">
            <w:pPr>
              <w:rPr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3997">
              <w:rPr>
                <w:sz w:val="20"/>
                <w:szCs w:val="20"/>
              </w:rPr>
              <w:t>18</w:t>
            </w:r>
          </w:p>
          <w:p w:rsidR="00F33997" w:rsidRPr="00211A34" w:rsidRDefault="00F33997" w:rsidP="00FB6D4D">
            <w:pPr>
              <w:spacing w:after="40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3997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F33997" w:rsidRPr="00211A34" w:rsidRDefault="00F33997" w:rsidP="006C5DE2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33997" w:rsidRPr="00211A34" w:rsidRDefault="00F33997" w:rsidP="00FB6D4D">
            <w:pPr>
              <w:jc w:val="center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 xml:space="preserve">  500,00</w:t>
            </w:r>
          </w:p>
        </w:tc>
      </w:tr>
      <w:tr w:rsidR="00F33997" w:rsidRPr="00834EF4" w:rsidTr="006C5DE2">
        <w:tc>
          <w:tcPr>
            <w:tcW w:w="2169" w:type="dxa"/>
            <w:shd w:val="clear" w:color="auto" w:fill="auto"/>
          </w:tcPr>
          <w:p w:rsidR="00F33997" w:rsidRPr="00211A34" w:rsidRDefault="00F33997" w:rsidP="00FB6D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33997">
              <w:rPr>
                <w:sz w:val="20"/>
                <w:szCs w:val="20"/>
              </w:rPr>
              <w:t>Pakiet 3 - Czepki chirurgiczne i ochraniacze na buty</w:t>
            </w:r>
          </w:p>
        </w:tc>
        <w:tc>
          <w:tcPr>
            <w:tcW w:w="2793" w:type="dxa"/>
            <w:shd w:val="clear" w:color="auto" w:fill="auto"/>
          </w:tcPr>
          <w:p w:rsidR="00F33997" w:rsidRPr="00211A34" w:rsidRDefault="00F33997" w:rsidP="00FB6D4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33997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:rsidR="00F33997" w:rsidRPr="00211A34" w:rsidRDefault="00F33997" w:rsidP="00FB6D4D">
            <w:pPr>
              <w:rPr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3997">
              <w:rPr>
                <w:sz w:val="20"/>
                <w:szCs w:val="20"/>
              </w:rPr>
              <w:t>20/26</w:t>
            </w:r>
          </w:p>
          <w:p w:rsidR="00F33997" w:rsidRPr="00211A34" w:rsidRDefault="00F33997" w:rsidP="00FB6D4D">
            <w:pPr>
              <w:spacing w:after="40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3997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F33997" w:rsidRPr="00211A34" w:rsidRDefault="00F33997" w:rsidP="006C5DE2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1 - Cena - 302.75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33997" w:rsidRPr="00211A34" w:rsidRDefault="00F33997" w:rsidP="00FB6D4D">
            <w:pPr>
              <w:jc w:val="center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 xml:space="preserve">  302,75</w:t>
            </w:r>
          </w:p>
        </w:tc>
      </w:tr>
    </w:tbl>
    <w:p w:rsidR="00F33997" w:rsidRPr="004229DE" w:rsidRDefault="00F33997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F33997" w:rsidRPr="00834EF4" w:rsidTr="006C5DE2">
        <w:tc>
          <w:tcPr>
            <w:tcW w:w="2169" w:type="dxa"/>
            <w:shd w:val="clear" w:color="auto" w:fill="auto"/>
          </w:tcPr>
          <w:p w:rsidR="00F33997" w:rsidRPr="00211A34" w:rsidRDefault="00F33997" w:rsidP="00FB6D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lastRenderedPageBreak/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33997">
              <w:rPr>
                <w:sz w:val="20"/>
                <w:szCs w:val="20"/>
              </w:rPr>
              <w:t>Pakiet 3 - Czepki chirurgiczne i ochraniacze na buty</w:t>
            </w:r>
          </w:p>
        </w:tc>
        <w:tc>
          <w:tcPr>
            <w:tcW w:w="2793" w:type="dxa"/>
            <w:shd w:val="clear" w:color="auto" w:fill="auto"/>
          </w:tcPr>
          <w:p w:rsidR="00F33997" w:rsidRPr="00211A34" w:rsidRDefault="00F33997" w:rsidP="00FB6D4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33997">
              <w:rPr>
                <w:b/>
                <w:bCs/>
                <w:sz w:val="20"/>
                <w:szCs w:val="20"/>
              </w:rPr>
              <w:t>POV-GOL SPÓŁKA Z OGRANICZONĄ ODPOWIEDZIALNOŚCIĄ</w:t>
            </w:r>
          </w:p>
          <w:p w:rsidR="00F33997" w:rsidRPr="00211A34" w:rsidRDefault="00F33997" w:rsidP="00FB6D4D">
            <w:pPr>
              <w:rPr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Traktorzystów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3997">
              <w:rPr>
                <w:sz w:val="20"/>
                <w:szCs w:val="20"/>
              </w:rPr>
              <w:t>1</w:t>
            </w:r>
          </w:p>
          <w:p w:rsidR="00F33997" w:rsidRPr="00211A34" w:rsidRDefault="00F33997" w:rsidP="00FB6D4D">
            <w:pPr>
              <w:spacing w:after="40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05-503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3997">
              <w:rPr>
                <w:sz w:val="20"/>
                <w:szCs w:val="20"/>
              </w:rPr>
              <w:t>Głosków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F33997" w:rsidRPr="00211A34" w:rsidRDefault="00F33997" w:rsidP="006C5DE2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33997" w:rsidRPr="00211A34" w:rsidRDefault="00F33997" w:rsidP="00FB6D4D">
            <w:pPr>
              <w:jc w:val="center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 xml:space="preserve">  0,00</w:t>
            </w:r>
          </w:p>
        </w:tc>
      </w:tr>
      <w:tr w:rsidR="00F33997" w:rsidRPr="00834EF4" w:rsidTr="006C5DE2">
        <w:tc>
          <w:tcPr>
            <w:tcW w:w="2169" w:type="dxa"/>
            <w:shd w:val="clear" w:color="auto" w:fill="auto"/>
          </w:tcPr>
          <w:p w:rsidR="00F33997" w:rsidRPr="00211A34" w:rsidRDefault="00F33997" w:rsidP="00FB6D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33997">
              <w:rPr>
                <w:sz w:val="20"/>
                <w:szCs w:val="20"/>
              </w:rPr>
              <w:t>Pakiet 4 - Podkłady bibułowo - foliowe</w:t>
            </w:r>
          </w:p>
        </w:tc>
        <w:tc>
          <w:tcPr>
            <w:tcW w:w="2793" w:type="dxa"/>
            <w:shd w:val="clear" w:color="auto" w:fill="auto"/>
          </w:tcPr>
          <w:p w:rsidR="00F33997" w:rsidRPr="00211A34" w:rsidRDefault="00F33997" w:rsidP="00FB6D4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33997">
              <w:rPr>
                <w:b/>
                <w:bCs/>
                <w:sz w:val="20"/>
                <w:szCs w:val="20"/>
              </w:rPr>
              <w:t xml:space="preserve">Agencja Naukowo-Techniczna </w:t>
            </w:r>
            <w:proofErr w:type="spellStart"/>
            <w:r w:rsidRPr="00F33997">
              <w:rPr>
                <w:b/>
                <w:bCs/>
                <w:sz w:val="20"/>
                <w:szCs w:val="20"/>
              </w:rPr>
              <w:t>Symico</w:t>
            </w:r>
            <w:proofErr w:type="spellEnd"/>
            <w:r w:rsidRPr="00F33997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F33997" w:rsidRPr="00211A34" w:rsidRDefault="00F33997" w:rsidP="00FB6D4D">
            <w:pPr>
              <w:rPr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Powstańców Śląskich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3997">
              <w:rPr>
                <w:sz w:val="20"/>
                <w:szCs w:val="20"/>
              </w:rPr>
              <w:t>54a/2</w:t>
            </w:r>
          </w:p>
          <w:p w:rsidR="00F33997" w:rsidRPr="00211A34" w:rsidRDefault="00F33997" w:rsidP="00FB6D4D">
            <w:pPr>
              <w:spacing w:after="40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53-333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3997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F33997" w:rsidRPr="00211A34" w:rsidRDefault="00F33997" w:rsidP="006C5DE2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33997" w:rsidRPr="00211A34" w:rsidRDefault="00F33997" w:rsidP="00FB6D4D">
            <w:pPr>
              <w:jc w:val="center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 xml:space="preserve">  500,00</w:t>
            </w:r>
          </w:p>
        </w:tc>
      </w:tr>
      <w:tr w:rsidR="00F33997" w:rsidRPr="00834EF4" w:rsidTr="006C5DE2">
        <w:tc>
          <w:tcPr>
            <w:tcW w:w="2169" w:type="dxa"/>
            <w:shd w:val="clear" w:color="auto" w:fill="auto"/>
          </w:tcPr>
          <w:p w:rsidR="00F33997" w:rsidRPr="00211A34" w:rsidRDefault="00F33997" w:rsidP="00FB6D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33997">
              <w:rPr>
                <w:sz w:val="20"/>
                <w:szCs w:val="20"/>
              </w:rPr>
              <w:t>Pakiet 4 - Podkłady bibułowo - foliowe</w:t>
            </w:r>
          </w:p>
        </w:tc>
        <w:tc>
          <w:tcPr>
            <w:tcW w:w="2793" w:type="dxa"/>
            <w:shd w:val="clear" w:color="auto" w:fill="auto"/>
          </w:tcPr>
          <w:p w:rsidR="00F33997" w:rsidRPr="00211A34" w:rsidRDefault="00F33997" w:rsidP="00FB6D4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33997">
              <w:rPr>
                <w:b/>
                <w:bCs/>
                <w:sz w:val="20"/>
                <w:szCs w:val="20"/>
              </w:rPr>
              <w:t>Firma Produkcyjno-Usługowo-Handlowa Mieczysław Kruszelnicki</w:t>
            </w:r>
          </w:p>
          <w:p w:rsidR="00F33997" w:rsidRPr="00211A34" w:rsidRDefault="00F33997" w:rsidP="00FB6D4D">
            <w:pPr>
              <w:rPr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ul. Chorwacka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3997">
              <w:rPr>
                <w:sz w:val="20"/>
                <w:szCs w:val="20"/>
              </w:rPr>
              <w:t>45</w:t>
            </w:r>
          </w:p>
          <w:p w:rsidR="00F33997" w:rsidRPr="00211A34" w:rsidRDefault="00F33997" w:rsidP="00FB6D4D">
            <w:pPr>
              <w:spacing w:after="40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51-107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3997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F33997" w:rsidRPr="00211A34" w:rsidRDefault="00F33997" w:rsidP="006C5DE2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33997" w:rsidRPr="00211A34" w:rsidRDefault="00F33997" w:rsidP="00FB6D4D">
            <w:pPr>
              <w:jc w:val="center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 xml:space="preserve">  0,00</w:t>
            </w:r>
          </w:p>
        </w:tc>
      </w:tr>
      <w:tr w:rsidR="00F33997" w:rsidRPr="00834EF4" w:rsidTr="006C5DE2">
        <w:tc>
          <w:tcPr>
            <w:tcW w:w="2169" w:type="dxa"/>
            <w:shd w:val="clear" w:color="auto" w:fill="auto"/>
          </w:tcPr>
          <w:p w:rsidR="00F33997" w:rsidRPr="00211A34" w:rsidRDefault="00F33997" w:rsidP="00FB6D4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33997">
              <w:rPr>
                <w:sz w:val="20"/>
                <w:szCs w:val="20"/>
              </w:rPr>
              <w:t>Pakiet 4 - Podkłady bibułowo - foliowe</w:t>
            </w:r>
          </w:p>
        </w:tc>
        <w:tc>
          <w:tcPr>
            <w:tcW w:w="2793" w:type="dxa"/>
            <w:shd w:val="clear" w:color="auto" w:fill="auto"/>
          </w:tcPr>
          <w:p w:rsidR="00F33997" w:rsidRPr="00211A34" w:rsidRDefault="00F33997" w:rsidP="00FB6D4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33997">
              <w:rPr>
                <w:b/>
                <w:bCs/>
                <w:sz w:val="20"/>
                <w:szCs w:val="20"/>
              </w:rPr>
              <w:t>Aseo</w:t>
            </w:r>
            <w:proofErr w:type="spellEnd"/>
            <w:r w:rsidRPr="00F33997">
              <w:rPr>
                <w:b/>
                <w:bCs/>
                <w:sz w:val="20"/>
                <w:szCs w:val="20"/>
              </w:rPr>
              <w:t xml:space="preserve"> Paper Sp. z o.o.</w:t>
            </w:r>
          </w:p>
          <w:p w:rsidR="00F33997" w:rsidRPr="00211A34" w:rsidRDefault="00F33997" w:rsidP="00FB6D4D">
            <w:pPr>
              <w:rPr>
                <w:sz w:val="20"/>
                <w:szCs w:val="20"/>
              </w:rPr>
            </w:pPr>
            <w:proofErr w:type="spellStart"/>
            <w:r w:rsidRPr="00F33997">
              <w:rPr>
                <w:sz w:val="20"/>
                <w:szCs w:val="20"/>
              </w:rPr>
              <w:t>Czarnohucka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F33997">
              <w:rPr>
                <w:sz w:val="20"/>
                <w:szCs w:val="20"/>
              </w:rPr>
              <w:t>3</w:t>
            </w:r>
          </w:p>
          <w:p w:rsidR="00F33997" w:rsidRPr="00211A34" w:rsidRDefault="00F33997" w:rsidP="00FB6D4D">
            <w:pPr>
              <w:spacing w:after="40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42-600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3997">
              <w:rPr>
                <w:sz w:val="20"/>
                <w:szCs w:val="20"/>
              </w:rPr>
              <w:t>Tarnowskie Góry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F33997" w:rsidRPr="00211A34" w:rsidRDefault="00F33997" w:rsidP="006C5DE2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33997" w:rsidRPr="00211A34" w:rsidRDefault="00F33997" w:rsidP="00FB6D4D">
            <w:pPr>
              <w:jc w:val="center"/>
              <w:rPr>
                <w:color w:val="000000"/>
                <w:sz w:val="20"/>
                <w:szCs w:val="20"/>
              </w:rPr>
            </w:pPr>
            <w:r w:rsidRPr="00F33997">
              <w:rPr>
                <w:sz w:val="20"/>
                <w:szCs w:val="20"/>
              </w:rPr>
              <w:t xml:space="preserve">  0,00</w:t>
            </w:r>
          </w:p>
        </w:tc>
      </w:tr>
    </w:tbl>
    <w:p w:rsidR="00B464D3" w:rsidRPr="00E56378" w:rsidRDefault="00F33997" w:rsidP="006C5DE2">
      <w:pPr>
        <w:spacing w:before="480" w:after="480" w:line="360" w:lineRule="auto"/>
        <w:ind w:left="3119" w:firstLine="425"/>
        <w:jc w:val="right"/>
        <w:rPr>
          <w:sz w:val="32"/>
          <w:szCs w:val="32"/>
          <w:vertAlign w:val="superscript"/>
        </w:rPr>
      </w:pPr>
      <w:r w:rsidRPr="004229DE">
        <w:rPr>
          <w:i/>
          <w:sz w:val="22"/>
          <w:szCs w:val="22"/>
        </w:rPr>
        <w:t xml:space="preserve"> 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footerReference w:type="default" r:id="rId6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381C" w:rsidRDefault="0057381C">
      <w:r>
        <w:separator/>
      </w:r>
    </w:p>
  </w:endnote>
  <w:endnote w:type="continuationSeparator" w:id="0">
    <w:p w:rsidR="0057381C" w:rsidRDefault="00573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381C" w:rsidRDefault="0057381C">
      <w:r>
        <w:separator/>
      </w:r>
    </w:p>
  </w:footnote>
  <w:footnote w:type="continuationSeparator" w:id="0">
    <w:p w:rsidR="0057381C" w:rsidRDefault="005738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381C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381C"/>
    <w:rsid w:val="00596EA3"/>
    <w:rsid w:val="00596FD7"/>
    <w:rsid w:val="005E5BFF"/>
    <w:rsid w:val="00607F9B"/>
    <w:rsid w:val="00644DCB"/>
    <w:rsid w:val="00657C1E"/>
    <w:rsid w:val="006C5DE2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9F6343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22942"/>
    <w:rsid w:val="00E30B2D"/>
    <w:rsid w:val="00E62859"/>
    <w:rsid w:val="00E85D70"/>
    <w:rsid w:val="00F33997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C53B02"/>
  <w15:chartTrackingRefBased/>
  <w15:docId w15:val="{C8526612-0E29-4C10-BF74-0433C6EE3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655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5</cp:revision>
  <cp:lastPrinted>2021-10-13T13:27:00Z</cp:lastPrinted>
  <dcterms:created xsi:type="dcterms:W3CDTF">2021-10-13T12:59:00Z</dcterms:created>
  <dcterms:modified xsi:type="dcterms:W3CDTF">2021-10-20T12:43:00Z</dcterms:modified>
</cp:coreProperties>
</file>