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359" w:rsidRPr="003261E7" w:rsidRDefault="002319FB" w:rsidP="00EB1359">
      <w:pPr>
        <w:spacing w:after="240"/>
        <w:jc w:val="right"/>
        <w:rPr>
          <w:sz w:val="22"/>
          <w:szCs w:val="22"/>
        </w:rPr>
      </w:pPr>
      <w:r w:rsidRPr="002319FB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67746A">
        <w:rPr>
          <w:sz w:val="22"/>
          <w:szCs w:val="22"/>
        </w:rPr>
        <w:t>09.09.2021 r.</w:t>
      </w:r>
      <w:bookmarkStart w:id="0" w:name="_GoBack"/>
      <w:bookmarkEnd w:id="0"/>
    </w:p>
    <w:p w:rsidR="00EB1359" w:rsidRPr="003261E7" w:rsidRDefault="00EB1359" w:rsidP="00EB1359">
      <w:pPr>
        <w:spacing w:after="240"/>
        <w:rPr>
          <w:sz w:val="22"/>
          <w:szCs w:val="22"/>
        </w:rPr>
      </w:pPr>
    </w:p>
    <w:p w:rsidR="002319FB" w:rsidRPr="002319FB" w:rsidRDefault="002319FB" w:rsidP="00EB1359">
      <w:pPr>
        <w:spacing w:after="40"/>
        <w:rPr>
          <w:b/>
          <w:bCs/>
          <w:sz w:val="22"/>
          <w:szCs w:val="22"/>
        </w:rPr>
      </w:pPr>
      <w:r w:rsidRPr="002319FB">
        <w:rPr>
          <w:b/>
          <w:bCs/>
          <w:sz w:val="22"/>
          <w:szCs w:val="22"/>
        </w:rPr>
        <w:t>Szpital Miejski Specjalistyczny</w:t>
      </w:r>
    </w:p>
    <w:p w:rsidR="002319FB" w:rsidRPr="002319FB" w:rsidRDefault="002319FB" w:rsidP="00EB1359">
      <w:pPr>
        <w:spacing w:after="40"/>
        <w:rPr>
          <w:b/>
          <w:bCs/>
          <w:sz w:val="22"/>
          <w:szCs w:val="22"/>
        </w:rPr>
      </w:pPr>
      <w:r w:rsidRPr="002319FB">
        <w:rPr>
          <w:b/>
          <w:bCs/>
          <w:sz w:val="22"/>
          <w:szCs w:val="22"/>
        </w:rPr>
        <w:t>im. Gabriela Narutowicza w Krakowie</w:t>
      </w:r>
    </w:p>
    <w:p w:rsidR="00EB1359" w:rsidRPr="003261E7" w:rsidRDefault="002319FB" w:rsidP="00EB1359">
      <w:pPr>
        <w:rPr>
          <w:sz w:val="22"/>
          <w:szCs w:val="22"/>
        </w:rPr>
      </w:pPr>
      <w:r w:rsidRPr="002319FB">
        <w:rPr>
          <w:sz w:val="22"/>
          <w:szCs w:val="22"/>
        </w:rPr>
        <w:t>ul. Prądnicka</w:t>
      </w:r>
      <w:r w:rsidR="00EB1359" w:rsidRPr="003261E7">
        <w:rPr>
          <w:sz w:val="22"/>
          <w:szCs w:val="22"/>
        </w:rPr>
        <w:t xml:space="preserve"> </w:t>
      </w:r>
      <w:r w:rsidRPr="002319FB">
        <w:rPr>
          <w:sz w:val="22"/>
          <w:szCs w:val="22"/>
        </w:rPr>
        <w:t>35-37</w:t>
      </w:r>
    </w:p>
    <w:p w:rsidR="00EB1359" w:rsidRPr="003261E7" w:rsidRDefault="002319FB" w:rsidP="00EB1359">
      <w:pPr>
        <w:rPr>
          <w:sz w:val="22"/>
          <w:szCs w:val="22"/>
        </w:rPr>
      </w:pPr>
      <w:r w:rsidRPr="002319FB">
        <w:rPr>
          <w:sz w:val="22"/>
          <w:szCs w:val="22"/>
        </w:rPr>
        <w:t>31-202</w:t>
      </w:r>
      <w:r w:rsidR="00EB1359" w:rsidRPr="003261E7">
        <w:rPr>
          <w:sz w:val="22"/>
          <w:szCs w:val="22"/>
        </w:rPr>
        <w:t xml:space="preserve"> </w:t>
      </w:r>
      <w:r w:rsidRPr="002319FB">
        <w:rPr>
          <w:sz w:val="22"/>
          <w:szCs w:val="22"/>
        </w:rPr>
        <w:t>Kraków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  <w:r w:rsidR="00DF772A">
        <w:rPr>
          <w:b/>
          <w:sz w:val="28"/>
          <w:szCs w:val="24"/>
        </w:rPr>
        <w:t xml:space="preserve"> w zadaniach częściowych: 9,13,15,16,18,21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2319FB" w:rsidRPr="003261E7" w:rsidTr="009C5E58">
        <w:trPr>
          <w:trHeight w:val="638"/>
        </w:trPr>
        <w:tc>
          <w:tcPr>
            <w:tcW w:w="959" w:type="dxa"/>
            <w:shd w:val="clear" w:color="auto" w:fill="auto"/>
          </w:tcPr>
          <w:p w:rsidR="002319FB" w:rsidRPr="003261E7" w:rsidRDefault="002319FB" w:rsidP="009C5E5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319FB" w:rsidRPr="003261E7" w:rsidRDefault="002319FB" w:rsidP="009C5E5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319FB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2319FB">
              <w:rPr>
                <w:b/>
                <w:bCs/>
                <w:sz w:val="22"/>
                <w:szCs w:val="22"/>
              </w:rPr>
              <w:t>Zakup wyposażenia mobilnego medycznego i technicznego dla potrzeb Patomorfologii, Prosektorium i pomieszczeń magazynowych szpitala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2319FB">
              <w:rPr>
                <w:b/>
                <w:sz w:val="22"/>
                <w:szCs w:val="22"/>
              </w:rPr>
              <w:t>ZP/28/2021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2319FB" w:rsidRPr="002319FB">
        <w:rPr>
          <w:sz w:val="22"/>
          <w:szCs w:val="22"/>
        </w:rPr>
        <w:t>(</w:t>
      </w:r>
      <w:proofErr w:type="spellStart"/>
      <w:r w:rsidR="002319FB" w:rsidRPr="002319FB">
        <w:rPr>
          <w:sz w:val="22"/>
          <w:szCs w:val="22"/>
        </w:rPr>
        <w:t>t.j</w:t>
      </w:r>
      <w:proofErr w:type="spellEnd"/>
      <w:r w:rsidR="002319FB" w:rsidRPr="002319FB">
        <w:rPr>
          <w:sz w:val="22"/>
          <w:szCs w:val="22"/>
        </w:rPr>
        <w:t>. Dz.U. z 2021r. poz. 1129)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2319FB" w:rsidRPr="00EB1359" w:rsidTr="009C5E5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9FB" w:rsidRPr="00710915" w:rsidRDefault="002319FB" w:rsidP="009C5E58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2319FB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9FB" w:rsidRPr="00EB1359" w:rsidRDefault="002319FB" w:rsidP="009C5E5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319FB">
              <w:rPr>
                <w:b/>
                <w:sz w:val="22"/>
                <w:szCs w:val="22"/>
              </w:rPr>
              <w:t>Pakiet 9 - Szafa na odczynniki łatwopalne z wyciągiem</w:t>
            </w:r>
          </w:p>
          <w:p w:rsidR="002319FB" w:rsidRDefault="002319FB" w:rsidP="009C5E58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2319FB" w:rsidRDefault="00DF772A" w:rsidP="009C5E5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pkt. 2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 w:rsidR="002319FB" w:rsidRPr="002319FB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:rsidR="002319FB" w:rsidRDefault="002319FB" w:rsidP="009C5E58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2319FB" w:rsidRPr="00EB1359" w:rsidRDefault="002319FB" w:rsidP="009C5E5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2319FB">
              <w:rPr>
                <w:sz w:val="22"/>
                <w:szCs w:val="22"/>
              </w:rPr>
              <w:t>Ofert</w:t>
            </w:r>
            <w:r w:rsidR="00DF772A">
              <w:rPr>
                <w:sz w:val="22"/>
                <w:szCs w:val="22"/>
              </w:rPr>
              <w:t>a</w:t>
            </w:r>
            <w:r w:rsidRPr="002319FB">
              <w:rPr>
                <w:sz w:val="22"/>
                <w:szCs w:val="22"/>
              </w:rPr>
              <w:t xml:space="preserve"> złożona w postępowaniu podlegała odrzuceniu.</w:t>
            </w:r>
          </w:p>
        </w:tc>
      </w:tr>
      <w:tr w:rsidR="002319FB" w:rsidRPr="00EB1359" w:rsidTr="009C5E5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9FB" w:rsidRPr="00710915" w:rsidRDefault="002319FB" w:rsidP="009C5E58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2319FB"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9FB" w:rsidRPr="00EB1359" w:rsidRDefault="002319FB" w:rsidP="009C5E5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319FB">
              <w:rPr>
                <w:b/>
                <w:sz w:val="22"/>
                <w:szCs w:val="22"/>
              </w:rPr>
              <w:t>Pakiet 13 - Blaty robocze laboratoryjne z ceramiki i kontenery</w:t>
            </w:r>
          </w:p>
          <w:p w:rsidR="002319FB" w:rsidRDefault="002319FB" w:rsidP="009C5E58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2319FB" w:rsidRDefault="00DF772A" w:rsidP="009C5E5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pkt. 2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 w:rsidR="002319FB" w:rsidRPr="002319FB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:rsidR="002319FB" w:rsidRDefault="002319FB" w:rsidP="009C5E58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2319FB" w:rsidRPr="00EB1359" w:rsidRDefault="002319FB" w:rsidP="009C5E5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2319FB">
              <w:rPr>
                <w:sz w:val="22"/>
                <w:szCs w:val="22"/>
              </w:rPr>
              <w:t>Ofert</w:t>
            </w:r>
            <w:r w:rsidR="00DF772A">
              <w:rPr>
                <w:sz w:val="22"/>
                <w:szCs w:val="22"/>
              </w:rPr>
              <w:t>a</w:t>
            </w:r>
            <w:r w:rsidRPr="002319FB">
              <w:rPr>
                <w:sz w:val="22"/>
                <w:szCs w:val="22"/>
              </w:rPr>
              <w:t xml:space="preserve"> złożona w postępowaniu podlegała odrzuceniu.</w:t>
            </w:r>
          </w:p>
        </w:tc>
      </w:tr>
      <w:tr w:rsidR="002319FB" w:rsidRPr="00EB1359" w:rsidTr="009C5E5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9FB" w:rsidRPr="00710915" w:rsidRDefault="002319FB" w:rsidP="009C5E58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2319FB">
              <w:rPr>
                <w:b/>
                <w:bCs/>
                <w:sz w:val="22"/>
                <w:szCs w:val="22"/>
              </w:rPr>
              <w:t>16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9FB" w:rsidRPr="00EB1359" w:rsidRDefault="002319FB" w:rsidP="009C5E5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319FB">
              <w:rPr>
                <w:b/>
                <w:sz w:val="22"/>
                <w:szCs w:val="22"/>
              </w:rPr>
              <w:t>Pakiet 16 - Meble ze stali nierdzewnej kwasoodpornej</w:t>
            </w:r>
          </w:p>
          <w:p w:rsidR="002319FB" w:rsidRDefault="002319FB" w:rsidP="009C5E58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2319FB" w:rsidRDefault="00DF772A" w:rsidP="009C5E5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pkt. 2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 w:rsidR="002319FB" w:rsidRPr="002319FB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:rsidR="002319FB" w:rsidRDefault="002319FB" w:rsidP="009C5E58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2319FB" w:rsidRPr="00EB1359" w:rsidRDefault="002319FB" w:rsidP="009C5E5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2319FB">
              <w:rPr>
                <w:sz w:val="22"/>
                <w:szCs w:val="22"/>
              </w:rPr>
              <w:t>Ofert</w:t>
            </w:r>
            <w:r w:rsidR="00DF772A">
              <w:rPr>
                <w:sz w:val="22"/>
                <w:szCs w:val="22"/>
              </w:rPr>
              <w:t>a</w:t>
            </w:r>
            <w:r w:rsidRPr="002319FB">
              <w:rPr>
                <w:sz w:val="22"/>
                <w:szCs w:val="22"/>
              </w:rPr>
              <w:t xml:space="preserve"> złożona w postępowaniu podlegała odrzuceniu.</w:t>
            </w:r>
          </w:p>
        </w:tc>
      </w:tr>
      <w:tr w:rsidR="002319FB" w:rsidRPr="00EB1359" w:rsidTr="009C5E5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9FB" w:rsidRPr="00710915" w:rsidRDefault="002319FB" w:rsidP="009C5E58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2319FB">
              <w:rPr>
                <w:b/>
                <w:bCs/>
                <w:sz w:val="22"/>
                <w:szCs w:val="22"/>
              </w:rPr>
              <w:lastRenderedPageBreak/>
              <w:t>18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9FB" w:rsidRPr="00EB1359" w:rsidRDefault="002319FB" w:rsidP="009C5E5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319FB">
              <w:rPr>
                <w:b/>
                <w:sz w:val="22"/>
                <w:szCs w:val="22"/>
              </w:rPr>
              <w:t>Pakiet 18 - Wózki sprzątacza</w:t>
            </w:r>
          </w:p>
          <w:p w:rsidR="002319FB" w:rsidRDefault="002319FB" w:rsidP="009C5E58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2319FB" w:rsidRDefault="00DF772A" w:rsidP="009C5E5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pkt. 2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 w:rsidR="002319FB" w:rsidRPr="002319FB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:rsidR="002319FB" w:rsidRDefault="002319FB" w:rsidP="009C5E58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2319FB" w:rsidRPr="00EB1359" w:rsidRDefault="002319FB" w:rsidP="009C5E5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2319FB">
              <w:rPr>
                <w:sz w:val="22"/>
                <w:szCs w:val="22"/>
              </w:rPr>
              <w:t>Ofert</w:t>
            </w:r>
            <w:r w:rsidR="00DF772A">
              <w:rPr>
                <w:sz w:val="22"/>
                <w:szCs w:val="22"/>
              </w:rPr>
              <w:t>a</w:t>
            </w:r>
            <w:r w:rsidRPr="002319FB">
              <w:rPr>
                <w:sz w:val="22"/>
                <w:szCs w:val="22"/>
              </w:rPr>
              <w:t xml:space="preserve"> złożona w postępowaniu podlegała odrzuceniu.</w:t>
            </w:r>
          </w:p>
        </w:tc>
      </w:tr>
      <w:tr w:rsidR="002319FB" w:rsidRPr="00EB1359" w:rsidTr="009C5E5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9FB" w:rsidRPr="00710915" w:rsidRDefault="002319FB" w:rsidP="009C5E58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2319FB">
              <w:rPr>
                <w:b/>
                <w:bCs/>
                <w:sz w:val="22"/>
                <w:szCs w:val="22"/>
              </w:rPr>
              <w:t>21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9FB" w:rsidRPr="00EB1359" w:rsidRDefault="002319FB" w:rsidP="009C5E5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319FB">
              <w:rPr>
                <w:b/>
                <w:sz w:val="22"/>
                <w:szCs w:val="22"/>
              </w:rPr>
              <w:t>Pakiet 21 - Regały magazynowe</w:t>
            </w:r>
          </w:p>
          <w:p w:rsidR="002319FB" w:rsidRDefault="002319FB" w:rsidP="009C5E58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2319FB" w:rsidRDefault="00DF772A" w:rsidP="009C5E5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pkt. 2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 w:rsidR="002319FB" w:rsidRPr="002319FB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:rsidR="002319FB" w:rsidRDefault="002319FB" w:rsidP="009C5E58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2319FB" w:rsidRPr="00EB1359" w:rsidRDefault="002319FB" w:rsidP="009C5E5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2319FB">
              <w:rPr>
                <w:sz w:val="22"/>
                <w:szCs w:val="22"/>
              </w:rPr>
              <w:t>Ofert</w:t>
            </w:r>
            <w:r w:rsidR="00DF772A">
              <w:rPr>
                <w:sz w:val="22"/>
                <w:szCs w:val="22"/>
              </w:rPr>
              <w:t>a</w:t>
            </w:r>
            <w:r w:rsidRPr="002319FB">
              <w:rPr>
                <w:sz w:val="22"/>
                <w:szCs w:val="22"/>
              </w:rPr>
              <w:t xml:space="preserve"> złożona w postępowaniu podlegała odrzuceniu.</w:t>
            </w:r>
          </w:p>
        </w:tc>
      </w:tr>
      <w:tr w:rsidR="002319FB" w:rsidRPr="00EB1359" w:rsidTr="009C5E5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9FB" w:rsidRPr="00710915" w:rsidRDefault="002319FB" w:rsidP="009C5E58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2319FB">
              <w:rPr>
                <w:b/>
                <w:bCs/>
                <w:sz w:val="22"/>
                <w:szCs w:val="22"/>
              </w:rPr>
              <w:t>15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9FB" w:rsidRPr="00EB1359" w:rsidRDefault="002319FB" w:rsidP="009C5E5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319FB">
              <w:rPr>
                <w:b/>
                <w:sz w:val="22"/>
                <w:szCs w:val="22"/>
              </w:rPr>
              <w:t>Pakiet 15 - Szafy metalowe</w:t>
            </w:r>
          </w:p>
          <w:p w:rsidR="002319FB" w:rsidRDefault="002319FB" w:rsidP="009C5E58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2319FB" w:rsidRDefault="00DF772A" w:rsidP="009C5E5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3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 w:rsidR="002319FB" w:rsidRPr="002319FB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  <w:p w:rsidR="002319FB" w:rsidRDefault="002319FB" w:rsidP="009C5E58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2319FB" w:rsidRPr="00EB1359" w:rsidRDefault="00DF772A" w:rsidP="009C5E5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  <w:r w:rsidR="002319FB" w:rsidRPr="002319FB">
              <w:rPr>
                <w:sz w:val="22"/>
                <w:szCs w:val="22"/>
              </w:rPr>
              <w:t xml:space="preserve">ferta z najniższą ceną przewyższa kwotę, jaką </w:t>
            </w:r>
            <w:r w:rsidRPr="002319FB">
              <w:rPr>
                <w:sz w:val="22"/>
                <w:szCs w:val="22"/>
              </w:rPr>
              <w:t>Zamawiający</w:t>
            </w:r>
            <w:r w:rsidR="002319FB" w:rsidRPr="002319FB">
              <w:rPr>
                <w:sz w:val="22"/>
                <w:szCs w:val="22"/>
              </w:rPr>
              <w:t xml:space="preserve"> zamie</w:t>
            </w:r>
            <w:r>
              <w:rPr>
                <w:sz w:val="22"/>
                <w:szCs w:val="22"/>
              </w:rPr>
              <w:t>r</w:t>
            </w:r>
            <w:r w:rsidR="002319FB" w:rsidRPr="002319FB">
              <w:rPr>
                <w:sz w:val="22"/>
                <w:szCs w:val="22"/>
              </w:rPr>
              <w:t>za przeznaczyć na sfinansowanie zamówienia.</w:t>
            </w:r>
          </w:p>
        </w:tc>
      </w:tr>
    </w:tbl>
    <w:p w:rsidR="00010B31" w:rsidRDefault="00010B31" w:rsidP="00DF772A">
      <w:pPr>
        <w:pStyle w:val="Tekstpodstawowy"/>
        <w:spacing w:before="480" w:line="276" w:lineRule="auto"/>
        <w:ind w:left="3119" w:firstLine="425"/>
        <w:jc w:val="right"/>
      </w:pPr>
    </w:p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19FB" w:rsidRDefault="002319FB" w:rsidP="002319FB">
      <w:r>
        <w:separator/>
      </w:r>
    </w:p>
  </w:endnote>
  <w:endnote w:type="continuationSeparator" w:id="0">
    <w:p w:rsidR="002319FB" w:rsidRDefault="002319FB" w:rsidP="002319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19FB" w:rsidRDefault="002319F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19FB" w:rsidRDefault="002319F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19FB" w:rsidRDefault="002319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19FB" w:rsidRDefault="002319FB" w:rsidP="002319FB">
      <w:r>
        <w:separator/>
      </w:r>
    </w:p>
  </w:footnote>
  <w:footnote w:type="continuationSeparator" w:id="0">
    <w:p w:rsidR="002319FB" w:rsidRDefault="002319FB" w:rsidP="002319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19FB" w:rsidRDefault="002319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19FB" w:rsidRDefault="002319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19FB" w:rsidRDefault="002319F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00D4"/>
    <w:rsid w:val="00010B31"/>
    <w:rsid w:val="00104963"/>
    <w:rsid w:val="00150F65"/>
    <w:rsid w:val="002319FB"/>
    <w:rsid w:val="0067746A"/>
    <w:rsid w:val="007D00D4"/>
    <w:rsid w:val="00823326"/>
    <w:rsid w:val="00856A3E"/>
    <w:rsid w:val="00894412"/>
    <w:rsid w:val="009462DF"/>
    <w:rsid w:val="009500EB"/>
    <w:rsid w:val="00993EFC"/>
    <w:rsid w:val="00AB3E72"/>
    <w:rsid w:val="00AC1A4B"/>
    <w:rsid w:val="00D41670"/>
    <w:rsid w:val="00D44D12"/>
    <w:rsid w:val="00DF772A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E86B42"/>
  <w15:chartTrackingRefBased/>
  <w15:docId w15:val="{37B1964C-853B-4BD3-91CF-581839296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2319F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319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343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Barbara Bogusz</dc:creator>
  <cp:keywords/>
  <dc:description/>
  <cp:lastModifiedBy>Barbara Bogusz</cp:lastModifiedBy>
  <cp:revision>4</cp:revision>
  <cp:lastPrinted>2021-09-08T09:38:00Z</cp:lastPrinted>
  <dcterms:created xsi:type="dcterms:W3CDTF">2021-09-08T09:30:00Z</dcterms:created>
  <dcterms:modified xsi:type="dcterms:W3CDTF">2021-09-09T08:38:00Z</dcterms:modified>
</cp:coreProperties>
</file>