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88475" w14:textId="77777777" w:rsidR="005F4BC0" w:rsidRDefault="00845FAC" w:rsidP="004F079B">
      <w:pPr>
        <w:spacing w:after="240"/>
        <w:jc w:val="right"/>
        <w:rPr>
          <w:sz w:val="22"/>
          <w:szCs w:val="22"/>
        </w:rPr>
      </w:pPr>
      <w:r w:rsidRPr="00845FA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45FAC">
        <w:rPr>
          <w:sz w:val="22"/>
          <w:szCs w:val="22"/>
        </w:rPr>
        <w:t>2021-09-01</w:t>
      </w:r>
    </w:p>
    <w:p w14:paraId="233E6B8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CB0BB0B" w14:textId="77777777" w:rsidR="00845FAC" w:rsidRPr="00845FAC" w:rsidRDefault="00845FAC">
      <w:pPr>
        <w:rPr>
          <w:b/>
          <w:bCs/>
          <w:sz w:val="22"/>
          <w:szCs w:val="22"/>
        </w:rPr>
      </w:pPr>
      <w:r w:rsidRPr="00845FAC">
        <w:rPr>
          <w:b/>
          <w:bCs/>
          <w:sz w:val="22"/>
          <w:szCs w:val="22"/>
        </w:rPr>
        <w:t>Akademia Górniczo - Hutnicza</w:t>
      </w:r>
    </w:p>
    <w:p w14:paraId="13045F07" w14:textId="77777777" w:rsidR="00845FAC" w:rsidRPr="00845FAC" w:rsidRDefault="00845FAC">
      <w:pPr>
        <w:rPr>
          <w:b/>
          <w:bCs/>
          <w:sz w:val="22"/>
          <w:szCs w:val="22"/>
        </w:rPr>
      </w:pPr>
      <w:r w:rsidRPr="00845FAC">
        <w:rPr>
          <w:b/>
          <w:bCs/>
          <w:sz w:val="22"/>
          <w:szCs w:val="22"/>
        </w:rPr>
        <w:t>im. Stanisława Staszica w Krakowie</w:t>
      </w:r>
    </w:p>
    <w:p w14:paraId="29BE54B4" w14:textId="77777777" w:rsidR="00F16C50" w:rsidRPr="00D91931" w:rsidRDefault="00845FAC">
      <w:pPr>
        <w:rPr>
          <w:b/>
          <w:bCs/>
          <w:sz w:val="22"/>
          <w:szCs w:val="22"/>
        </w:rPr>
      </w:pPr>
      <w:r w:rsidRPr="00845FAC">
        <w:rPr>
          <w:b/>
          <w:bCs/>
          <w:sz w:val="22"/>
          <w:szCs w:val="22"/>
        </w:rPr>
        <w:t>Dział Zamówień Publicznych</w:t>
      </w:r>
    </w:p>
    <w:p w14:paraId="05C449F9" w14:textId="77777777" w:rsidR="00F16C50" w:rsidRPr="00BD5546" w:rsidRDefault="00845FAC">
      <w:pPr>
        <w:rPr>
          <w:sz w:val="22"/>
          <w:szCs w:val="22"/>
        </w:rPr>
      </w:pPr>
      <w:r w:rsidRPr="00845FA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45FAC">
        <w:rPr>
          <w:sz w:val="22"/>
          <w:szCs w:val="22"/>
        </w:rPr>
        <w:t>30</w:t>
      </w:r>
    </w:p>
    <w:p w14:paraId="56567AFF" w14:textId="77777777" w:rsidR="00F16C50" w:rsidRPr="00BD5546" w:rsidRDefault="00845FAC">
      <w:pPr>
        <w:rPr>
          <w:sz w:val="22"/>
          <w:szCs w:val="22"/>
        </w:rPr>
      </w:pPr>
      <w:r w:rsidRPr="00845FA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45FAC">
        <w:rPr>
          <w:sz w:val="22"/>
          <w:szCs w:val="22"/>
        </w:rPr>
        <w:t>Kraków</w:t>
      </w:r>
    </w:p>
    <w:p w14:paraId="4C635A8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95C83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2DA1AA" w14:textId="228BFEA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45FAC" w:rsidRPr="00845FAC">
        <w:rPr>
          <w:bCs/>
          <w:sz w:val="22"/>
          <w:szCs w:val="22"/>
        </w:rPr>
        <w:t>KC-zp.272-389/21</w:t>
      </w:r>
      <w:r w:rsidRPr="00D91931">
        <w:rPr>
          <w:sz w:val="22"/>
          <w:szCs w:val="22"/>
        </w:rPr>
        <w:tab/>
        <w:t xml:space="preserve"> </w:t>
      </w:r>
    </w:p>
    <w:p w14:paraId="149FFAD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67866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69B743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4C5F2D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01F6E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6AAD3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85513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38939E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45FAC" w:rsidRPr="00607F9B" w14:paraId="469D98EF" w14:textId="77777777" w:rsidTr="004A083E">
        <w:trPr>
          <w:trHeight w:val="638"/>
        </w:trPr>
        <w:tc>
          <w:tcPr>
            <w:tcW w:w="959" w:type="dxa"/>
            <w:shd w:val="clear" w:color="auto" w:fill="auto"/>
          </w:tcPr>
          <w:p w14:paraId="427EBF49" w14:textId="77777777" w:rsidR="00845FAC" w:rsidRPr="00607F9B" w:rsidRDefault="00845FAC" w:rsidP="004A083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7D3D19" w14:textId="77777777" w:rsidR="00845FAC" w:rsidRPr="00607F9B" w:rsidRDefault="00845FAC" w:rsidP="004A083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45FAC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45FAC">
              <w:rPr>
                <w:b/>
                <w:bCs/>
                <w:sz w:val="22"/>
                <w:szCs w:val="22"/>
              </w:rPr>
              <w:t>dostawa wraz z wykonaniem instalacji, montażem i uruchomieniem urządzeń klimatyzacyjnych dla WZ AGH - KC-zp.272-389/21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45FAC">
              <w:rPr>
                <w:b/>
                <w:sz w:val="22"/>
                <w:szCs w:val="22"/>
              </w:rPr>
              <w:t>KC-zp.272-389/21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1F19E48" w14:textId="77777777" w:rsidR="00862B2F" w:rsidRDefault="00862B2F" w:rsidP="00862B2F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</w:p>
    <w:p w14:paraId="5037064C" w14:textId="076EB822" w:rsidR="004F079B" w:rsidRDefault="00862B2F" w:rsidP="00862B2F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N</w:t>
      </w:r>
      <w:r w:rsidR="004F079B" w:rsidRPr="00D91931">
        <w:rPr>
          <w:rFonts w:ascii="Times New Roman" w:hAnsi="Times New Roman"/>
          <w:szCs w:val="22"/>
        </w:rPr>
        <w:t xml:space="preserve">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45FAC" w:rsidRPr="00845FAC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>
        <w:rPr>
          <w:rFonts w:ascii="Times New Roman" w:hAnsi="Times New Roman"/>
          <w:szCs w:val="22"/>
        </w:rPr>
        <w:t xml:space="preserve">Zamawiający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9F96587" w14:textId="532C7EA1" w:rsidR="004F079B" w:rsidRDefault="004F079B" w:rsidP="00862B2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862B2F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45FAC" w:rsidRPr="00845FAC">
        <w:rPr>
          <w:rFonts w:ascii="Times New Roman" w:hAnsi="Times New Roman"/>
          <w:b/>
          <w:szCs w:val="22"/>
        </w:rPr>
        <w:t>2021-09-07</w:t>
      </w:r>
      <w:r w:rsidR="008365E9">
        <w:rPr>
          <w:rFonts w:ascii="Times New Roman" w:hAnsi="Times New Roman"/>
          <w:szCs w:val="22"/>
        </w:rPr>
        <w:t xml:space="preserve"> godz. </w:t>
      </w:r>
      <w:r w:rsidR="00845FAC" w:rsidRPr="00845FAC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FB8D6AB" w14:textId="1C5B90A2" w:rsidR="004F079B" w:rsidRPr="00862B2F" w:rsidRDefault="004F079B" w:rsidP="00862B2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62B2F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45FAC" w:rsidRPr="00845FAC">
        <w:rPr>
          <w:rFonts w:ascii="Times New Roman" w:hAnsi="Times New Roman"/>
          <w:b/>
          <w:szCs w:val="22"/>
        </w:rPr>
        <w:t>2021-09-07</w:t>
      </w:r>
      <w:r w:rsidR="008365E9">
        <w:rPr>
          <w:rFonts w:ascii="Times New Roman" w:hAnsi="Times New Roman"/>
          <w:szCs w:val="22"/>
        </w:rPr>
        <w:t xml:space="preserve"> godz. </w:t>
      </w:r>
      <w:r w:rsidR="00845FAC" w:rsidRPr="00845FAC">
        <w:rPr>
          <w:rFonts w:ascii="Times New Roman" w:hAnsi="Times New Roman"/>
          <w:b/>
          <w:szCs w:val="22"/>
        </w:rPr>
        <w:t>13:00</w:t>
      </w:r>
    </w:p>
    <w:p w14:paraId="7FC85B8F" w14:textId="28BBBC02" w:rsidR="00862B2F" w:rsidRDefault="00862B2F" w:rsidP="00862B2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</w:t>
      </w:r>
      <w:r w:rsidRPr="00862B2F">
        <w:rPr>
          <w:rFonts w:ascii="Times New Roman" w:hAnsi="Times New Roman"/>
          <w:b/>
          <w:szCs w:val="22"/>
        </w:rPr>
        <w:t>na dzień 06/10/2021</w:t>
      </w:r>
    </w:p>
    <w:p w14:paraId="36FA4D50" w14:textId="77777777" w:rsidR="00862B2F" w:rsidRDefault="00862B2F" w:rsidP="00862B2F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14:paraId="111023CF" w14:textId="452852B9" w:rsidR="00F16C50" w:rsidRDefault="00F16C50" w:rsidP="00862B2F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B0E4D7D" w14:textId="0EBF6917" w:rsidR="00862B2F" w:rsidRDefault="00862B2F" w:rsidP="00862B2F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14:paraId="602F3F11" w14:textId="77777777" w:rsidR="00862B2F" w:rsidRPr="00D91931" w:rsidRDefault="00862B2F" w:rsidP="00862B2F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14:paraId="333A6CD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7D3AA47" w14:textId="7BCFCA3F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7C9D3" w14:textId="77777777" w:rsidR="00F33C56" w:rsidRDefault="00F33C56">
      <w:r>
        <w:separator/>
      </w:r>
    </w:p>
  </w:endnote>
  <w:endnote w:type="continuationSeparator" w:id="0">
    <w:p w14:paraId="21ADC87A" w14:textId="77777777" w:rsidR="00F33C56" w:rsidRDefault="00F33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6CBE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339C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72D3E0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DB129C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D51A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E49B6" w14:textId="77777777" w:rsidR="00F33C56" w:rsidRDefault="00F33C56">
      <w:r>
        <w:separator/>
      </w:r>
    </w:p>
  </w:footnote>
  <w:footnote w:type="continuationSeparator" w:id="0">
    <w:p w14:paraId="0452157E" w14:textId="77777777" w:rsidR="00F33C56" w:rsidRDefault="00F33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BDC1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0AC8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F470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3C5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45FAC"/>
    <w:rsid w:val="00862B2F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33C5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A9BCA"/>
  <w15:chartTrackingRefBased/>
  <w15:docId w15:val="{A1E7B342-8C5D-49CB-A415-3A5A7583B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2021-09-01T09:13:00Z</cp:lastPrinted>
  <dcterms:created xsi:type="dcterms:W3CDTF">2021-09-01T09:13:00Z</dcterms:created>
  <dcterms:modified xsi:type="dcterms:W3CDTF">2021-09-01T09:13:00Z</dcterms:modified>
</cp:coreProperties>
</file>