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7864A" w14:textId="77777777" w:rsidR="00D665F5" w:rsidRDefault="00F53C5B" w:rsidP="00D665F5">
      <w:pPr>
        <w:spacing w:after="240"/>
        <w:jc w:val="right"/>
        <w:rPr>
          <w:sz w:val="22"/>
          <w:szCs w:val="22"/>
        </w:rPr>
      </w:pPr>
      <w:r w:rsidRPr="00F53C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3C5B">
        <w:rPr>
          <w:sz w:val="22"/>
          <w:szCs w:val="22"/>
        </w:rPr>
        <w:t>2021-08-05</w:t>
      </w:r>
    </w:p>
    <w:p w14:paraId="00A7818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1FE351" w14:textId="77777777" w:rsidR="00F53C5B" w:rsidRPr="00F53C5B" w:rsidRDefault="00F53C5B" w:rsidP="00577BC6">
      <w:pPr>
        <w:spacing w:after="40"/>
        <w:rPr>
          <w:b/>
          <w:bCs/>
          <w:sz w:val="22"/>
          <w:szCs w:val="22"/>
        </w:rPr>
      </w:pPr>
      <w:r w:rsidRPr="00F53C5B">
        <w:rPr>
          <w:b/>
          <w:bCs/>
          <w:sz w:val="22"/>
          <w:szCs w:val="22"/>
        </w:rPr>
        <w:t>Akademia Górniczo - Hutnicza</w:t>
      </w:r>
    </w:p>
    <w:p w14:paraId="23606FC6" w14:textId="77777777" w:rsidR="00F53C5B" w:rsidRPr="00F53C5B" w:rsidRDefault="00F53C5B" w:rsidP="00577BC6">
      <w:pPr>
        <w:spacing w:after="40"/>
        <w:rPr>
          <w:b/>
          <w:bCs/>
          <w:sz w:val="22"/>
          <w:szCs w:val="22"/>
        </w:rPr>
      </w:pPr>
      <w:r w:rsidRPr="00F53C5B">
        <w:rPr>
          <w:b/>
          <w:bCs/>
          <w:sz w:val="22"/>
          <w:szCs w:val="22"/>
        </w:rPr>
        <w:t>im. Stanisława Staszica w Krakowie</w:t>
      </w:r>
    </w:p>
    <w:p w14:paraId="45ACB9A3" w14:textId="77777777" w:rsidR="00D665F5" w:rsidRPr="00D91931" w:rsidRDefault="00F53C5B" w:rsidP="00577BC6">
      <w:pPr>
        <w:spacing w:after="40"/>
        <w:rPr>
          <w:b/>
          <w:bCs/>
          <w:sz w:val="22"/>
          <w:szCs w:val="22"/>
        </w:rPr>
      </w:pPr>
      <w:r w:rsidRPr="00F53C5B">
        <w:rPr>
          <w:b/>
          <w:bCs/>
          <w:sz w:val="22"/>
          <w:szCs w:val="22"/>
        </w:rPr>
        <w:t>Dział Zamówień Publicznych</w:t>
      </w:r>
    </w:p>
    <w:p w14:paraId="0E5A74FA" w14:textId="77777777" w:rsidR="00D665F5" w:rsidRPr="00BD5546" w:rsidRDefault="00F53C5B" w:rsidP="00D665F5">
      <w:pPr>
        <w:rPr>
          <w:sz w:val="22"/>
          <w:szCs w:val="22"/>
        </w:rPr>
      </w:pPr>
      <w:r w:rsidRPr="00F53C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3C5B">
        <w:rPr>
          <w:sz w:val="22"/>
          <w:szCs w:val="22"/>
        </w:rPr>
        <w:t>30</w:t>
      </w:r>
    </w:p>
    <w:p w14:paraId="3F465304" w14:textId="77777777" w:rsidR="00D665F5" w:rsidRPr="00BD5546" w:rsidRDefault="00F53C5B" w:rsidP="00D665F5">
      <w:pPr>
        <w:rPr>
          <w:sz w:val="22"/>
          <w:szCs w:val="22"/>
        </w:rPr>
      </w:pPr>
      <w:r w:rsidRPr="00F53C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3C5B">
        <w:rPr>
          <w:sz w:val="22"/>
          <w:szCs w:val="22"/>
        </w:rPr>
        <w:t>Kraków</w:t>
      </w:r>
    </w:p>
    <w:p w14:paraId="07EBA32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DE31A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823DFD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4FCF1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C798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3C5B" w:rsidRPr="00F53C5B">
        <w:rPr>
          <w:b/>
          <w:sz w:val="22"/>
          <w:szCs w:val="22"/>
        </w:rPr>
        <w:t>KC-</w:t>
      </w:r>
      <w:proofErr w:type="spellStart"/>
      <w:r w:rsidR="00F53C5B" w:rsidRPr="00F53C5B">
        <w:rPr>
          <w:b/>
          <w:sz w:val="22"/>
          <w:szCs w:val="22"/>
        </w:rPr>
        <w:t>zp</w:t>
      </w:r>
      <w:proofErr w:type="spellEnd"/>
      <w:r w:rsidR="00F53C5B" w:rsidRPr="00F53C5B">
        <w:rPr>
          <w:b/>
          <w:sz w:val="22"/>
          <w:szCs w:val="22"/>
        </w:rPr>
        <w:t>. 272-253/21</w:t>
      </w:r>
      <w:r w:rsidR="00A80738">
        <w:rPr>
          <w:sz w:val="24"/>
        </w:rPr>
        <w:tab/>
        <w:t xml:space="preserve"> </w:t>
      </w:r>
    </w:p>
    <w:p w14:paraId="6F2C21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5EC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3B86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144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A333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03381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3C5B" w:rsidRPr="00F53C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48A9627" w14:textId="2DEEAD0D" w:rsidR="00A80738" w:rsidRPr="00577BC6" w:rsidRDefault="00F53C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3C5B">
        <w:rPr>
          <w:b/>
          <w:sz w:val="22"/>
          <w:szCs w:val="22"/>
        </w:rPr>
        <w:t>Dostaw</w:t>
      </w:r>
      <w:r w:rsidR="00550200">
        <w:rPr>
          <w:b/>
          <w:sz w:val="22"/>
          <w:szCs w:val="22"/>
        </w:rPr>
        <w:t>ę</w:t>
      </w:r>
      <w:r w:rsidRPr="00F53C5B">
        <w:rPr>
          <w:b/>
          <w:sz w:val="22"/>
          <w:szCs w:val="22"/>
        </w:rPr>
        <w:t xml:space="preserve"> 3 szt. komputerów stacjonarnych i 6 szt. monitorów - KC-</w:t>
      </w:r>
      <w:proofErr w:type="spellStart"/>
      <w:r w:rsidRPr="00F53C5B">
        <w:rPr>
          <w:b/>
          <w:sz w:val="22"/>
          <w:szCs w:val="22"/>
        </w:rPr>
        <w:t>zp</w:t>
      </w:r>
      <w:proofErr w:type="spellEnd"/>
      <w:r w:rsidRPr="00F53C5B">
        <w:rPr>
          <w:b/>
          <w:sz w:val="22"/>
          <w:szCs w:val="22"/>
        </w:rPr>
        <w:t>. 272-253/21</w:t>
      </w:r>
    </w:p>
    <w:p w14:paraId="63AF35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53C5B" w:rsidRPr="00F53C5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B4A42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3C5B" w:rsidRPr="00F53C5B">
        <w:rPr>
          <w:sz w:val="22"/>
          <w:szCs w:val="22"/>
        </w:rPr>
        <w:t>05/08/2021</w:t>
      </w:r>
      <w:r w:rsidR="00FF4AB1" w:rsidRPr="00577BC6">
        <w:rPr>
          <w:sz w:val="22"/>
          <w:szCs w:val="22"/>
        </w:rPr>
        <w:t xml:space="preserve"> o godz. </w:t>
      </w:r>
      <w:r w:rsidR="00F53C5B" w:rsidRPr="00F53C5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B78477" w14:textId="77777777" w:rsidTr="003F57CD">
        <w:tc>
          <w:tcPr>
            <w:tcW w:w="993" w:type="dxa"/>
            <w:shd w:val="clear" w:color="auto" w:fill="auto"/>
            <w:vAlign w:val="center"/>
          </w:tcPr>
          <w:p w14:paraId="540B65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4D7B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8DC4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3C5B" w:rsidRPr="00493F8C" w14:paraId="4B20A1B4" w14:textId="77777777" w:rsidTr="00BC0C61">
        <w:tc>
          <w:tcPr>
            <w:tcW w:w="993" w:type="dxa"/>
            <w:shd w:val="clear" w:color="auto" w:fill="auto"/>
            <w:vAlign w:val="center"/>
          </w:tcPr>
          <w:p w14:paraId="4361A4A5" w14:textId="77777777" w:rsidR="00F53C5B" w:rsidRPr="00490DC0" w:rsidRDefault="00F53C5B" w:rsidP="00BC0C61">
            <w:pPr>
              <w:spacing w:before="120" w:after="120"/>
              <w:jc w:val="center"/>
            </w:pPr>
            <w:r w:rsidRPr="00F53C5B">
              <w:t>1</w:t>
            </w:r>
          </w:p>
        </w:tc>
        <w:tc>
          <w:tcPr>
            <w:tcW w:w="5244" w:type="dxa"/>
            <w:shd w:val="clear" w:color="auto" w:fill="auto"/>
          </w:tcPr>
          <w:p w14:paraId="13F61880" w14:textId="77777777" w:rsidR="00F53C5B" w:rsidRPr="00490DC0" w:rsidRDefault="00F53C5B" w:rsidP="00BC0C61">
            <w:pPr>
              <w:spacing w:before="40"/>
            </w:pPr>
            <w:r w:rsidRPr="00F53C5B">
              <w:t>PROGRESS Systemy Komputerowe Sp. z o.o.</w:t>
            </w:r>
          </w:p>
          <w:p w14:paraId="63168FB5" w14:textId="77777777" w:rsidR="00F53C5B" w:rsidRPr="00490DC0" w:rsidRDefault="00F53C5B" w:rsidP="00BC0C61">
            <w:r w:rsidRPr="00F53C5B">
              <w:t>Al. Mickiewicza</w:t>
            </w:r>
            <w:r w:rsidRPr="00490DC0">
              <w:t xml:space="preserve"> </w:t>
            </w:r>
            <w:r w:rsidRPr="00F53C5B">
              <w:t>27</w:t>
            </w:r>
            <w:r w:rsidRPr="00490DC0">
              <w:t xml:space="preserve"> </w:t>
            </w:r>
          </w:p>
          <w:p w14:paraId="73940F35" w14:textId="77777777" w:rsidR="00F53C5B" w:rsidRPr="00490DC0" w:rsidRDefault="00F53C5B" w:rsidP="00BC0C61">
            <w:pPr>
              <w:spacing w:after="40"/>
              <w:jc w:val="both"/>
            </w:pPr>
            <w:r w:rsidRPr="00F53C5B">
              <w:t>31-120</w:t>
            </w:r>
            <w:r w:rsidRPr="00490DC0">
              <w:t xml:space="preserve"> </w:t>
            </w:r>
            <w:r w:rsidRPr="00F53C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85925" w14:textId="77777777" w:rsidR="00F53C5B" w:rsidRPr="00490DC0" w:rsidRDefault="00F53C5B" w:rsidP="00BC0C61">
            <w:pPr>
              <w:spacing w:before="120" w:after="120"/>
              <w:jc w:val="both"/>
            </w:pPr>
            <w:r w:rsidRPr="00F53C5B">
              <w:t>71 484.57 zł</w:t>
            </w:r>
          </w:p>
        </w:tc>
      </w:tr>
      <w:tr w:rsidR="00F53C5B" w:rsidRPr="00493F8C" w14:paraId="0E31869E" w14:textId="77777777" w:rsidTr="00BC0C61">
        <w:tc>
          <w:tcPr>
            <w:tcW w:w="993" w:type="dxa"/>
            <w:shd w:val="clear" w:color="auto" w:fill="auto"/>
            <w:vAlign w:val="center"/>
          </w:tcPr>
          <w:p w14:paraId="3DE8583F" w14:textId="77777777" w:rsidR="00F53C5B" w:rsidRPr="00490DC0" w:rsidRDefault="00F53C5B" w:rsidP="00BC0C61">
            <w:pPr>
              <w:spacing w:before="120" w:after="120"/>
              <w:jc w:val="center"/>
            </w:pPr>
            <w:r w:rsidRPr="00F53C5B">
              <w:t>2</w:t>
            </w:r>
          </w:p>
        </w:tc>
        <w:tc>
          <w:tcPr>
            <w:tcW w:w="5244" w:type="dxa"/>
            <w:shd w:val="clear" w:color="auto" w:fill="auto"/>
          </w:tcPr>
          <w:p w14:paraId="158E4B45" w14:textId="77777777" w:rsidR="00F53C5B" w:rsidRPr="00490DC0" w:rsidRDefault="00F53C5B" w:rsidP="00BC0C61">
            <w:pPr>
              <w:spacing w:before="40"/>
            </w:pPr>
            <w:proofErr w:type="spellStart"/>
            <w:r w:rsidRPr="00F53C5B">
              <w:t>Syriana</w:t>
            </w:r>
            <w:proofErr w:type="spellEnd"/>
            <w:r w:rsidRPr="00F53C5B">
              <w:t xml:space="preserve"> Joanna Fisher</w:t>
            </w:r>
          </w:p>
          <w:p w14:paraId="0EEA5C81" w14:textId="5F56D679" w:rsidR="00F53C5B" w:rsidRPr="00490DC0" w:rsidRDefault="00550200" w:rsidP="00BC0C61">
            <w:r>
              <w:t xml:space="preserve">ul. </w:t>
            </w:r>
            <w:r w:rsidR="00F53C5B" w:rsidRPr="00F53C5B">
              <w:t>Porębskiego</w:t>
            </w:r>
            <w:r w:rsidR="00F53C5B" w:rsidRPr="00490DC0">
              <w:t xml:space="preserve"> </w:t>
            </w:r>
            <w:r w:rsidR="00F53C5B" w:rsidRPr="00F53C5B">
              <w:t>28/17</w:t>
            </w:r>
            <w:r w:rsidR="00F53C5B" w:rsidRPr="00490DC0">
              <w:t xml:space="preserve"> </w:t>
            </w:r>
          </w:p>
          <w:p w14:paraId="4FEB6A73" w14:textId="1050A93C" w:rsidR="00F53C5B" w:rsidRPr="00490DC0" w:rsidRDefault="00F53C5B" w:rsidP="00BC0C61">
            <w:pPr>
              <w:spacing w:after="40"/>
              <w:jc w:val="both"/>
            </w:pPr>
            <w:r w:rsidRPr="00F53C5B">
              <w:t>80-180</w:t>
            </w:r>
            <w:r w:rsidRPr="00490DC0">
              <w:t xml:space="preserve"> </w:t>
            </w:r>
            <w:r w:rsidRPr="00F53C5B">
              <w:t>G</w:t>
            </w:r>
            <w:r w:rsidR="00550200" w:rsidRPr="00F53C5B">
              <w:t>da</w:t>
            </w:r>
            <w:r w:rsidR="00550200">
              <w:t>ń</w:t>
            </w:r>
            <w:r w:rsidR="00550200" w:rsidRPr="00F53C5B">
              <w:t>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5F905A" w14:textId="77777777" w:rsidR="00F53C5B" w:rsidRPr="00490DC0" w:rsidRDefault="00F53C5B" w:rsidP="00BC0C61">
            <w:pPr>
              <w:spacing w:before="120" w:after="120"/>
              <w:jc w:val="both"/>
            </w:pPr>
            <w:r w:rsidRPr="00F53C5B">
              <w:t>76 641.30 zł</w:t>
            </w:r>
          </w:p>
        </w:tc>
      </w:tr>
      <w:tr w:rsidR="00F53C5B" w:rsidRPr="00493F8C" w14:paraId="46A0D9D3" w14:textId="77777777" w:rsidTr="00BC0C61">
        <w:tc>
          <w:tcPr>
            <w:tcW w:w="993" w:type="dxa"/>
            <w:shd w:val="clear" w:color="auto" w:fill="auto"/>
            <w:vAlign w:val="center"/>
          </w:tcPr>
          <w:p w14:paraId="1D061E89" w14:textId="77777777" w:rsidR="00F53C5B" w:rsidRPr="00490DC0" w:rsidRDefault="00F53C5B" w:rsidP="00BC0C61">
            <w:pPr>
              <w:spacing w:before="120" w:after="120"/>
              <w:jc w:val="center"/>
            </w:pPr>
            <w:r w:rsidRPr="00F53C5B">
              <w:t>3</w:t>
            </w:r>
          </w:p>
        </w:tc>
        <w:tc>
          <w:tcPr>
            <w:tcW w:w="5244" w:type="dxa"/>
            <w:shd w:val="clear" w:color="auto" w:fill="auto"/>
          </w:tcPr>
          <w:p w14:paraId="0ECE3E05" w14:textId="25D688B4" w:rsidR="00F53C5B" w:rsidRPr="00490DC0" w:rsidRDefault="00F53C5B" w:rsidP="00BC0C61">
            <w:pPr>
              <w:spacing w:before="40"/>
            </w:pPr>
            <w:r w:rsidRPr="00F53C5B">
              <w:t>TEST-SYSTEM s.c.</w:t>
            </w:r>
            <w:r w:rsidR="00550200">
              <w:t xml:space="preserve"> Przemysław Granat, Adam Strzykała</w:t>
            </w:r>
          </w:p>
          <w:p w14:paraId="192E0DE6" w14:textId="3A33ABB6" w:rsidR="00F53C5B" w:rsidRPr="00490DC0" w:rsidRDefault="00550200" w:rsidP="00BC0C61">
            <w:r>
              <w:t xml:space="preserve">ul. </w:t>
            </w:r>
            <w:r w:rsidR="00F53C5B" w:rsidRPr="00F53C5B">
              <w:t>Młyńska</w:t>
            </w:r>
            <w:r w:rsidR="00F53C5B" w:rsidRPr="00490DC0">
              <w:t xml:space="preserve"> </w:t>
            </w:r>
            <w:r w:rsidR="00F53C5B" w:rsidRPr="00F53C5B">
              <w:t>11</w:t>
            </w:r>
            <w:r w:rsidR="00F53C5B" w:rsidRPr="00490DC0">
              <w:t xml:space="preserve"> </w:t>
            </w:r>
          </w:p>
          <w:p w14:paraId="16D8005B" w14:textId="77777777" w:rsidR="00F53C5B" w:rsidRPr="00490DC0" w:rsidRDefault="00F53C5B" w:rsidP="00BC0C61">
            <w:pPr>
              <w:spacing w:after="40"/>
              <w:jc w:val="both"/>
            </w:pPr>
            <w:r w:rsidRPr="00F53C5B">
              <w:t>66-400</w:t>
            </w:r>
            <w:r w:rsidRPr="00490DC0">
              <w:t xml:space="preserve"> </w:t>
            </w:r>
            <w:r w:rsidRPr="00F53C5B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9267B1" w14:textId="77777777" w:rsidR="00F53C5B" w:rsidRPr="00490DC0" w:rsidRDefault="00F53C5B" w:rsidP="00BC0C61">
            <w:pPr>
              <w:spacing w:before="120" w:after="120"/>
              <w:jc w:val="both"/>
            </w:pPr>
            <w:r w:rsidRPr="00F53C5B">
              <w:t>93 357.00 zł</w:t>
            </w:r>
          </w:p>
        </w:tc>
      </w:tr>
      <w:tr w:rsidR="00F53C5B" w:rsidRPr="00493F8C" w14:paraId="74917FF0" w14:textId="77777777" w:rsidTr="00BC0C61">
        <w:tc>
          <w:tcPr>
            <w:tcW w:w="993" w:type="dxa"/>
            <w:shd w:val="clear" w:color="auto" w:fill="auto"/>
            <w:vAlign w:val="center"/>
          </w:tcPr>
          <w:p w14:paraId="23D15C7B" w14:textId="77777777" w:rsidR="00F53C5B" w:rsidRPr="00490DC0" w:rsidRDefault="00F53C5B" w:rsidP="00BC0C61">
            <w:pPr>
              <w:spacing w:before="120" w:after="120"/>
              <w:jc w:val="center"/>
            </w:pPr>
            <w:r w:rsidRPr="00F53C5B">
              <w:t>4</w:t>
            </w:r>
          </w:p>
        </w:tc>
        <w:tc>
          <w:tcPr>
            <w:tcW w:w="5244" w:type="dxa"/>
            <w:shd w:val="clear" w:color="auto" w:fill="auto"/>
          </w:tcPr>
          <w:p w14:paraId="31D59295" w14:textId="77777777" w:rsidR="00F53C5B" w:rsidRPr="00490DC0" w:rsidRDefault="00F53C5B" w:rsidP="00BC0C61">
            <w:pPr>
              <w:spacing w:before="40"/>
            </w:pPr>
            <w:r w:rsidRPr="00F53C5B">
              <w:t>13p Sp. z o.o.</w:t>
            </w:r>
          </w:p>
          <w:p w14:paraId="696524EF" w14:textId="520B8A4B" w:rsidR="00F53C5B" w:rsidRPr="00490DC0" w:rsidRDefault="00550200" w:rsidP="00BC0C61">
            <w:r>
              <w:t xml:space="preserve">ul. </w:t>
            </w:r>
            <w:r w:rsidR="00F53C5B" w:rsidRPr="00F53C5B">
              <w:t>Międzyleska</w:t>
            </w:r>
            <w:r w:rsidR="00F53C5B" w:rsidRPr="00490DC0">
              <w:t xml:space="preserve"> </w:t>
            </w:r>
            <w:r w:rsidR="00F53C5B" w:rsidRPr="00F53C5B">
              <w:t>2-4</w:t>
            </w:r>
            <w:r w:rsidR="00F53C5B" w:rsidRPr="00490DC0">
              <w:t xml:space="preserve"> </w:t>
            </w:r>
          </w:p>
          <w:p w14:paraId="6846D79D" w14:textId="77777777" w:rsidR="00F53C5B" w:rsidRPr="00490DC0" w:rsidRDefault="00F53C5B" w:rsidP="00BC0C61">
            <w:pPr>
              <w:spacing w:after="40"/>
              <w:jc w:val="both"/>
            </w:pPr>
            <w:r w:rsidRPr="00F53C5B">
              <w:t>50-514</w:t>
            </w:r>
            <w:r w:rsidRPr="00490DC0">
              <w:t xml:space="preserve"> </w:t>
            </w:r>
            <w:r w:rsidRPr="00F53C5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CA865E" w14:textId="77777777" w:rsidR="00F53C5B" w:rsidRPr="00490DC0" w:rsidRDefault="00F53C5B" w:rsidP="00BC0C61">
            <w:pPr>
              <w:spacing w:before="120" w:after="120"/>
              <w:jc w:val="both"/>
            </w:pPr>
            <w:r w:rsidRPr="00F53C5B">
              <w:t>89 080.29 zł</w:t>
            </w:r>
          </w:p>
        </w:tc>
      </w:tr>
      <w:tr w:rsidR="00F53C5B" w:rsidRPr="00493F8C" w14:paraId="234841FE" w14:textId="77777777" w:rsidTr="00BC0C61">
        <w:tc>
          <w:tcPr>
            <w:tcW w:w="993" w:type="dxa"/>
            <w:shd w:val="clear" w:color="auto" w:fill="auto"/>
            <w:vAlign w:val="center"/>
          </w:tcPr>
          <w:p w14:paraId="0CE61872" w14:textId="77777777" w:rsidR="00F53C5B" w:rsidRPr="00490DC0" w:rsidRDefault="00F53C5B" w:rsidP="00BC0C61">
            <w:pPr>
              <w:spacing w:before="120" w:after="120"/>
              <w:jc w:val="center"/>
            </w:pPr>
            <w:r w:rsidRPr="00F53C5B">
              <w:t>5</w:t>
            </w:r>
          </w:p>
        </w:tc>
        <w:tc>
          <w:tcPr>
            <w:tcW w:w="5244" w:type="dxa"/>
            <w:shd w:val="clear" w:color="auto" w:fill="auto"/>
          </w:tcPr>
          <w:p w14:paraId="72448EF9" w14:textId="77777777" w:rsidR="00F53C5B" w:rsidRPr="00490DC0" w:rsidRDefault="00F53C5B" w:rsidP="00BC0C61">
            <w:pPr>
              <w:spacing w:before="40"/>
            </w:pPr>
            <w:proofErr w:type="spellStart"/>
            <w:r w:rsidRPr="00F53C5B">
              <w:t>Gigaserwer</w:t>
            </w:r>
            <w:proofErr w:type="spellEnd"/>
            <w:r w:rsidRPr="00F53C5B">
              <w:t xml:space="preserve"> Sp. z o.o.</w:t>
            </w:r>
          </w:p>
          <w:p w14:paraId="4B2DE430" w14:textId="074A45C3" w:rsidR="00F53C5B" w:rsidRPr="00490DC0" w:rsidRDefault="00550200" w:rsidP="00BC0C61">
            <w:r>
              <w:t xml:space="preserve">ul. </w:t>
            </w:r>
            <w:proofErr w:type="spellStart"/>
            <w:r w:rsidR="00F53C5B" w:rsidRPr="00F53C5B">
              <w:t>Bielowicza</w:t>
            </w:r>
            <w:proofErr w:type="spellEnd"/>
            <w:r w:rsidR="00F53C5B" w:rsidRPr="00490DC0">
              <w:t xml:space="preserve"> </w:t>
            </w:r>
            <w:r w:rsidR="00F53C5B" w:rsidRPr="00F53C5B">
              <w:t>4</w:t>
            </w:r>
            <w:r w:rsidR="00F53C5B" w:rsidRPr="00490DC0">
              <w:t xml:space="preserve"> </w:t>
            </w:r>
          </w:p>
          <w:p w14:paraId="3A97D77C" w14:textId="0EE4D432" w:rsidR="00F53C5B" w:rsidRPr="00490DC0" w:rsidRDefault="00F53C5B" w:rsidP="00BC0C61">
            <w:pPr>
              <w:spacing w:after="40"/>
              <w:jc w:val="both"/>
            </w:pPr>
            <w:r w:rsidRPr="00F53C5B">
              <w:t>32-040</w:t>
            </w:r>
            <w:r w:rsidRPr="00490DC0">
              <w:t xml:space="preserve"> </w:t>
            </w:r>
            <w:r w:rsidRPr="00F53C5B">
              <w:t>Ś</w:t>
            </w:r>
            <w:r w:rsidR="00550200" w:rsidRPr="00F53C5B">
              <w:t xml:space="preserve">wiątniki </w:t>
            </w:r>
            <w:r w:rsidR="00550200">
              <w:t>G</w:t>
            </w:r>
            <w:r w:rsidR="00550200" w:rsidRPr="00F53C5B">
              <w:t>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285EA" w14:textId="77777777" w:rsidR="00F53C5B" w:rsidRPr="00490DC0" w:rsidRDefault="00F53C5B" w:rsidP="00BC0C61">
            <w:pPr>
              <w:spacing w:before="120" w:after="120"/>
              <w:jc w:val="both"/>
            </w:pPr>
            <w:r w:rsidRPr="00F53C5B">
              <w:t>92 325.27 zł</w:t>
            </w:r>
          </w:p>
        </w:tc>
      </w:tr>
    </w:tbl>
    <w:p w14:paraId="26187AF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4328A2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0D2C651" w14:textId="1FEA6F6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FE61" w14:textId="77777777" w:rsidR="00FD5166" w:rsidRDefault="00FD5166">
      <w:r>
        <w:separator/>
      </w:r>
    </w:p>
  </w:endnote>
  <w:endnote w:type="continuationSeparator" w:id="0">
    <w:p w14:paraId="6F002A9C" w14:textId="77777777" w:rsidR="00FD5166" w:rsidRDefault="00FD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B49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9907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2A9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536B2D">
        <v:line id="_x0000_s2049" style="position:absolute;left:0;text-align:left;z-index:251657728" from="-3.85pt,8.7pt" to="455.15pt,8.7pt"/>
      </w:pict>
    </w:r>
  </w:p>
  <w:p w14:paraId="0908E4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F63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F2FF8" w14:textId="77777777" w:rsidR="009F189D" w:rsidRDefault="009F189D">
    <w:pPr>
      <w:pStyle w:val="Stopka"/>
      <w:tabs>
        <w:tab w:val="clear" w:pos="4536"/>
      </w:tabs>
      <w:jc w:val="center"/>
    </w:pPr>
  </w:p>
  <w:p w14:paraId="45700C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BCAFF" w14:textId="77777777" w:rsidR="00FD5166" w:rsidRDefault="00FD5166">
      <w:r>
        <w:separator/>
      </w:r>
    </w:p>
  </w:footnote>
  <w:footnote w:type="continuationSeparator" w:id="0">
    <w:p w14:paraId="7C42746A" w14:textId="77777777" w:rsidR="00FD5166" w:rsidRDefault="00FD5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1CEA" w14:textId="77777777" w:rsidR="00F53C5B" w:rsidRDefault="00F53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99A20" w14:textId="77777777" w:rsidR="00F53C5B" w:rsidRDefault="00F53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19707" w14:textId="77777777" w:rsidR="00F53C5B" w:rsidRDefault="00F53C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1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50200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3C5B"/>
    <w:rsid w:val="00F95C33"/>
    <w:rsid w:val="00FD516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2A18B2"/>
  <w15:chartTrackingRefBased/>
  <w15:docId w15:val="{FCD8DADB-8451-438B-BA99-FDAFA6DB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2021-08-05T08:51:00Z</cp:lastPrinted>
  <dcterms:created xsi:type="dcterms:W3CDTF">2021-08-05T08:51:00Z</dcterms:created>
  <dcterms:modified xsi:type="dcterms:W3CDTF">2021-08-05T08:51:00Z</dcterms:modified>
</cp:coreProperties>
</file>