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7691C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Ogłoszenie o zmianie ogłoszenia</w:t>
      </w:r>
    </w:p>
    <w:p w14:paraId="5C9855B9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Dostawa Aparatu RTG dla Szpitala Specjalistycznego w Chorzowie</w:t>
      </w:r>
    </w:p>
    <w:p w14:paraId="5B1D9264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I - ZAMAWIAJĄCY</w:t>
      </w:r>
    </w:p>
    <w:p w14:paraId="1885EDA8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1.1.) Nazwa zamawiającego: </w:t>
      </w:r>
      <w:r>
        <w:rPr>
          <w:rFonts w:ascii="ArialMT" w:hAnsi="ArialMT" w:cs="ArialMT"/>
          <w:sz w:val="23"/>
          <w:szCs w:val="23"/>
        </w:rPr>
        <w:t>SZPITAL SPECJALISTYCZNY W CHORZOWIE</w:t>
      </w:r>
    </w:p>
    <w:p w14:paraId="64FB0C03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1.3.) Krajowy Numer Identyfikacyjny: </w:t>
      </w:r>
      <w:r>
        <w:rPr>
          <w:rFonts w:ascii="ArialMT" w:hAnsi="ArialMT" w:cs="ArialMT"/>
          <w:sz w:val="23"/>
          <w:szCs w:val="23"/>
        </w:rPr>
        <w:t>REGON 271503395</w:t>
      </w:r>
    </w:p>
    <w:p w14:paraId="0E08C1F5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1.4.) Adres zamawiającego:</w:t>
      </w:r>
    </w:p>
    <w:p w14:paraId="010598F1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1.4.1.) Ulica: </w:t>
      </w:r>
      <w:r>
        <w:rPr>
          <w:rFonts w:ascii="ArialMT" w:hAnsi="ArialMT" w:cs="ArialMT"/>
          <w:sz w:val="23"/>
          <w:szCs w:val="23"/>
        </w:rPr>
        <w:t>ul. Zjednoczenia 10</w:t>
      </w:r>
    </w:p>
    <w:p w14:paraId="4EC90D39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1.4.2.) Miejscowość: </w:t>
      </w:r>
      <w:r>
        <w:rPr>
          <w:rFonts w:ascii="ArialMT" w:hAnsi="ArialMT" w:cs="ArialMT"/>
          <w:sz w:val="23"/>
          <w:szCs w:val="23"/>
        </w:rPr>
        <w:t>Chorzów</w:t>
      </w:r>
    </w:p>
    <w:p w14:paraId="120D1BFA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1.4.3.) Kod pocztowy: </w:t>
      </w:r>
      <w:r>
        <w:rPr>
          <w:rFonts w:ascii="ArialMT" w:hAnsi="ArialMT" w:cs="ArialMT"/>
          <w:sz w:val="23"/>
          <w:szCs w:val="23"/>
        </w:rPr>
        <w:t>41-500</w:t>
      </w:r>
    </w:p>
    <w:p w14:paraId="1BF703B7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1.4.4.) Województwo: </w:t>
      </w:r>
      <w:r>
        <w:rPr>
          <w:rFonts w:ascii="ArialMT" w:hAnsi="ArialMT" w:cs="ArialMT"/>
          <w:sz w:val="23"/>
          <w:szCs w:val="23"/>
        </w:rPr>
        <w:t>śląskie</w:t>
      </w:r>
    </w:p>
    <w:p w14:paraId="6E56384D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1.4.5.) Kraj: </w:t>
      </w:r>
      <w:r>
        <w:rPr>
          <w:rFonts w:ascii="ArialMT" w:hAnsi="ArialMT" w:cs="ArialMT"/>
          <w:sz w:val="23"/>
          <w:szCs w:val="23"/>
        </w:rPr>
        <w:t>Polska</w:t>
      </w:r>
    </w:p>
    <w:p w14:paraId="7CBAE458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1.4.6.) Lokalizacja NUTS 3: </w:t>
      </w:r>
      <w:r>
        <w:rPr>
          <w:rFonts w:ascii="ArialMT" w:hAnsi="ArialMT" w:cs="ArialMT"/>
          <w:sz w:val="23"/>
          <w:szCs w:val="23"/>
        </w:rPr>
        <w:t>PL22A - Katowicki</w:t>
      </w:r>
    </w:p>
    <w:p w14:paraId="28D70645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1.4.9.) Adres poczty elektronicznej: </w:t>
      </w:r>
      <w:r>
        <w:rPr>
          <w:rFonts w:ascii="ArialMT" w:hAnsi="ArialMT" w:cs="ArialMT"/>
          <w:sz w:val="23"/>
          <w:szCs w:val="23"/>
        </w:rPr>
        <w:t>dzp@sswch.pl</w:t>
      </w:r>
    </w:p>
    <w:p w14:paraId="5C185A1C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1.4.10.) Adres strony internetowej zamawiającego: </w:t>
      </w:r>
      <w:r>
        <w:rPr>
          <w:rFonts w:ascii="ArialMT" w:hAnsi="ArialMT" w:cs="ArialMT"/>
          <w:sz w:val="23"/>
          <w:szCs w:val="23"/>
        </w:rPr>
        <w:t>www.szpitalspecjalistycznywchorzowie.pl</w:t>
      </w:r>
    </w:p>
    <w:p w14:paraId="2D45C43B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1.5.) Rodzaj zamawiającego: </w:t>
      </w:r>
      <w:r>
        <w:rPr>
          <w:rFonts w:ascii="ArialMT" w:hAnsi="ArialMT" w:cs="ArialMT"/>
          <w:sz w:val="23"/>
          <w:szCs w:val="23"/>
        </w:rPr>
        <w:t>Zamawiający publiczny - jednostka sektora finansów publicznych -</w:t>
      </w:r>
    </w:p>
    <w:p w14:paraId="6885E007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MT" w:hAnsi="ArialMT" w:cs="ArialMT"/>
          <w:sz w:val="23"/>
          <w:szCs w:val="23"/>
        </w:rPr>
        <w:t>samodzielny publiczny zakład opieki zdrowotnej</w:t>
      </w:r>
    </w:p>
    <w:p w14:paraId="72F04927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1.6.) Przedmiot działalności zamawiającego: </w:t>
      </w:r>
      <w:r>
        <w:rPr>
          <w:rFonts w:ascii="ArialMT" w:hAnsi="ArialMT" w:cs="ArialMT"/>
          <w:sz w:val="23"/>
          <w:szCs w:val="23"/>
        </w:rPr>
        <w:t>Zdrowie</w:t>
      </w:r>
    </w:p>
    <w:p w14:paraId="07334A7E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II – INFORMACJE PODSTAWOWE</w:t>
      </w:r>
    </w:p>
    <w:p w14:paraId="55BD77D9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2.1.) Numer ogłoszenia: </w:t>
      </w:r>
      <w:r>
        <w:rPr>
          <w:rFonts w:ascii="ArialMT" w:hAnsi="ArialMT" w:cs="ArialMT"/>
          <w:sz w:val="23"/>
          <w:szCs w:val="23"/>
        </w:rPr>
        <w:t>2021/BZP 00128101/01</w:t>
      </w:r>
    </w:p>
    <w:p w14:paraId="60ABA2E3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2.2.) Data ogłoszenia: </w:t>
      </w:r>
      <w:r>
        <w:rPr>
          <w:rFonts w:ascii="ArialMT" w:hAnsi="ArialMT" w:cs="ArialMT"/>
          <w:sz w:val="23"/>
          <w:szCs w:val="23"/>
        </w:rPr>
        <w:t>2021-07-27 12:58</w:t>
      </w:r>
    </w:p>
    <w:p w14:paraId="3394BD40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III ZMIANA OGŁOSZENIA</w:t>
      </w:r>
    </w:p>
    <w:p w14:paraId="6C2D1178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3.1.) Nazwa zmienianego ogłoszenia:</w:t>
      </w:r>
    </w:p>
    <w:p w14:paraId="180424E7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Ogłoszenie o zamówieniu,</w:t>
      </w:r>
    </w:p>
    <w:p w14:paraId="72087294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3.2.) Numer zmienianego ogłoszenia w BZP: </w:t>
      </w:r>
      <w:r>
        <w:rPr>
          <w:rFonts w:ascii="ArialMT" w:hAnsi="ArialMT" w:cs="ArialMT"/>
          <w:sz w:val="23"/>
          <w:szCs w:val="23"/>
        </w:rPr>
        <w:t>2021/BZP 00116594/02</w:t>
      </w:r>
    </w:p>
    <w:p w14:paraId="49208E9A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3.3.) Identyfikator ostatniej wersji zmienianego ogłoszenia: </w:t>
      </w:r>
      <w:r>
        <w:rPr>
          <w:rFonts w:ascii="ArialMT" w:hAnsi="ArialMT" w:cs="ArialMT"/>
          <w:sz w:val="23"/>
          <w:szCs w:val="23"/>
        </w:rPr>
        <w:t>02</w:t>
      </w:r>
    </w:p>
    <w:p w14:paraId="010B8716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3.4.) Identyfikator sekcji zmienianego ogłoszenia:</w:t>
      </w:r>
    </w:p>
    <w:p w14:paraId="324A0201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SEKCJA VIII - PROCEDURA</w:t>
      </w:r>
    </w:p>
    <w:p w14:paraId="5C3B9DE1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3.4.1.) Opis zmiany, w tym tekst, który należy dodać lub zmienić:</w:t>
      </w:r>
    </w:p>
    <w:p w14:paraId="7624AAF2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8.1. Termin składania ofert</w:t>
      </w:r>
    </w:p>
    <w:p w14:paraId="77BF0524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Przed zmianą:</w:t>
      </w:r>
    </w:p>
    <w:p w14:paraId="76352066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2021-07-29 10:00</w:t>
      </w:r>
    </w:p>
    <w:p w14:paraId="6F28DFAA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Po zmianie:</w:t>
      </w:r>
    </w:p>
    <w:p w14:paraId="0E196B48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2021-08-04 10:00</w:t>
      </w:r>
    </w:p>
    <w:p w14:paraId="003559A4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Ogłoszenie nr 2021/BZP 00128101/01 z dnia 2021-07-27</w:t>
      </w:r>
    </w:p>
    <w:p w14:paraId="19BC89B3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2021-07-27 Biuletyn Zamówień Publicznych Ogłoszenie o zmianie ogłoszenia - -</w:t>
      </w:r>
    </w:p>
    <w:p w14:paraId="70FB5671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3.4.1.) Opis zmiany, w tym tekst, który należy dodać lub zmienić:</w:t>
      </w:r>
    </w:p>
    <w:p w14:paraId="75302105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8.3. Termin otwarcia ofert</w:t>
      </w:r>
    </w:p>
    <w:p w14:paraId="526FA57E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Przed zmianą:</w:t>
      </w:r>
    </w:p>
    <w:p w14:paraId="202CA32C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2021-07-29 10:30</w:t>
      </w:r>
    </w:p>
    <w:p w14:paraId="6B7CA500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Po zmianie:</w:t>
      </w:r>
    </w:p>
    <w:p w14:paraId="27D2DEEC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2021-08-04 10:30</w:t>
      </w:r>
    </w:p>
    <w:p w14:paraId="5FBEC931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3.4.1.) Opis zmiany, w tym tekst, który należy dodać lub zmienić:</w:t>
      </w:r>
    </w:p>
    <w:p w14:paraId="35394540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8.4. Termin związania ofertą</w:t>
      </w:r>
    </w:p>
    <w:p w14:paraId="71228A07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Przed zmianą:</w:t>
      </w:r>
    </w:p>
    <w:p w14:paraId="55163051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2021-08-27</w:t>
      </w:r>
    </w:p>
    <w:p w14:paraId="4F488458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Po zmianie:</w:t>
      </w:r>
    </w:p>
    <w:p w14:paraId="2C09F38B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2021-09-02</w:t>
      </w:r>
    </w:p>
    <w:p w14:paraId="14D0F197" w14:textId="77777777" w:rsidR="005608AB" w:rsidRDefault="005608AB" w:rsidP="005608A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Ogłoszenie nr 2021/BZP 00128101/01 z dnia 2021-07-27</w:t>
      </w:r>
    </w:p>
    <w:p w14:paraId="2ED0FC62" w14:textId="77777777" w:rsidR="005608AB" w:rsidRDefault="005608AB" w:rsidP="005608AB">
      <w:r>
        <w:rPr>
          <w:rFonts w:ascii="ArialMT" w:hAnsi="ArialMT" w:cs="ArialMT"/>
          <w:sz w:val="11"/>
          <w:szCs w:val="11"/>
        </w:rPr>
        <w:t>2021-07-27 Biuletyn Zamówień Publicznych Ogłoszenie o zmianie ogłoszenia - -</w:t>
      </w:r>
    </w:p>
    <w:p w14:paraId="18B663AB" w14:textId="34DD9B12" w:rsidR="006C4A06" w:rsidRPr="005608AB" w:rsidRDefault="006C4A06" w:rsidP="005608AB"/>
    <w:sectPr w:rsidR="006C4A06" w:rsidRPr="005608AB" w:rsidSect="00456F5F">
      <w:footerReference w:type="even" r:id="rId7"/>
      <w:footerReference w:type="default" r:id="rId8"/>
      <w:headerReference w:type="first" r:id="rId9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C7CE5" w14:textId="77777777" w:rsidR="00AC1EDB" w:rsidRDefault="00AC1EDB">
      <w:r>
        <w:separator/>
      </w:r>
    </w:p>
  </w:endnote>
  <w:endnote w:type="continuationSeparator" w:id="0">
    <w:p w14:paraId="0DD0D71E" w14:textId="77777777" w:rsidR="00AC1EDB" w:rsidRDefault="00AC1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1A2F2" w14:textId="77777777" w:rsidR="0079367F" w:rsidRDefault="007936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751174" w14:textId="77777777" w:rsidR="0079367F" w:rsidRDefault="0079367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B70E8" w14:textId="77777777"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87205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AB15C" w14:textId="77777777" w:rsidR="00AC1EDB" w:rsidRDefault="00AC1EDB">
      <w:r>
        <w:separator/>
      </w:r>
    </w:p>
  </w:footnote>
  <w:footnote w:type="continuationSeparator" w:id="0">
    <w:p w14:paraId="03447E1B" w14:textId="77777777" w:rsidR="00AC1EDB" w:rsidRDefault="00AC1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C2486" w14:textId="77777777" w:rsidR="005608AB" w:rsidRPr="00185889" w:rsidRDefault="005608AB" w:rsidP="005608AB">
    <w:pPr>
      <w:pStyle w:val="Nagwek"/>
    </w:pPr>
    <w:r w:rsidRPr="00185889">
      <w:rPr>
        <w:rFonts w:ascii="ArialMT" w:hAnsi="ArialMT" w:cs="ArialMT"/>
      </w:rPr>
      <w:t>Ogłoszenie nr 2021/BZP 00128101/01 z dnia 2021-07-27</w:t>
    </w:r>
  </w:p>
  <w:p w14:paraId="50A1C9D4" w14:textId="77777777" w:rsidR="0091587F" w:rsidRDefault="009158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1EDB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109B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5608AB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1587F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C1EDB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3C309A9"/>
  <w15:chartTrackingRefBased/>
  <w15:docId w15:val="{12596337-8A28-4F36-AA75-24C08A200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608AB"/>
    <w:pPr>
      <w:spacing w:after="160" w:line="259" w:lineRule="auto"/>
    </w:pPr>
    <w:rPr>
      <w:rFonts w:eastAsia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C4A06"/>
    <w:pPr>
      <w:tabs>
        <w:tab w:val="center" w:pos="4153"/>
        <w:tab w:val="right" w:pos="8306"/>
      </w:tabs>
      <w:spacing w:after="0" w:line="240" w:lineRule="auto"/>
    </w:pPr>
    <w:rPr>
      <w:rFonts w:eastAsia="Times New Roman"/>
      <w:sz w:val="24"/>
      <w:szCs w:val="24"/>
      <w:lang w:eastAsia="en-GB"/>
    </w:rPr>
  </w:style>
  <w:style w:type="paragraph" w:customStyle="1" w:styleId="ZU">
    <w:name w:val="Z_U"/>
    <w:basedOn w:val="Normalny"/>
    <w:rsid w:val="006C4A06"/>
    <w:pPr>
      <w:spacing w:after="0" w:line="240" w:lineRule="auto"/>
    </w:pPr>
    <w:rPr>
      <w:rFonts w:ascii="Arial" w:eastAsia="Times New Roman" w:hAnsi="Arial"/>
      <w:b/>
      <w:sz w:val="16"/>
      <w:szCs w:val="20"/>
      <w:lang w:val="fr-FR" w:eastAsia="en-GB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eastAsia="Times New Roman"/>
      <w:smallCaps/>
      <w:sz w:val="20"/>
      <w:szCs w:val="20"/>
      <w:lang w:val="fr-FR" w:eastAsia="en-GB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  <w:spacing w:after="0" w:line="240" w:lineRule="auto"/>
    </w:pPr>
    <w:rPr>
      <w:rFonts w:eastAsia="Times New Roman"/>
      <w:sz w:val="24"/>
      <w:szCs w:val="24"/>
      <w:lang w:eastAsia="en-GB"/>
    </w:r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spacing w:after="0" w:line="240" w:lineRule="auto"/>
      <w:ind w:left="567" w:hanging="567"/>
    </w:pPr>
    <w:rPr>
      <w:rFonts w:eastAsia="Times New Roman"/>
      <w:sz w:val="24"/>
      <w:szCs w:val="24"/>
      <w:lang w:eastAsia="en-GB"/>
    </w:r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pPr>
      <w:spacing w:after="0" w:line="240" w:lineRule="auto"/>
    </w:pPr>
    <w:rPr>
      <w:rFonts w:ascii="Tahoma" w:eastAsia="Times New Roman" w:hAnsi="Tahoma" w:cs="Tahoma"/>
      <w:sz w:val="16"/>
      <w:szCs w:val="16"/>
      <w:lang w:eastAsia="en-GB"/>
    </w:rPr>
  </w:style>
  <w:style w:type="table" w:styleId="Tabela-Siatka">
    <w:name w:val="Table Grid"/>
    <w:basedOn w:val="Standardowy"/>
    <w:rsid w:val="003C0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79367F"/>
    <w:pPr>
      <w:spacing w:after="0" w:line="240" w:lineRule="auto"/>
    </w:pPr>
    <w:rPr>
      <w:rFonts w:eastAsia="Times New Roman"/>
      <w:bCs/>
      <w:iCs/>
      <w:sz w:val="20"/>
      <w:szCs w:val="24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pPr>
      <w:spacing w:after="0" w:line="240" w:lineRule="auto"/>
    </w:pPr>
    <w:rPr>
      <w:rFonts w:eastAsia="Times New Roman"/>
      <w:sz w:val="20"/>
      <w:szCs w:val="20"/>
      <w:lang w:eastAsia="en-GB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Znak">
    <w:name w:val="Nagłówek Znak"/>
    <w:basedOn w:val="Domylnaczcionkaakapitu"/>
    <w:link w:val="Nagwek"/>
    <w:uiPriority w:val="99"/>
    <w:rsid w:val="005608AB"/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F536E22E-C9F7-484A-B1F6-570B4EEBD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Szpital</dc:creator>
  <cp:keywords/>
  <dc:description/>
  <cp:lastModifiedBy>Szpital Specjalistyczny</cp:lastModifiedBy>
  <cp:revision>2</cp:revision>
  <cp:lastPrinted>2008-08-07T07:56:00Z</cp:lastPrinted>
  <dcterms:created xsi:type="dcterms:W3CDTF">2021-07-27T11:19:00Z</dcterms:created>
  <dcterms:modified xsi:type="dcterms:W3CDTF">2021-07-27T11:19:00Z</dcterms:modified>
</cp:coreProperties>
</file>