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41BA25" w14:textId="77777777" w:rsidR="00D665F5" w:rsidRDefault="00C27C9B" w:rsidP="00D665F5">
      <w:pPr>
        <w:spacing w:after="240"/>
        <w:jc w:val="right"/>
        <w:rPr>
          <w:sz w:val="22"/>
          <w:szCs w:val="22"/>
        </w:rPr>
      </w:pPr>
      <w:r w:rsidRPr="00C27C9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27C9B">
        <w:rPr>
          <w:sz w:val="22"/>
          <w:szCs w:val="22"/>
        </w:rPr>
        <w:t>2021-07-22</w:t>
      </w:r>
    </w:p>
    <w:p w14:paraId="2E8ED32B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847D52B" w14:textId="77777777" w:rsidR="00C27C9B" w:rsidRPr="00C27C9B" w:rsidRDefault="00C27C9B" w:rsidP="00577BC6">
      <w:pPr>
        <w:spacing w:after="40"/>
        <w:rPr>
          <w:b/>
          <w:bCs/>
          <w:sz w:val="22"/>
          <w:szCs w:val="22"/>
        </w:rPr>
      </w:pPr>
      <w:r w:rsidRPr="00C27C9B">
        <w:rPr>
          <w:b/>
          <w:bCs/>
          <w:sz w:val="22"/>
          <w:szCs w:val="22"/>
        </w:rPr>
        <w:t>Akademia Górniczo - Hutnicza</w:t>
      </w:r>
    </w:p>
    <w:p w14:paraId="36C9941C" w14:textId="77777777" w:rsidR="00C27C9B" w:rsidRPr="00C27C9B" w:rsidRDefault="00C27C9B" w:rsidP="00577BC6">
      <w:pPr>
        <w:spacing w:after="40"/>
        <w:rPr>
          <w:b/>
          <w:bCs/>
          <w:sz w:val="22"/>
          <w:szCs w:val="22"/>
        </w:rPr>
      </w:pPr>
      <w:r w:rsidRPr="00C27C9B">
        <w:rPr>
          <w:b/>
          <w:bCs/>
          <w:sz w:val="22"/>
          <w:szCs w:val="22"/>
        </w:rPr>
        <w:t>im. Stanisława Staszica w Krakowie</w:t>
      </w:r>
    </w:p>
    <w:p w14:paraId="6E43C691" w14:textId="77777777" w:rsidR="00D665F5" w:rsidRPr="00D91931" w:rsidRDefault="00C27C9B" w:rsidP="00577BC6">
      <w:pPr>
        <w:spacing w:after="40"/>
        <w:rPr>
          <w:b/>
          <w:bCs/>
          <w:sz w:val="22"/>
          <w:szCs w:val="22"/>
        </w:rPr>
      </w:pPr>
      <w:r w:rsidRPr="00C27C9B">
        <w:rPr>
          <w:b/>
          <w:bCs/>
          <w:sz w:val="22"/>
          <w:szCs w:val="22"/>
        </w:rPr>
        <w:t>Dział Zamówień Publicznych</w:t>
      </w:r>
    </w:p>
    <w:p w14:paraId="3925A50F" w14:textId="77777777" w:rsidR="00D665F5" w:rsidRPr="00BD5546" w:rsidRDefault="00C27C9B" w:rsidP="00D665F5">
      <w:pPr>
        <w:rPr>
          <w:sz w:val="22"/>
          <w:szCs w:val="22"/>
        </w:rPr>
      </w:pPr>
      <w:r w:rsidRPr="00C27C9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27C9B">
        <w:rPr>
          <w:sz w:val="22"/>
          <w:szCs w:val="22"/>
        </w:rPr>
        <w:t>30</w:t>
      </w:r>
    </w:p>
    <w:p w14:paraId="7439F801" w14:textId="77777777" w:rsidR="00D665F5" w:rsidRPr="00BD5546" w:rsidRDefault="00C27C9B" w:rsidP="00D665F5">
      <w:pPr>
        <w:rPr>
          <w:sz w:val="22"/>
          <w:szCs w:val="22"/>
        </w:rPr>
      </w:pPr>
      <w:r w:rsidRPr="00C27C9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27C9B">
        <w:rPr>
          <w:sz w:val="22"/>
          <w:szCs w:val="22"/>
        </w:rPr>
        <w:t>Kraków</w:t>
      </w:r>
    </w:p>
    <w:p w14:paraId="41A08D63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75CE8CE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25BF882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27C9B" w:rsidRPr="00C27C9B">
        <w:rPr>
          <w:b/>
          <w:sz w:val="22"/>
          <w:szCs w:val="22"/>
        </w:rPr>
        <w:t>KC-zp.272-330/21</w:t>
      </w:r>
      <w:r w:rsidR="00A80738">
        <w:rPr>
          <w:sz w:val="24"/>
        </w:rPr>
        <w:tab/>
        <w:t xml:space="preserve"> </w:t>
      </w:r>
    </w:p>
    <w:p w14:paraId="2D596C9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AA8B79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9940E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35AC3B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C13245D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566D84E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27C9B" w:rsidRPr="00C27C9B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1584FDFB" w14:textId="77777777" w:rsidR="00A80738" w:rsidRPr="00577BC6" w:rsidRDefault="00C27C9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27C9B">
        <w:rPr>
          <w:b/>
          <w:sz w:val="22"/>
          <w:szCs w:val="22"/>
        </w:rPr>
        <w:t xml:space="preserve">Budowa linii kablowej średniego napięcia SN 15 </w:t>
      </w:r>
      <w:proofErr w:type="spellStart"/>
      <w:r w:rsidRPr="00C27C9B">
        <w:rPr>
          <w:b/>
          <w:sz w:val="22"/>
          <w:szCs w:val="22"/>
        </w:rPr>
        <w:t>kV</w:t>
      </w:r>
      <w:proofErr w:type="spellEnd"/>
      <w:r w:rsidRPr="00C27C9B">
        <w:rPr>
          <w:b/>
          <w:sz w:val="22"/>
          <w:szCs w:val="22"/>
        </w:rPr>
        <w:t xml:space="preserve"> relacji stacja nr 4558 - stacja nr 44089 na terenie AGH w Krakowie - KC-zp.272-330/21</w:t>
      </w:r>
    </w:p>
    <w:p w14:paraId="2A105143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27C9B" w:rsidRPr="00C27C9B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F0A5154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27C9B" w:rsidRPr="00C27C9B">
        <w:rPr>
          <w:sz w:val="22"/>
          <w:szCs w:val="22"/>
        </w:rPr>
        <w:t>21/07/2021</w:t>
      </w:r>
      <w:r w:rsidR="00FF4AB1" w:rsidRPr="00577BC6">
        <w:rPr>
          <w:sz w:val="22"/>
          <w:szCs w:val="22"/>
        </w:rPr>
        <w:t xml:space="preserve"> o godz. </w:t>
      </w:r>
      <w:r w:rsidR="00C27C9B" w:rsidRPr="00C27C9B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86BC5FD" w14:textId="77777777" w:rsidTr="003F57CD">
        <w:tc>
          <w:tcPr>
            <w:tcW w:w="993" w:type="dxa"/>
            <w:shd w:val="clear" w:color="auto" w:fill="auto"/>
            <w:vAlign w:val="center"/>
          </w:tcPr>
          <w:p w14:paraId="59DEE31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6BC13C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4F61E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27C9B" w:rsidRPr="00493F8C" w14:paraId="76A3F2B7" w14:textId="77777777" w:rsidTr="00BF7B53">
        <w:tc>
          <w:tcPr>
            <w:tcW w:w="993" w:type="dxa"/>
            <w:shd w:val="clear" w:color="auto" w:fill="auto"/>
            <w:vAlign w:val="center"/>
          </w:tcPr>
          <w:p w14:paraId="09976A68" w14:textId="77777777" w:rsidR="00C27C9B" w:rsidRPr="00490DC0" w:rsidRDefault="00C27C9B" w:rsidP="00BF7B53">
            <w:pPr>
              <w:spacing w:before="120" w:after="120"/>
              <w:jc w:val="center"/>
            </w:pPr>
            <w:r w:rsidRPr="00C27C9B">
              <w:t>1</w:t>
            </w:r>
          </w:p>
        </w:tc>
        <w:tc>
          <w:tcPr>
            <w:tcW w:w="5244" w:type="dxa"/>
            <w:shd w:val="clear" w:color="auto" w:fill="auto"/>
          </w:tcPr>
          <w:p w14:paraId="10D9D60D" w14:textId="77777777" w:rsidR="00C27C9B" w:rsidRPr="00490DC0" w:rsidRDefault="00C27C9B" w:rsidP="00BF7B53">
            <w:pPr>
              <w:spacing w:before="40"/>
            </w:pPr>
            <w:r w:rsidRPr="00C27C9B">
              <w:t xml:space="preserve">S&amp;M Energia Sp. Cywilna S. </w:t>
            </w:r>
            <w:proofErr w:type="spellStart"/>
            <w:r w:rsidRPr="00C27C9B">
              <w:t>Karwecki</w:t>
            </w:r>
            <w:proofErr w:type="spellEnd"/>
            <w:r w:rsidRPr="00C27C9B">
              <w:t xml:space="preserve"> M. Rychlicki</w:t>
            </w:r>
          </w:p>
          <w:p w14:paraId="0FF56207" w14:textId="77777777" w:rsidR="00C27C9B" w:rsidRPr="00490DC0" w:rsidRDefault="00C27C9B" w:rsidP="00BF7B53">
            <w:r w:rsidRPr="00C27C9B">
              <w:t>os. 2 Pułku Lotniczego</w:t>
            </w:r>
            <w:r w:rsidRPr="00490DC0">
              <w:t xml:space="preserve"> </w:t>
            </w:r>
            <w:r w:rsidRPr="00C27C9B">
              <w:t>1E/60</w:t>
            </w:r>
            <w:r w:rsidRPr="00490DC0">
              <w:t xml:space="preserve"> </w:t>
            </w:r>
          </w:p>
          <w:p w14:paraId="53BE6DF3" w14:textId="77777777" w:rsidR="00C27C9B" w:rsidRPr="00490DC0" w:rsidRDefault="00C27C9B" w:rsidP="00BF7B53">
            <w:pPr>
              <w:spacing w:after="40"/>
              <w:jc w:val="both"/>
            </w:pPr>
            <w:r w:rsidRPr="00C27C9B">
              <w:t>31-867</w:t>
            </w:r>
            <w:r w:rsidRPr="00490DC0">
              <w:t xml:space="preserve"> </w:t>
            </w:r>
            <w:r w:rsidRPr="00C27C9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8CE116" w14:textId="77777777" w:rsidR="00C27C9B" w:rsidRPr="00490DC0" w:rsidRDefault="00C27C9B" w:rsidP="00BF7B53">
            <w:pPr>
              <w:spacing w:before="120" w:after="120"/>
              <w:jc w:val="both"/>
            </w:pPr>
            <w:r w:rsidRPr="00C27C9B">
              <w:t>404 670.00 zł</w:t>
            </w:r>
          </w:p>
        </w:tc>
      </w:tr>
      <w:tr w:rsidR="00C27C9B" w:rsidRPr="00493F8C" w14:paraId="793B0E87" w14:textId="77777777" w:rsidTr="00BF7B53">
        <w:tc>
          <w:tcPr>
            <w:tcW w:w="993" w:type="dxa"/>
            <w:shd w:val="clear" w:color="auto" w:fill="auto"/>
            <w:vAlign w:val="center"/>
          </w:tcPr>
          <w:p w14:paraId="0AA33BA3" w14:textId="77777777" w:rsidR="00C27C9B" w:rsidRPr="00490DC0" w:rsidRDefault="00C27C9B" w:rsidP="00BF7B53">
            <w:pPr>
              <w:spacing w:before="120" w:after="120"/>
              <w:jc w:val="center"/>
            </w:pPr>
            <w:r w:rsidRPr="00C27C9B">
              <w:t>2</w:t>
            </w:r>
          </w:p>
        </w:tc>
        <w:tc>
          <w:tcPr>
            <w:tcW w:w="5244" w:type="dxa"/>
            <w:shd w:val="clear" w:color="auto" w:fill="auto"/>
          </w:tcPr>
          <w:p w14:paraId="33339815" w14:textId="77777777" w:rsidR="00C27C9B" w:rsidRPr="00490DC0" w:rsidRDefault="00C27C9B" w:rsidP="00BF7B53">
            <w:pPr>
              <w:spacing w:before="40"/>
            </w:pPr>
            <w:r w:rsidRPr="00C27C9B">
              <w:t>BC Polska Łukasz Bieńko</w:t>
            </w:r>
          </w:p>
          <w:p w14:paraId="5D5E3C7D" w14:textId="77777777" w:rsidR="00C27C9B" w:rsidRPr="00490DC0" w:rsidRDefault="00C27C9B" w:rsidP="00BF7B53">
            <w:r w:rsidRPr="00C27C9B">
              <w:t>Cicha</w:t>
            </w:r>
            <w:r w:rsidRPr="00490DC0">
              <w:t xml:space="preserve"> </w:t>
            </w:r>
            <w:r w:rsidRPr="00C27C9B">
              <w:t>85</w:t>
            </w:r>
            <w:r w:rsidRPr="00490DC0">
              <w:t xml:space="preserve"> </w:t>
            </w:r>
          </w:p>
          <w:p w14:paraId="03435F9B" w14:textId="77777777" w:rsidR="00C27C9B" w:rsidRPr="00490DC0" w:rsidRDefault="00C27C9B" w:rsidP="00BF7B53">
            <w:pPr>
              <w:spacing w:after="40"/>
              <w:jc w:val="both"/>
            </w:pPr>
            <w:r w:rsidRPr="00C27C9B">
              <w:t>08-530</w:t>
            </w:r>
            <w:r w:rsidRPr="00490DC0">
              <w:t xml:space="preserve"> </w:t>
            </w:r>
            <w:r w:rsidRPr="00C27C9B">
              <w:t>Dęblin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B768C4" w14:textId="77777777" w:rsidR="00C27C9B" w:rsidRPr="00490DC0" w:rsidRDefault="00C27C9B" w:rsidP="00BF7B53">
            <w:pPr>
              <w:spacing w:before="120" w:after="120"/>
              <w:jc w:val="both"/>
            </w:pPr>
            <w:r w:rsidRPr="00C27C9B">
              <w:t>339 480.00 zł</w:t>
            </w:r>
          </w:p>
        </w:tc>
      </w:tr>
      <w:tr w:rsidR="00C27C9B" w:rsidRPr="00493F8C" w14:paraId="260041C5" w14:textId="77777777" w:rsidTr="00BF7B53">
        <w:tc>
          <w:tcPr>
            <w:tcW w:w="993" w:type="dxa"/>
            <w:shd w:val="clear" w:color="auto" w:fill="auto"/>
            <w:vAlign w:val="center"/>
          </w:tcPr>
          <w:p w14:paraId="69A95464" w14:textId="77777777" w:rsidR="00C27C9B" w:rsidRPr="00490DC0" w:rsidRDefault="00C27C9B" w:rsidP="00BF7B53">
            <w:pPr>
              <w:spacing w:before="120" w:after="120"/>
              <w:jc w:val="center"/>
            </w:pPr>
            <w:r w:rsidRPr="00C27C9B">
              <w:t>3</w:t>
            </w:r>
          </w:p>
        </w:tc>
        <w:tc>
          <w:tcPr>
            <w:tcW w:w="5244" w:type="dxa"/>
            <w:shd w:val="clear" w:color="auto" w:fill="auto"/>
          </w:tcPr>
          <w:p w14:paraId="20176A34" w14:textId="77777777" w:rsidR="00C27C9B" w:rsidRPr="00490DC0" w:rsidRDefault="00C27C9B" w:rsidP="00BF7B53">
            <w:pPr>
              <w:spacing w:before="40"/>
            </w:pPr>
            <w:r w:rsidRPr="00C27C9B">
              <w:t xml:space="preserve">Przedsiębiorstwo </w:t>
            </w:r>
            <w:proofErr w:type="spellStart"/>
            <w:r w:rsidRPr="00C27C9B">
              <w:t>Produkcyjno</w:t>
            </w:r>
            <w:proofErr w:type="spellEnd"/>
            <w:r w:rsidRPr="00C27C9B">
              <w:t xml:space="preserve"> Usługowo Handlowe "WŁOMEX" Zygmunt Włodarczyk</w:t>
            </w:r>
          </w:p>
          <w:p w14:paraId="3D52199E" w14:textId="77777777" w:rsidR="00C27C9B" w:rsidRPr="00490DC0" w:rsidRDefault="00C27C9B" w:rsidP="00BF7B53">
            <w:r w:rsidRPr="00C27C9B">
              <w:t>ul. Gromadzka</w:t>
            </w:r>
            <w:r w:rsidRPr="00490DC0">
              <w:t xml:space="preserve"> </w:t>
            </w:r>
            <w:r w:rsidRPr="00C27C9B">
              <w:t>30</w:t>
            </w:r>
            <w:r w:rsidRPr="00490DC0">
              <w:t xml:space="preserve"> </w:t>
            </w:r>
          </w:p>
          <w:p w14:paraId="11AD9C3E" w14:textId="77777777" w:rsidR="00C27C9B" w:rsidRPr="00490DC0" w:rsidRDefault="00C27C9B" w:rsidP="00BF7B53">
            <w:pPr>
              <w:spacing w:after="40"/>
              <w:jc w:val="both"/>
            </w:pPr>
            <w:r w:rsidRPr="00C27C9B">
              <w:t>30-719</w:t>
            </w:r>
            <w:r w:rsidRPr="00490DC0">
              <w:t xml:space="preserve"> </w:t>
            </w:r>
            <w:r w:rsidRPr="00C27C9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4FA1D5" w14:textId="77777777" w:rsidR="00C27C9B" w:rsidRPr="00490DC0" w:rsidRDefault="00C27C9B" w:rsidP="00BF7B53">
            <w:pPr>
              <w:spacing w:before="120" w:after="120"/>
              <w:jc w:val="both"/>
            </w:pPr>
            <w:r w:rsidRPr="00C27C9B">
              <w:t>498 000.00 zł</w:t>
            </w:r>
          </w:p>
        </w:tc>
      </w:tr>
      <w:tr w:rsidR="00C27C9B" w:rsidRPr="00493F8C" w14:paraId="3F8ECEFE" w14:textId="77777777" w:rsidTr="00BF7B53">
        <w:tc>
          <w:tcPr>
            <w:tcW w:w="993" w:type="dxa"/>
            <w:shd w:val="clear" w:color="auto" w:fill="auto"/>
            <w:vAlign w:val="center"/>
          </w:tcPr>
          <w:p w14:paraId="72E7F0CA" w14:textId="77777777" w:rsidR="00C27C9B" w:rsidRPr="00490DC0" w:rsidRDefault="00C27C9B" w:rsidP="00BF7B53">
            <w:pPr>
              <w:spacing w:before="120" w:after="120"/>
              <w:jc w:val="center"/>
            </w:pPr>
            <w:r w:rsidRPr="00C27C9B">
              <w:t>4</w:t>
            </w:r>
          </w:p>
        </w:tc>
        <w:tc>
          <w:tcPr>
            <w:tcW w:w="5244" w:type="dxa"/>
            <w:shd w:val="clear" w:color="auto" w:fill="auto"/>
          </w:tcPr>
          <w:p w14:paraId="470D6780" w14:textId="790F92B9" w:rsidR="00C27C9B" w:rsidRPr="00490DC0" w:rsidRDefault="00C27C9B" w:rsidP="00BF7B53">
            <w:pPr>
              <w:spacing w:before="40"/>
            </w:pPr>
            <w:r w:rsidRPr="00C27C9B">
              <w:t>P.M. ELEKTRO-MAX MOROŃSKI</w:t>
            </w:r>
            <w:r w:rsidR="00765FB6">
              <w:t xml:space="preserve"> sp. z o.o.</w:t>
            </w:r>
          </w:p>
          <w:p w14:paraId="6848658D" w14:textId="469DA260" w:rsidR="00C27C9B" w:rsidRPr="00490DC0" w:rsidRDefault="00765FB6" w:rsidP="00BF7B53">
            <w:proofErr w:type="spellStart"/>
            <w:r>
              <w:t>Friedleina</w:t>
            </w:r>
            <w:proofErr w:type="spellEnd"/>
            <w:r>
              <w:t xml:space="preserve"> 4-6 lok 215-216</w:t>
            </w:r>
            <w:r w:rsidR="00C27C9B" w:rsidRPr="00490DC0">
              <w:t xml:space="preserve"> </w:t>
            </w:r>
          </w:p>
          <w:p w14:paraId="3C6CBA13" w14:textId="0601D130" w:rsidR="00C27C9B" w:rsidRPr="00490DC0" w:rsidRDefault="00765FB6" w:rsidP="00BF7B53">
            <w:pPr>
              <w:spacing w:after="40"/>
              <w:jc w:val="both"/>
            </w:pPr>
            <w:r>
              <w:t>30-009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2B3B4D" w14:textId="77777777" w:rsidR="00C27C9B" w:rsidRPr="00490DC0" w:rsidRDefault="00C27C9B" w:rsidP="00BF7B53">
            <w:pPr>
              <w:spacing w:before="120" w:after="120"/>
              <w:jc w:val="both"/>
            </w:pPr>
            <w:r w:rsidRPr="00C27C9B">
              <w:t>345 295.16 zł</w:t>
            </w:r>
          </w:p>
        </w:tc>
      </w:tr>
    </w:tbl>
    <w:p w14:paraId="64A7ADD4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6AB532B0" w14:textId="0C354FE3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4F9D9E" w14:textId="77777777" w:rsidR="00D64928" w:rsidRDefault="00D64928">
      <w:r>
        <w:separator/>
      </w:r>
    </w:p>
  </w:endnote>
  <w:endnote w:type="continuationSeparator" w:id="0">
    <w:p w14:paraId="3BEAD2B5" w14:textId="77777777" w:rsidR="00D64928" w:rsidRDefault="00D64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5711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8076F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4B5B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A524078">
        <v:line id="_x0000_s2049" style="position:absolute;left:0;text-align:left;z-index:251657728" from="-3.85pt,8.7pt" to="455.15pt,8.7pt"/>
      </w:pict>
    </w:r>
  </w:p>
  <w:p w14:paraId="01EC6A3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4D8E3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55C439" w14:textId="77777777" w:rsidR="009F189D" w:rsidRDefault="009F189D">
    <w:pPr>
      <w:pStyle w:val="Stopka"/>
      <w:tabs>
        <w:tab w:val="clear" w:pos="4536"/>
      </w:tabs>
      <w:jc w:val="center"/>
    </w:pPr>
  </w:p>
  <w:p w14:paraId="27559C4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2FBAF1" w14:textId="77777777" w:rsidR="00D64928" w:rsidRDefault="00D64928">
      <w:r>
        <w:separator/>
      </w:r>
    </w:p>
  </w:footnote>
  <w:footnote w:type="continuationSeparator" w:id="0">
    <w:p w14:paraId="73120831" w14:textId="77777777" w:rsidR="00D64928" w:rsidRDefault="00D649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BFE6E" w14:textId="77777777" w:rsidR="00C27C9B" w:rsidRDefault="00C27C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D98F1" w14:textId="77777777" w:rsidR="00C27C9B" w:rsidRDefault="00C27C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0B5CE" w14:textId="77777777" w:rsidR="00C27C9B" w:rsidRDefault="00C27C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492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65FB6"/>
    <w:rsid w:val="00843263"/>
    <w:rsid w:val="00861E75"/>
    <w:rsid w:val="009D19BD"/>
    <w:rsid w:val="009F189D"/>
    <w:rsid w:val="00A80738"/>
    <w:rsid w:val="00C236D3"/>
    <w:rsid w:val="00C27C9B"/>
    <w:rsid w:val="00C659E2"/>
    <w:rsid w:val="00CB0802"/>
    <w:rsid w:val="00D64928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2C7CFAE"/>
  <w15:chartTrackingRefBased/>
  <w15:docId w15:val="{BCAF8BF9-623B-46F2-913A-30EB2F6B8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2021-07-22T09:08:00Z</cp:lastPrinted>
  <dcterms:created xsi:type="dcterms:W3CDTF">2021-07-22T09:08:00Z</dcterms:created>
  <dcterms:modified xsi:type="dcterms:W3CDTF">2021-07-22T09:08:00Z</dcterms:modified>
</cp:coreProperties>
</file>