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7D00D" w14:textId="323C4593" w:rsidR="006A5DF1" w:rsidRDefault="00EB1E40" w:rsidP="006A5DF1">
      <w:pPr>
        <w:spacing w:after="240"/>
        <w:jc w:val="right"/>
        <w:rPr>
          <w:sz w:val="22"/>
          <w:szCs w:val="22"/>
        </w:rPr>
      </w:pPr>
      <w:r w:rsidRPr="00EB1E4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637B70">
        <w:rPr>
          <w:sz w:val="22"/>
          <w:szCs w:val="22"/>
        </w:rPr>
        <w:t>21-07-2021</w:t>
      </w:r>
      <w:bookmarkStart w:id="0" w:name="_GoBack"/>
      <w:bookmarkEnd w:id="0"/>
    </w:p>
    <w:p w14:paraId="383023D5" w14:textId="77777777" w:rsidR="00EB1E40" w:rsidRPr="00EB1E40" w:rsidRDefault="00EB1E40" w:rsidP="006A5DF1">
      <w:pPr>
        <w:rPr>
          <w:b/>
          <w:bCs/>
          <w:sz w:val="22"/>
          <w:szCs w:val="22"/>
        </w:rPr>
      </w:pPr>
      <w:r w:rsidRPr="00EB1E40">
        <w:rPr>
          <w:b/>
          <w:bCs/>
          <w:sz w:val="22"/>
          <w:szCs w:val="22"/>
        </w:rPr>
        <w:t>Szpital Miejski Specjalistyczny</w:t>
      </w:r>
    </w:p>
    <w:p w14:paraId="29DB7507" w14:textId="77777777" w:rsidR="00EB1E40" w:rsidRPr="00EB1E40" w:rsidRDefault="00EB1E40" w:rsidP="006A5DF1">
      <w:pPr>
        <w:rPr>
          <w:b/>
          <w:bCs/>
          <w:sz w:val="22"/>
          <w:szCs w:val="22"/>
        </w:rPr>
      </w:pPr>
      <w:r w:rsidRPr="00EB1E40">
        <w:rPr>
          <w:b/>
          <w:bCs/>
          <w:sz w:val="22"/>
          <w:szCs w:val="22"/>
        </w:rPr>
        <w:t>im. Gabriela Narutowicza w Krakowie</w:t>
      </w:r>
    </w:p>
    <w:p w14:paraId="293EB757" w14:textId="77777777" w:rsidR="006A5DF1" w:rsidRPr="00BD5546" w:rsidRDefault="00EB1E40" w:rsidP="006A5DF1">
      <w:pPr>
        <w:rPr>
          <w:sz w:val="22"/>
          <w:szCs w:val="22"/>
        </w:rPr>
      </w:pPr>
      <w:r w:rsidRPr="00EB1E4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B1E40">
        <w:rPr>
          <w:sz w:val="22"/>
          <w:szCs w:val="22"/>
        </w:rPr>
        <w:t>35-37</w:t>
      </w:r>
    </w:p>
    <w:p w14:paraId="660C553A" w14:textId="77777777" w:rsidR="006A5DF1" w:rsidRPr="00BD5546" w:rsidRDefault="00EB1E40" w:rsidP="006A5DF1">
      <w:pPr>
        <w:rPr>
          <w:sz w:val="22"/>
          <w:szCs w:val="22"/>
        </w:rPr>
      </w:pPr>
      <w:r w:rsidRPr="00EB1E4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B1E40">
        <w:rPr>
          <w:sz w:val="22"/>
          <w:szCs w:val="22"/>
        </w:rPr>
        <w:t>Kraków</w:t>
      </w:r>
    </w:p>
    <w:p w14:paraId="187F9AE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65E46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F76F59" w14:textId="30746D1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808EA">
        <w:rPr>
          <w:sz w:val="22"/>
          <w:szCs w:val="22"/>
        </w:rPr>
        <w:t xml:space="preserve"> </w:t>
      </w:r>
      <w:r w:rsidR="00794CBC">
        <w:rPr>
          <w:bCs/>
          <w:sz w:val="22"/>
          <w:szCs w:val="22"/>
        </w:rPr>
        <w:t>ZP/28/2021</w:t>
      </w:r>
      <w:r w:rsidRPr="00D91931">
        <w:rPr>
          <w:sz w:val="22"/>
          <w:szCs w:val="22"/>
        </w:rPr>
        <w:tab/>
        <w:t xml:space="preserve"> </w:t>
      </w:r>
    </w:p>
    <w:p w14:paraId="34778AF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1AF33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F10B0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F41C08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88497F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C7E30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5CA79C" w14:textId="45655C8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F7938">
        <w:rPr>
          <w:rFonts w:ascii="Times New Roman" w:hAnsi="Times New Roman"/>
          <w:szCs w:val="28"/>
        </w:rPr>
        <w:t>-2</w:t>
      </w:r>
    </w:p>
    <w:p w14:paraId="2996C418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B1E40" w:rsidRPr="00EB1E4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B1E40" w:rsidRPr="00EB1E40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B1E40" w:rsidRPr="00EB1E40">
        <w:rPr>
          <w:b/>
          <w:sz w:val="22"/>
          <w:szCs w:val="22"/>
        </w:rPr>
        <w:t>ZP/28/2021</w:t>
      </w:r>
      <w:r w:rsidRPr="006A5DF1">
        <w:rPr>
          <w:b/>
          <w:sz w:val="22"/>
          <w:szCs w:val="22"/>
        </w:rPr>
        <w:t>.</w:t>
      </w:r>
    </w:p>
    <w:p w14:paraId="197354BA" w14:textId="38C03B05" w:rsidR="0012774F" w:rsidRPr="005A548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B1E40" w:rsidRPr="00EB1E4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1E40" w:rsidRPr="006A5DF1" w14:paraId="1D4A49FB" w14:textId="77777777" w:rsidTr="00415EC6">
        <w:tc>
          <w:tcPr>
            <w:tcW w:w="9356" w:type="dxa"/>
            <w:shd w:val="clear" w:color="auto" w:fill="auto"/>
          </w:tcPr>
          <w:p w14:paraId="78862D12" w14:textId="77777777" w:rsidR="00EB1E40" w:rsidRPr="006A5DF1" w:rsidRDefault="00EB1E40" w:rsidP="00415EC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B1E40">
              <w:rPr>
                <w:b/>
                <w:bCs/>
                <w:sz w:val="22"/>
                <w:szCs w:val="22"/>
              </w:rPr>
              <w:t>2</w:t>
            </w:r>
          </w:p>
          <w:p w14:paraId="7E6B03CD" w14:textId="62C53A1A" w:rsidR="006F7938" w:rsidRPr="00794CBC" w:rsidRDefault="00EB1E40" w:rsidP="006F79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94CBC">
              <w:rPr>
                <w:b/>
                <w:bCs/>
                <w:sz w:val="22"/>
                <w:szCs w:val="22"/>
                <w:u w:val="single"/>
              </w:rPr>
              <w:t>Dot. pakietu nr 8</w:t>
            </w:r>
          </w:p>
          <w:p w14:paraId="76CBBAA5" w14:textId="6B83DB3C" w:rsidR="006F7938" w:rsidRDefault="00EB1E40" w:rsidP="006F79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1E40">
              <w:rPr>
                <w:sz w:val="22"/>
                <w:szCs w:val="22"/>
              </w:rPr>
              <w:t xml:space="preserve">1. Czy Zamawiający dopuści chłodziarko-zamrażarkę o pojemności części chłodniczej 200 l? </w:t>
            </w:r>
          </w:p>
          <w:p w14:paraId="3C7E7DCA" w14:textId="7E63BBD1" w:rsidR="006F7938" w:rsidRPr="006F7938" w:rsidRDefault="006F7938" w:rsidP="006F79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7938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6FF0E987" w14:textId="77777777" w:rsidR="006F7938" w:rsidRDefault="00EB1E40" w:rsidP="006F79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1E40">
              <w:rPr>
                <w:sz w:val="22"/>
                <w:szCs w:val="22"/>
              </w:rPr>
              <w:t xml:space="preserve">2. Czy Zamawiający dopuści, aby część </w:t>
            </w:r>
            <w:proofErr w:type="spellStart"/>
            <w:r w:rsidRPr="00EB1E40">
              <w:rPr>
                <w:sz w:val="22"/>
                <w:szCs w:val="22"/>
              </w:rPr>
              <w:t>mroźnicza</w:t>
            </w:r>
            <w:proofErr w:type="spellEnd"/>
            <w:r w:rsidRPr="00EB1E40">
              <w:rPr>
                <w:sz w:val="22"/>
                <w:szCs w:val="22"/>
              </w:rPr>
              <w:t xml:space="preserve"> była wyposażona w 2 szuflady ze stali nierdzewnej z frontem z przezroczystego tworzywa?</w:t>
            </w:r>
          </w:p>
          <w:p w14:paraId="03E0EDAE" w14:textId="380C5217" w:rsidR="006F7938" w:rsidRPr="006F7938" w:rsidRDefault="00EB1E40" w:rsidP="006F79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1E40">
              <w:rPr>
                <w:sz w:val="22"/>
                <w:szCs w:val="22"/>
              </w:rPr>
              <w:t xml:space="preserve"> </w:t>
            </w:r>
            <w:r w:rsidR="006F7938" w:rsidRPr="006F7938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2798DB95" w14:textId="611F939B" w:rsidR="006F7938" w:rsidRDefault="00EB1E40" w:rsidP="006F79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1E40">
              <w:rPr>
                <w:sz w:val="22"/>
                <w:szCs w:val="22"/>
              </w:rPr>
              <w:t xml:space="preserve">3. Czy Zamawiający dopuści, aby rejestrator miał interwał zapisu od 1 minuty? Zapis temperatury co 1 sekundę jest bardzo restrykcyjny, a ilość dobowych zapisów (86400) jest bardzo duża. </w:t>
            </w:r>
          </w:p>
          <w:p w14:paraId="136E9D51" w14:textId="2E1D9B22" w:rsidR="006F7938" w:rsidRPr="006F7938" w:rsidRDefault="006F7938" w:rsidP="006F79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7938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01F90EB2" w14:textId="77777777" w:rsidR="006F7938" w:rsidRPr="00794CBC" w:rsidRDefault="00EB1E40" w:rsidP="006F79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94CBC">
              <w:rPr>
                <w:b/>
                <w:bCs/>
                <w:sz w:val="22"/>
                <w:szCs w:val="22"/>
                <w:u w:val="single"/>
              </w:rPr>
              <w:t xml:space="preserve">Dotyczy pakietu nr 11 </w:t>
            </w:r>
          </w:p>
          <w:p w14:paraId="4E7C1302" w14:textId="40D53F05" w:rsidR="00EB1E40" w:rsidRDefault="00EB1E40" w:rsidP="006F79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1E40">
              <w:rPr>
                <w:sz w:val="22"/>
                <w:szCs w:val="22"/>
              </w:rPr>
              <w:t>1. Czy Zamawiający dopuści, aby rejestrator miał interwał zapisu od 1 minuty? Zapis temperatury co 1 sekundę jest bardzo restrykcyjny, a ilość dobowych zapisów (86400) jest bardzo duża.</w:t>
            </w:r>
          </w:p>
          <w:p w14:paraId="4FDF6A39" w14:textId="03356819" w:rsidR="006F7938" w:rsidRPr="006F7938" w:rsidRDefault="006F7938" w:rsidP="006F79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7938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4B552A73" w14:textId="16C3B74F" w:rsidR="00EB1E40" w:rsidRPr="00EB1E40" w:rsidRDefault="00EB1E40" w:rsidP="00415E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A99F1AD" w14:textId="77777777" w:rsidR="006F7938" w:rsidRPr="006F7938" w:rsidRDefault="006F7938" w:rsidP="006F7938">
      <w:pPr>
        <w:ind w:left="4956"/>
        <w:jc w:val="both"/>
        <w:rPr>
          <w:sz w:val="22"/>
          <w:szCs w:val="22"/>
        </w:rPr>
      </w:pPr>
      <w:r w:rsidRPr="006F7938">
        <w:rPr>
          <w:sz w:val="22"/>
          <w:szCs w:val="22"/>
        </w:rPr>
        <w:t xml:space="preserve">Przewodniczący Komisji Przetargowej </w:t>
      </w:r>
    </w:p>
    <w:p w14:paraId="38B56473" w14:textId="77777777" w:rsidR="006F7938" w:rsidRDefault="006F7938" w:rsidP="006F7938">
      <w:pPr>
        <w:jc w:val="both"/>
        <w:rPr>
          <w:sz w:val="22"/>
          <w:szCs w:val="22"/>
        </w:rPr>
      </w:pPr>
      <w:r w:rsidRPr="006F7938">
        <w:rPr>
          <w:sz w:val="22"/>
          <w:szCs w:val="22"/>
        </w:rPr>
        <w:t xml:space="preserve">                                                                                          </w:t>
      </w:r>
      <w:r>
        <w:rPr>
          <w:sz w:val="22"/>
          <w:szCs w:val="22"/>
        </w:rPr>
        <w:t xml:space="preserve">    </w:t>
      </w:r>
    </w:p>
    <w:p w14:paraId="7A5599B9" w14:textId="77777777" w:rsidR="006F7938" w:rsidRDefault="006F7938" w:rsidP="006F7938">
      <w:pPr>
        <w:jc w:val="both"/>
        <w:rPr>
          <w:sz w:val="22"/>
          <w:szCs w:val="22"/>
        </w:rPr>
      </w:pPr>
    </w:p>
    <w:p w14:paraId="4604F19C" w14:textId="21DB6F9D" w:rsidR="00BE7BFD" w:rsidRPr="006A5DF1" w:rsidRDefault="006F7938" w:rsidP="006F7938">
      <w:pPr>
        <w:ind w:left="5664"/>
        <w:jc w:val="both"/>
        <w:rPr>
          <w:sz w:val="22"/>
          <w:szCs w:val="22"/>
        </w:rPr>
      </w:pPr>
      <w:r w:rsidRPr="006F7938">
        <w:rPr>
          <w:sz w:val="22"/>
          <w:szCs w:val="22"/>
        </w:rPr>
        <w:t>Elżbieta Mrożek</w:t>
      </w:r>
    </w:p>
    <w:sectPr w:rsidR="00BE7BFD" w:rsidRPr="006A5DF1" w:rsidSect="0012774F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E8EA0" w14:textId="77777777" w:rsidR="00335A9D" w:rsidRDefault="00335A9D">
      <w:r>
        <w:separator/>
      </w:r>
    </w:p>
  </w:endnote>
  <w:endnote w:type="continuationSeparator" w:id="0">
    <w:p w14:paraId="12CF1454" w14:textId="77777777" w:rsidR="00335A9D" w:rsidRDefault="00335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6D7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0501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A20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A26B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F46BBD" w14:textId="77777777" w:rsidR="006D4AB3" w:rsidRDefault="006D4AB3">
    <w:pPr>
      <w:pStyle w:val="Stopka"/>
      <w:tabs>
        <w:tab w:val="clear" w:pos="4536"/>
        <w:tab w:val="left" w:pos="6237"/>
      </w:tabs>
    </w:pPr>
  </w:p>
  <w:p w14:paraId="21D605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3CBA27" w14:textId="77777777" w:rsidR="00335A9D" w:rsidRDefault="00335A9D">
      <w:r>
        <w:separator/>
      </w:r>
    </w:p>
  </w:footnote>
  <w:footnote w:type="continuationSeparator" w:id="0">
    <w:p w14:paraId="7835730B" w14:textId="77777777" w:rsidR="00335A9D" w:rsidRDefault="00335A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A9D"/>
    <w:rsid w:val="00031374"/>
    <w:rsid w:val="000A1097"/>
    <w:rsid w:val="000E2A8F"/>
    <w:rsid w:val="0012774F"/>
    <w:rsid w:val="00144B7A"/>
    <w:rsid w:val="00180C6E"/>
    <w:rsid w:val="0029606A"/>
    <w:rsid w:val="00335A9D"/>
    <w:rsid w:val="004848F3"/>
    <w:rsid w:val="004A75F2"/>
    <w:rsid w:val="005144A9"/>
    <w:rsid w:val="00520165"/>
    <w:rsid w:val="005A5486"/>
    <w:rsid w:val="005B1B08"/>
    <w:rsid w:val="00632C3C"/>
    <w:rsid w:val="00637B70"/>
    <w:rsid w:val="00662BDB"/>
    <w:rsid w:val="006A5DF1"/>
    <w:rsid w:val="006B7198"/>
    <w:rsid w:val="006D4AB3"/>
    <w:rsid w:val="006F3B81"/>
    <w:rsid w:val="006F7938"/>
    <w:rsid w:val="007808EA"/>
    <w:rsid w:val="00794CBC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1E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A6AD4C4"/>
  <w15:chartTrackingRefBased/>
  <w15:docId w15:val="{CE54C05D-1032-49BE-846A-E2845E50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Barbara Bogusz</cp:lastModifiedBy>
  <cp:revision>7</cp:revision>
  <cp:lastPrinted>2021-07-21T09:29:00Z</cp:lastPrinted>
  <dcterms:created xsi:type="dcterms:W3CDTF">2021-07-20T12:18:00Z</dcterms:created>
  <dcterms:modified xsi:type="dcterms:W3CDTF">2021-07-21T10:40:00Z</dcterms:modified>
</cp:coreProperties>
</file>