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178382" w14:textId="327291B1" w:rsidR="006A5DF1" w:rsidRDefault="00003690" w:rsidP="006A5DF1">
      <w:pPr>
        <w:spacing w:after="240"/>
        <w:jc w:val="right"/>
        <w:rPr>
          <w:sz w:val="22"/>
          <w:szCs w:val="22"/>
        </w:rPr>
      </w:pPr>
      <w:r w:rsidRPr="00003690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bookmarkStart w:id="0" w:name="_GoBack"/>
      <w:r w:rsidR="00CA6094">
        <w:rPr>
          <w:sz w:val="22"/>
          <w:szCs w:val="22"/>
        </w:rPr>
        <w:t>21-07-2021</w:t>
      </w:r>
      <w:bookmarkEnd w:id="0"/>
    </w:p>
    <w:p w14:paraId="75E45903" w14:textId="77777777" w:rsidR="00003690" w:rsidRPr="00003690" w:rsidRDefault="00003690" w:rsidP="006A5DF1">
      <w:pPr>
        <w:rPr>
          <w:b/>
          <w:bCs/>
          <w:sz w:val="22"/>
          <w:szCs w:val="22"/>
        </w:rPr>
      </w:pPr>
      <w:r w:rsidRPr="00003690">
        <w:rPr>
          <w:b/>
          <w:bCs/>
          <w:sz w:val="22"/>
          <w:szCs w:val="22"/>
        </w:rPr>
        <w:t>Szpital Miejski Specjalistyczny</w:t>
      </w:r>
    </w:p>
    <w:p w14:paraId="5437C392" w14:textId="77777777" w:rsidR="00003690" w:rsidRPr="00003690" w:rsidRDefault="00003690" w:rsidP="006A5DF1">
      <w:pPr>
        <w:rPr>
          <w:b/>
          <w:bCs/>
          <w:sz w:val="22"/>
          <w:szCs w:val="22"/>
        </w:rPr>
      </w:pPr>
      <w:r w:rsidRPr="00003690">
        <w:rPr>
          <w:b/>
          <w:bCs/>
          <w:sz w:val="22"/>
          <w:szCs w:val="22"/>
        </w:rPr>
        <w:t>im. Gabriela Narutowicza w Krakowie</w:t>
      </w:r>
    </w:p>
    <w:p w14:paraId="68211FA6" w14:textId="77777777" w:rsidR="006A5DF1" w:rsidRPr="00BD5546" w:rsidRDefault="00003690" w:rsidP="006A5DF1">
      <w:pPr>
        <w:rPr>
          <w:sz w:val="22"/>
          <w:szCs w:val="22"/>
        </w:rPr>
      </w:pPr>
      <w:r w:rsidRPr="00003690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003690">
        <w:rPr>
          <w:sz w:val="22"/>
          <w:szCs w:val="22"/>
        </w:rPr>
        <w:t>35-37</w:t>
      </w:r>
    </w:p>
    <w:p w14:paraId="59C80070" w14:textId="77777777" w:rsidR="006A5DF1" w:rsidRPr="00BD5546" w:rsidRDefault="00003690" w:rsidP="006A5DF1">
      <w:pPr>
        <w:rPr>
          <w:sz w:val="22"/>
          <w:szCs w:val="22"/>
        </w:rPr>
      </w:pPr>
      <w:r w:rsidRPr="00003690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003690">
        <w:rPr>
          <w:sz w:val="22"/>
          <w:szCs w:val="22"/>
        </w:rPr>
        <w:t>Kraków</w:t>
      </w:r>
    </w:p>
    <w:p w14:paraId="4776DE3F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638E124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F21FC24" w14:textId="11B9F081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6242E">
        <w:rPr>
          <w:bCs/>
          <w:sz w:val="22"/>
          <w:szCs w:val="22"/>
        </w:rPr>
        <w:t>ZP/28/2021</w:t>
      </w:r>
      <w:r w:rsidRPr="00D91931">
        <w:rPr>
          <w:sz w:val="22"/>
          <w:szCs w:val="22"/>
        </w:rPr>
        <w:tab/>
        <w:t xml:space="preserve"> </w:t>
      </w:r>
    </w:p>
    <w:p w14:paraId="15D2D7A8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4A8150E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F3CAFCC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6310CA9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2BF8A49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928D2A9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E266374" w14:textId="2F4CDB9C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9E0426">
        <w:rPr>
          <w:rFonts w:ascii="Times New Roman" w:hAnsi="Times New Roman"/>
          <w:szCs w:val="28"/>
        </w:rPr>
        <w:t xml:space="preserve"> </w:t>
      </w:r>
      <w:r w:rsidR="0084354E">
        <w:rPr>
          <w:rFonts w:ascii="Times New Roman" w:hAnsi="Times New Roman"/>
          <w:szCs w:val="28"/>
        </w:rPr>
        <w:t>-</w:t>
      </w:r>
      <w:r w:rsidR="009E0426">
        <w:rPr>
          <w:rFonts w:ascii="Times New Roman" w:hAnsi="Times New Roman"/>
          <w:szCs w:val="28"/>
        </w:rPr>
        <w:t xml:space="preserve"> </w:t>
      </w:r>
      <w:r w:rsidR="0084354E">
        <w:rPr>
          <w:rFonts w:ascii="Times New Roman" w:hAnsi="Times New Roman"/>
          <w:szCs w:val="28"/>
        </w:rPr>
        <w:t>1</w:t>
      </w:r>
    </w:p>
    <w:p w14:paraId="21C2439B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003690" w:rsidRPr="00003690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003690" w:rsidRPr="00003690">
        <w:rPr>
          <w:b/>
          <w:bCs/>
          <w:sz w:val="22"/>
          <w:szCs w:val="22"/>
        </w:rPr>
        <w:t>Zakup wyposażenia mobilnego medycznego i technicznego dla potrzeb Patomorfologii, Prosektorium i pomieszczeń magazynowych szpitala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003690" w:rsidRPr="00003690">
        <w:rPr>
          <w:b/>
          <w:sz w:val="22"/>
          <w:szCs w:val="22"/>
        </w:rPr>
        <w:t>ZP/28/2021</w:t>
      </w:r>
      <w:r w:rsidRPr="006A5DF1">
        <w:rPr>
          <w:b/>
          <w:sz w:val="22"/>
          <w:szCs w:val="22"/>
        </w:rPr>
        <w:t>.</w:t>
      </w:r>
    </w:p>
    <w:p w14:paraId="505D57AC" w14:textId="6E751FA8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003690" w:rsidRPr="00003690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03690" w:rsidRPr="006A5DF1" w14:paraId="4C127942" w14:textId="77777777" w:rsidTr="00481414">
        <w:trPr>
          <w:trHeight w:val="4584"/>
        </w:trPr>
        <w:tc>
          <w:tcPr>
            <w:tcW w:w="9356" w:type="dxa"/>
            <w:shd w:val="clear" w:color="auto" w:fill="auto"/>
          </w:tcPr>
          <w:p w14:paraId="27F945BD" w14:textId="77777777" w:rsidR="00003690" w:rsidRPr="006A5DF1" w:rsidRDefault="00003690" w:rsidP="00415EC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003690">
              <w:rPr>
                <w:b/>
                <w:bCs/>
                <w:sz w:val="22"/>
                <w:szCs w:val="22"/>
              </w:rPr>
              <w:t>1</w:t>
            </w:r>
          </w:p>
          <w:p w14:paraId="7B78E6D7" w14:textId="77777777" w:rsidR="00003690" w:rsidRPr="00003690" w:rsidRDefault="00003690" w:rsidP="00415E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83CC867" w14:textId="77777777" w:rsidR="00003690" w:rsidRPr="00813F6D" w:rsidRDefault="00003690" w:rsidP="00415EC6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813F6D">
              <w:rPr>
                <w:sz w:val="22"/>
                <w:szCs w:val="22"/>
                <w:u w:val="single"/>
              </w:rPr>
              <w:t>Pakiet 8 Chłodziarko-zamrażarka laboratoryjna</w:t>
            </w:r>
          </w:p>
          <w:p w14:paraId="7EE112D2" w14:textId="7850D0D1" w:rsidR="00003690" w:rsidRPr="00003690" w:rsidRDefault="00003690" w:rsidP="00415E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03690">
              <w:rPr>
                <w:sz w:val="22"/>
                <w:szCs w:val="22"/>
              </w:rPr>
              <w:t>1. Czy Zamawiający dopuści chłodziarko-</w:t>
            </w:r>
            <w:r w:rsidR="00481414" w:rsidRPr="00003690">
              <w:rPr>
                <w:sz w:val="22"/>
                <w:szCs w:val="22"/>
              </w:rPr>
              <w:t>zamrażarkę</w:t>
            </w:r>
            <w:r w:rsidRPr="00003690">
              <w:rPr>
                <w:sz w:val="22"/>
                <w:szCs w:val="22"/>
              </w:rPr>
              <w:t xml:space="preserve"> o wysokości 2080mm </w:t>
            </w:r>
            <w:r w:rsidR="00D6242E" w:rsidRPr="00003690">
              <w:rPr>
                <w:sz w:val="22"/>
                <w:szCs w:val="22"/>
              </w:rPr>
              <w:t>spełniającą</w:t>
            </w:r>
            <w:r w:rsidRPr="00003690">
              <w:rPr>
                <w:sz w:val="22"/>
                <w:szCs w:val="22"/>
              </w:rPr>
              <w:t xml:space="preserve"> wszystkie pozostałe </w:t>
            </w:r>
            <w:r w:rsidR="00481414" w:rsidRPr="00003690">
              <w:rPr>
                <w:sz w:val="22"/>
                <w:szCs w:val="22"/>
              </w:rPr>
              <w:t>wymagania</w:t>
            </w:r>
            <w:r w:rsidRPr="00003690">
              <w:rPr>
                <w:sz w:val="22"/>
                <w:szCs w:val="22"/>
              </w:rPr>
              <w:t>?</w:t>
            </w:r>
          </w:p>
          <w:p w14:paraId="1B9C08B7" w14:textId="2A746802" w:rsidR="00003690" w:rsidRDefault="00003690" w:rsidP="00415E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EC6D670" w14:textId="6EC5B179" w:rsidR="00481414" w:rsidRPr="00481414" w:rsidRDefault="00481414" w:rsidP="00415EC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81414">
              <w:rPr>
                <w:b/>
                <w:bCs/>
                <w:sz w:val="22"/>
                <w:szCs w:val="22"/>
              </w:rPr>
              <w:t xml:space="preserve">Odpowiedź: Zamawiający dopuszcza. </w:t>
            </w:r>
          </w:p>
          <w:p w14:paraId="4C0702DC" w14:textId="77777777" w:rsidR="00003690" w:rsidRPr="00003690" w:rsidRDefault="00003690" w:rsidP="00415E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4059C78" w14:textId="77777777" w:rsidR="00003690" w:rsidRPr="00813F6D" w:rsidRDefault="00003690" w:rsidP="00415EC6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813F6D">
              <w:rPr>
                <w:sz w:val="22"/>
                <w:szCs w:val="22"/>
                <w:u w:val="single"/>
              </w:rPr>
              <w:t>Pakiet 11 lodówka medyczna</w:t>
            </w:r>
          </w:p>
          <w:p w14:paraId="26508CAD" w14:textId="66D66CF6" w:rsidR="00003690" w:rsidRDefault="00003690" w:rsidP="00415E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03690">
              <w:rPr>
                <w:sz w:val="22"/>
                <w:szCs w:val="22"/>
              </w:rPr>
              <w:t xml:space="preserve">1. Czy Zamawiający dopuści lodówkę o wysokości 1300 mm </w:t>
            </w:r>
            <w:r w:rsidR="00481414" w:rsidRPr="00003690">
              <w:rPr>
                <w:sz w:val="22"/>
                <w:szCs w:val="22"/>
              </w:rPr>
              <w:t>spełniającą</w:t>
            </w:r>
            <w:r w:rsidRPr="00003690">
              <w:rPr>
                <w:sz w:val="22"/>
                <w:szCs w:val="22"/>
              </w:rPr>
              <w:t xml:space="preserve"> wszystkie pozostałe </w:t>
            </w:r>
            <w:r w:rsidR="00481414" w:rsidRPr="00003690">
              <w:rPr>
                <w:sz w:val="22"/>
                <w:szCs w:val="22"/>
              </w:rPr>
              <w:t>wymagania</w:t>
            </w:r>
            <w:r w:rsidRPr="00003690">
              <w:rPr>
                <w:sz w:val="22"/>
                <w:szCs w:val="22"/>
              </w:rPr>
              <w:t>?</w:t>
            </w:r>
          </w:p>
          <w:p w14:paraId="4B1F09FC" w14:textId="00CEE29D" w:rsidR="00481414" w:rsidRDefault="00481414" w:rsidP="00415EC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BD86140" w14:textId="2D56E859" w:rsidR="00481414" w:rsidRPr="00481414" w:rsidRDefault="00481414" w:rsidP="00415EC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81414">
              <w:rPr>
                <w:b/>
                <w:bCs/>
                <w:sz w:val="22"/>
                <w:szCs w:val="22"/>
              </w:rPr>
              <w:t xml:space="preserve">Odpowiedź: Zamawiający dopuszcza. </w:t>
            </w:r>
          </w:p>
          <w:p w14:paraId="34AC2BA0" w14:textId="759575AA" w:rsidR="00003690" w:rsidRPr="00003690" w:rsidRDefault="00003690" w:rsidP="00415EC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7BC2B489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17BE2246" w14:textId="451BE8B7" w:rsidR="00481414" w:rsidRDefault="00481414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Przewodniczący Komisji Przetargowej </w:t>
      </w:r>
    </w:p>
    <w:p w14:paraId="26F9C389" w14:textId="692C879E" w:rsidR="006D4AB3" w:rsidRPr="006A5DF1" w:rsidRDefault="00481414" w:rsidP="00481414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="00003690" w:rsidRPr="00003690">
        <w:rPr>
          <w:sz w:val="22"/>
          <w:szCs w:val="22"/>
        </w:rPr>
        <w:t>Elżbieta</w:t>
      </w:r>
      <w:r w:rsidR="006D4AB3" w:rsidRPr="006A5DF1">
        <w:rPr>
          <w:sz w:val="22"/>
          <w:szCs w:val="22"/>
        </w:rPr>
        <w:t xml:space="preserve"> </w:t>
      </w:r>
      <w:r w:rsidR="00003690" w:rsidRPr="00003690">
        <w:rPr>
          <w:sz w:val="22"/>
          <w:szCs w:val="22"/>
        </w:rPr>
        <w:t>Mrożek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88DCB5" w14:textId="77777777" w:rsidR="0002085A" w:rsidRDefault="0002085A">
      <w:r>
        <w:separator/>
      </w:r>
    </w:p>
  </w:endnote>
  <w:endnote w:type="continuationSeparator" w:id="0">
    <w:p w14:paraId="1B2E9F79" w14:textId="77777777" w:rsidR="0002085A" w:rsidRDefault="00020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4BE38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C6526F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C30AD2" w14:textId="7A1C6E47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BB7B2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66FD20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AD9D226" w14:textId="77777777" w:rsidR="006D4AB3" w:rsidRDefault="006D4AB3">
    <w:pPr>
      <w:pStyle w:val="Stopka"/>
      <w:tabs>
        <w:tab w:val="clear" w:pos="4536"/>
        <w:tab w:val="left" w:pos="6237"/>
      </w:tabs>
    </w:pPr>
  </w:p>
  <w:p w14:paraId="115FFA1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87A33C" w14:textId="77777777" w:rsidR="0002085A" w:rsidRDefault="0002085A">
      <w:r>
        <w:separator/>
      </w:r>
    </w:p>
  </w:footnote>
  <w:footnote w:type="continuationSeparator" w:id="0">
    <w:p w14:paraId="5147FDC1" w14:textId="77777777" w:rsidR="0002085A" w:rsidRDefault="000208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423A13" w14:textId="77777777" w:rsidR="00003690" w:rsidRDefault="000036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1CDC1C" w14:textId="77777777" w:rsidR="00003690" w:rsidRDefault="000036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ED774" w14:textId="77777777" w:rsidR="00003690" w:rsidRDefault="0000369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085A"/>
    <w:rsid w:val="00003690"/>
    <w:rsid w:val="0002085A"/>
    <w:rsid w:val="00031374"/>
    <w:rsid w:val="000A1097"/>
    <w:rsid w:val="000E2A8F"/>
    <w:rsid w:val="0012774F"/>
    <w:rsid w:val="00144B7A"/>
    <w:rsid w:val="00180C6E"/>
    <w:rsid w:val="0029606A"/>
    <w:rsid w:val="00481414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13F6D"/>
    <w:rsid w:val="0084354E"/>
    <w:rsid w:val="00870F9F"/>
    <w:rsid w:val="008804B6"/>
    <w:rsid w:val="00897AB0"/>
    <w:rsid w:val="008A3553"/>
    <w:rsid w:val="00947A50"/>
    <w:rsid w:val="009E0426"/>
    <w:rsid w:val="00A905AC"/>
    <w:rsid w:val="00BA6584"/>
    <w:rsid w:val="00BE7BFD"/>
    <w:rsid w:val="00C370F2"/>
    <w:rsid w:val="00C44EEC"/>
    <w:rsid w:val="00CA6094"/>
    <w:rsid w:val="00D22FFA"/>
    <w:rsid w:val="00D6242E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67E3C6A8"/>
  <w15:chartTrackingRefBased/>
  <w15:docId w15:val="{3A1437FA-31C8-49A5-9B1D-8C7B10030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1</Pages>
  <Words>142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Grüner</dc:creator>
  <cp:keywords/>
  <cp:lastModifiedBy>Barbara Bogusz</cp:lastModifiedBy>
  <cp:revision>8</cp:revision>
  <cp:lastPrinted>2021-07-21T09:28:00Z</cp:lastPrinted>
  <dcterms:created xsi:type="dcterms:W3CDTF">2021-07-20T12:11:00Z</dcterms:created>
  <dcterms:modified xsi:type="dcterms:W3CDTF">2021-07-21T10:40:00Z</dcterms:modified>
</cp:coreProperties>
</file>