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DB432" w14:textId="187B9CD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8148BC">
        <w:rPr>
          <w:rFonts w:ascii="Times New Roman" w:hAnsi="Times New Roman"/>
        </w:rPr>
        <w:t>A</w:t>
      </w:r>
    </w:p>
    <w:p w14:paraId="45A68AD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12998E1" w14:textId="3AB04CB5" w:rsidR="008D2AB8" w:rsidRPr="0022732C" w:rsidRDefault="00533636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OBOWIĄZUJĄCY </w:t>
      </w:r>
      <w:r w:rsidR="008D2AB8" w:rsidRPr="0022732C">
        <w:rPr>
          <w:b/>
          <w:sz w:val="28"/>
          <w:szCs w:val="30"/>
        </w:rPr>
        <w:t>FORMULARZ OFERTY</w:t>
      </w:r>
    </w:p>
    <w:p w14:paraId="53DAA56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07A2E8" w14:textId="77777777" w:rsidR="00EE57A0" w:rsidRDefault="00EE57A0" w:rsidP="00EE57A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E014CE2" w14:textId="77777777" w:rsidR="00EE57A0" w:rsidRDefault="00EE57A0" w:rsidP="00EE57A0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42EF798E" w14:textId="77777777" w:rsidR="00EE57A0" w:rsidRDefault="00EE57A0" w:rsidP="00EE57A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817155F" w14:textId="77777777" w:rsidR="00EE57A0" w:rsidRDefault="00EE57A0" w:rsidP="00EE57A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289BE715" w14:textId="77777777" w:rsidR="00EE57A0" w:rsidRDefault="00EE57A0" w:rsidP="00EE57A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7FFCD6FC" w14:textId="77777777" w:rsidR="00EE57A0" w:rsidRDefault="00EE57A0" w:rsidP="00EE57A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21D070E4" w14:textId="77777777" w:rsidR="00EE57A0" w:rsidRDefault="00EE57A0" w:rsidP="00EE57A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487B1AB" w14:textId="77777777" w:rsidR="00EE57A0" w:rsidRDefault="00EE57A0" w:rsidP="00EE57A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74B7DAF7" w14:textId="77777777" w:rsidR="00EE57A0" w:rsidRDefault="00EE57A0" w:rsidP="00EE57A0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14:paraId="4C581A82" w14:textId="77777777" w:rsidR="00EE57A0" w:rsidRDefault="00EE57A0" w:rsidP="008D2AB8">
      <w:pPr>
        <w:spacing w:line="360" w:lineRule="auto"/>
      </w:pPr>
    </w:p>
    <w:p w14:paraId="6AFDD2E7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690D46A" w14:textId="77777777" w:rsidR="00846144" w:rsidRPr="00846144" w:rsidRDefault="00846144" w:rsidP="008D2AB8">
      <w:pPr>
        <w:ind w:right="-110"/>
        <w:rPr>
          <w:b/>
        </w:rPr>
      </w:pPr>
      <w:r w:rsidRPr="00846144">
        <w:rPr>
          <w:b/>
        </w:rPr>
        <w:t>Akademia Górniczo - Hutnicza</w:t>
      </w:r>
    </w:p>
    <w:p w14:paraId="1D31C0F3" w14:textId="77777777" w:rsidR="00846144" w:rsidRPr="00846144" w:rsidRDefault="00846144" w:rsidP="008D2AB8">
      <w:pPr>
        <w:ind w:right="-110"/>
        <w:rPr>
          <w:b/>
        </w:rPr>
      </w:pPr>
      <w:r w:rsidRPr="00846144">
        <w:rPr>
          <w:b/>
        </w:rPr>
        <w:t>im. Stanisława Staszica w Krakowie</w:t>
      </w:r>
    </w:p>
    <w:p w14:paraId="18C3E6F9" w14:textId="77777777" w:rsidR="008D2AB8" w:rsidRDefault="00846144" w:rsidP="008D2AB8">
      <w:pPr>
        <w:ind w:right="-110"/>
        <w:rPr>
          <w:b/>
        </w:rPr>
      </w:pPr>
      <w:r w:rsidRPr="0084614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E8096E1" w14:textId="77777777" w:rsidR="008D2AB8" w:rsidRDefault="00846144" w:rsidP="008D2AB8">
      <w:pPr>
        <w:ind w:right="-110"/>
        <w:rPr>
          <w:b/>
        </w:rPr>
      </w:pPr>
      <w:r w:rsidRPr="00846144">
        <w:rPr>
          <w:b/>
        </w:rPr>
        <w:t>Al. Mickiewicza</w:t>
      </w:r>
      <w:r w:rsidR="008D2AB8">
        <w:rPr>
          <w:b/>
        </w:rPr>
        <w:t xml:space="preserve"> </w:t>
      </w:r>
      <w:r w:rsidRPr="00846144">
        <w:rPr>
          <w:b/>
        </w:rPr>
        <w:t>30</w:t>
      </w:r>
      <w:r w:rsidR="008D2AB8">
        <w:rPr>
          <w:b/>
        </w:rPr>
        <w:t xml:space="preserve"> </w:t>
      </w:r>
    </w:p>
    <w:p w14:paraId="162906F7" w14:textId="77777777" w:rsidR="008D2AB8" w:rsidRDefault="00846144" w:rsidP="008D2AB8">
      <w:pPr>
        <w:rPr>
          <w:b/>
        </w:rPr>
      </w:pPr>
      <w:r w:rsidRPr="00846144">
        <w:rPr>
          <w:b/>
        </w:rPr>
        <w:t>30-059</w:t>
      </w:r>
      <w:r w:rsidR="008D2AB8">
        <w:rPr>
          <w:b/>
        </w:rPr>
        <w:t xml:space="preserve"> </w:t>
      </w:r>
      <w:r w:rsidRPr="00846144">
        <w:rPr>
          <w:b/>
        </w:rPr>
        <w:t>Kraków</w:t>
      </w:r>
      <w:r w:rsidR="008D2AB8">
        <w:rPr>
          <w:b/>
        </w:rPr>
        <w:t xml:space="preserve">,  </w:t>
      </w:r>
    </w:p>
    <w:p w14:paraId="3EFCE14F" w14:textId="77777777" w:rsidR="008D2AB8" w:rsidRDefault="008D2AB8" w:rsidP="008D2AB8">
      <w:pPr>
        <w:ind w:firstLine="3969"/>
        <w:rPr>
          <w:b/>
        </w:rPr>
      </w:pPr>
    </w:p>
    <w:p w14:paraId="065C7AA8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46144" w:rsidRPr="00846144">
        <w:rPr>
          <w:b/>
        </w:rPr>
        <w:t>Kompleksowa dostawa narzędzi do symulacji procesów produkcyjnych przy wykorzystaniu wirtualnej rzeczywistości - 16 stanowisk VR w ramach projektu POWR.03.05.00-00-Z309/18 - KC-zp.272-292/21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EE57A0">
        <w:t xml:space="preserve"> </w:t>
      </w:r>
      <w:r>
        <w:t>zgodnie z zasadami określonymi w specyfikacji warunków zamówienia.</w:t>
      </w:r>
    </w:p>
    <w:p w14:paraId="24DA222D" w14:textId="77777777" w:rsidR="008D2AB8" w:rsidRDefault="008D2AB8" w:rsidP="008D2AB8">
      <w:pPr>
        <w:tabs>
          <w:tab w:val="right" w:pos="9000"/>
        </w:tabs>
      </w:pPr>
    </w:p>
    <w:p w14:paraId="5F5DD317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E4396B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E4396B">
        <w:rPr>
          <w:b/>
        </w:rPr>
        <w:t xml:space="preserve"> </w:t>
      </w:r>
      <w:r>
        <w:rPr>
          <w:b/>
        </w:rPr>
        <w:t>PLN</w:t>
      </w:r>
    </w:p>
    <w:p w14:paraId="2D7802C8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700F7BEF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E4396B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E4396B">
        <w:rPr>
          <w:b/>
        </w:rPr>
        <w:t xml:space="preserve"> </w:t>
      </w:r>
      <w:r>
        <w:rPr>
          <w:b/>
        </w:rPr>
        <w:t>PLN</w:t>
      </w:r>
    </w:p>
    <w:p w14:paraId="1D127264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7BB35D3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E4396B">
        <w:t xml:space="preserve"> </w:t>
      </w:r>
      <w:r w:rsidRPr="00FB1B4F">
        <w:t>.......................................................................................................................</w:t>
      </w:r>
    </w:p>
    <w:p w14:paraId="140CD525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5998B9" w14:textId="06374C56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67697E49" w14:textId="77777777" w:rsidR="000D5EBF" w:rsidRDefault="000D5EBF" w:rsidP="000D5EBF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2A2458A9" w14:textId="71F88DEC" w:rsidR="000D5EBF" w:rsidRPr="003969F5" w:rsidRDefault="000D5EBF" w:rsidP="000D5EBF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lastRenderedPageBreak/>
        <w:t>W tym:</w:t>
      </w:r>
    </w:p>
    <w:p w14:paraId="4F6A1EDD" w14:textId="77777777" w:rsidR="000D5EBF" w:rsidRPr="003969F5" w:rsidRDefault="000D5EBF" w:rsidP="000D5EBF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 xml:space="preserve">Etap I: </w:t>
      </w:r>
      <w:r>
        <w:rPr>
          <w:b/>
          <w:sz w:val="22"/>
          <w:szCs w:val="22"/>
        </w:rPr>
        <w:t>do 5</w:t>
      </w:r>
      <w:r w:rsidRPr="003969F5">
        <w:rPr>
          <w:b/>
          <w:sz w:val="22"/>
          <w:szCs w:val="22"/>
        </w:rPr>
        <w:t>0% całkowitej wartości zamówienia tj</w:t>
      </w:r>
      <w:r>
        <w:rPr>
          <w:b/>
          <w:sz w:val="22"/>
          <w:szCs w:val="22"/>
        </w:rPr>
        <w:t>.</w:t>
      </w:r>
      <w:r w:rsidRPr="003969F5">
        <w:rPr>
          <w:b/>
          <w:sz w:val="22"/>
          <w:szCs w:val="22"/>
        </w:rPr>
        <w:t xml:space="preserve">: ……………………… </w:t>
      </w:r>
      <w:r>
        <w:rPr>
          <w:b/>
          <w:sz w:val="22"/>
          <w:szCs w:val="22"/>
        </w:rPr>
        <w:t xml:space="preserve">PLN </w:t>
      </w:r>
      <w:r w:rsidRPr="003969F5">
        <w:rPr>
          <w:b/>
          <w:sz w:val="22"/>
          <w:szCs w:val="22"/>
        </w:rPr>
        <w:t>brutto</w:t>
      </w:r>
    </w:p>
    <w:p w14:paraId="352EEB76" w14:textId="4FB72F29" w:rsidR="000D5EBF" w:rsidRPr="003969F5" w:rsidRDefault="000D5EBF" w:rsidP="000D5EBF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 xml:space="preserve">Etap II: </w:t>
      </w:r>
      <w:r>
        <w:rPr>
          <w:b/>
          <w:sz w:val="22"/>
          <w:szCs w:val="22"/>
        </w:rPr>
        <w:t>do 5</w:t>
      </w:r>
      <w:r w:rsidRPr="003969F5">
        <w:rPr>
          <w:b/>
          <w:sz w:val="22"/>
          <w:szCs w:val="22"/>
        </w:rPr>
        <w:t xml:space="preserve">0% </w:t>
      </w:r>
      <w:r>
        <w:rPr>
          <w:b/>
          <w:sz w:val="22"/>
          <w:szCs w:val="22"/>
        </w:rPr>
        <w:t xml:space="preserve">całkowitej </w:t>
      </w:r>
      <w:r w:rsidRPr="003969F5">
        <w:rPr>
          <w:b/>
          <w:sz w:val="22"/>
          <w:szCs w:val="22"/>
        </w:rPr>
        <w:t xml:space="preserve">wartości zamówienia tj. ……………………. </w:t>
      </w:r>
      <w:r w:rsidR="001C36AE">
        <w:rPr>
          <w:b/>
          <w:sz w:val="22"/>
          <w:szCs w:val="22"/>
        </w:rPr>
        <w:t xml:space="preserve"> PLN</w:t>
      </w:r>
      <w:r>
        <w:rPr>
          <w:b/>
          <w:sz w:val="22"/>
          <w:szCs w:val="22"/>
        </w:rPr>
        <w:t xml:space="preserve"> </w:t>
      </w:r>
      <w:r w:rsidRPr="003969F5">
        <w:rPr>
          <w:b/>
          <w:sz w:val="22"/>
          <w:szCs w:val="22"/>
        </w:rPr>
        <w:t>brutto</w:t>
      </w:r>
    </w:p>
    <w:p w14:paraId="3730E5E2" w14:textId="77777777" w:rsidR="00403666" w:rsidRPr="005E69D3" w:rsidRDefault="00403666" w:rsidP="008D2AB8">
      <w:pPr>
        <w:pStyle w:val="Tekstpodstawowy"/>
      </w:pPr>
      <w:r w:rsidRPr="00403666">
        <w:rPr>
          <w:bCs/>
        </w:rPr>
        <w:t xml:space="preserve">Nazwa </w:t>
      </w:r>
      <w:r w:rsidRPr="005E69D3">
        <w:rPr>
          <w:bCs/>
        </w:rPr>
        <w:t>zaoferowanego oprogramowania:</w:t>
      </w:r>
      <w:r w:rsidRPr="005E69D3">
        <w:rPr>
          <w:b w:val="0"/>
        </w:rPr>
        <w:t xml:space="preserve"> ……………………………………………….</w:t>
      </w:r>
    </w:p>
    <w:p w14:paraId="69EFDFB9" w14:textId="023FB058" w:rsidR="008D2AB8" w:rsidRPr="005E69D3" w:rsidRDefault="008D2AB8" w:rsidP="008D2AB8">
      <w:pPr>
        <w:widowControl w:val="0"/>
        <w:spacing w:line="360" w:lineRule="auto"/>
        <w:ind w:right="1"/>
        <w:jc w:val="both"/>
        <w:rPr>
          <w:b/>
          <w:bCs/>
        </w:rPr>
      </w:pPr>
      <w:r w:rsidRPr="005E69D3">
        <w:rPr>
          <w:b/>
        </w:rPr>
        <w:t>Termin realizacji umowy:</w:t>
      </w:r>
      <w:r w:rsidRPr="005E69D3">
        <w:rPr>
          <w:b/>
          <w:bCs/>
        </w:rPr>
        <w:t xml:space="preserve"> </w:t>
      </w:r>
      <w:r w:rsidR="00C24EC9" w:rsidRPr="005E69D3">
        <w:rPr>
          <w:b/>
          <w:bCs/>
        </w:rPr>
        <w:t xml:space="preserve">do </w:t>
      </w:r>
      <w:r w:rsidR="00BB60C6" w:rsidRPr="005E69D3">
        <w:rPr>
          <w:b/>
          <w:bCs/>
        </w:rPr>
        <w:t>30</w:t>
      </w:r>
      <w:r w:rsidR="00C24EC9" w:rsidRPr="005E69D3">
        <w:rPr>
          <w:b/>
          <w:bCs/>
        </w:rPr>
        <w:t xml:space="preserve"> </w:t>
      </w:r>
      <w:r w:rsidR="00E4396B" w:rsidRPr="005E69D3">
        <w:rPr>
          <w:b/>
          <w:bCs/>
        </w:rPr>
        <w:t>dni od daty podpisania umowy.</w:t>
      </w:r>
    </w:p>
    <w:p w14:paraId="3266A721" w14:textId="5AE9693B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</w:t>
      </w:r>
      <w:r w:rsidR="00D466B1" w:rsidRPr="00D466B1">
        <w:rPr>
          <w:b/>
          <w:color w:val="FF0000"/>
        </w:rPr>
        <w:t>producenta</w:t>
      </w:r>
      <w:r w:rsidR="00D466B1">
        <w:rPr>
          <w:b/>
        </w:rPr>
        <w:t xml:space="preserve"> </w:t>
      </w:r>
      <w:r w:rsidR="000D7754">
        <w:rPr>
          <w:b/>
        </w:rPr>
        <w:t xml:space="preserve">na sprzęt </w:t>
      </w:r>
      <w:r>
        <w:rPr>
          <w:b/>
        </w:rPr>
        <w:t>wynosi:</w:t>
      </w:r>
      <w:r w:rsidRPr="00FB1B4F">
        <w:t xml:space="preserve"> </w:t>
      </w:r>
      <w:r w:rsidRPr="00E4396B">
        <w:rPr>
          <w:b/>
          <w:bCs/>
        </w:rPr>
        <w:t>……………</w:t>
      </w:r>
      <w:r w:rsidR="00E4396B" w:rsidRPr="00E4396B">
        <w:rPr>
          <w:b/>
          <w:bCs/>
        </w:rPr>
        <w:t xml:space="preserve"> miesięcy</w:t>
      </w:r>
      <w:r w:rsidR="000D7754">
        <w:t xml:space="preserve"> </w:t>
      </w:r>
      <w:r w:rsidRPr="006E2DAB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27267E8C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AD1875F" w14:textId="0CE80193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796008" w:rsidRPr="003969F5">
        <w:rPr>
          <w:sz w:val="22"/>
          <w:szCs w:val="22"/>
        </w:rPr>
        <w:t xml:space="preserve">w ciągu </w:t>
      </w:r>
      <w:r w:rsidR="00990AF0">
        <w:rPr>
          <w:sz w:val="22"/>
          <w:szCs w:val="22"/>
        </w:rPr>
        <w:t>21</w:t>
      </w:r>
      <w:r w:rsidR="00796008" w:rsidRPr="003969F5">
        <w:rPr>
          <w:sz w:val="22"/>
          <w:szCs w:val="22"/>
        </w:rPr>
        <w:t xml:space="preserve"> dni od daty otrzymania faktur na podstawie cząstkowych protokołów odbioru</w:t>
      </w:r>
      <w:r w:rsidR="00796008">
        <w:rPr>
          <w:sz w:val="22"/>
          <w:szCs w:val="22"/>
        </w:rPr>
        <w:t xml:space="preserve"> </w:t>
      </w:r>
      <w:r w:rsidR="00796008" w:rsidRPr="003969F5">
        <w:rPr>
          <w:sz w:val="22"/>
          <w:szCs w:val="22"/>
        </w:rPr>
        <w:t>na rachunek Wykonawcy umieszczony na dzień zlecenia przelewu w wykazie podmiotów, o których mowa w art. 96b ust. 1) Ustawy o podatku od towarów i usług</w:t>
      </w:r>
    </w:p>
    <w:p w14:paraId="2342F811" w14:textId="77777777" w:rsidR="008D2AB8" w:rsidRDefault="008D2AB8" w:rsidP="008D2AB8">
      <w:pPr>
        <w:jc w:val="both"/>
        <w:rPr>
          <w:sz w:val="18"/>
          <w:szCs w:val="18"/>
        </w:rPr>
      </w:pPr>
    </w:p>
    <w:p w14:paraId="5B3372A0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FC144C8" w14:textId="77777777" w:rsidR="00233C0C" w:rsidRDefault="00233C0C" w:rsidP="00233C0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147892A3" w14:textId="77777777" w:rsidR="00233C0C" w:rsidRDefault="00233C0C" w:rsidP="00233C0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14:paraId="709E32DB" w14:textId="77777777" w:rsidR="00233C0C" w:rsidRDefault="00233C0C" w:rsidP="00233C0C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011EBE1" w14:textId="77777777" w:rsidR="00233C0C" w:rsidRDefault="00233C0C" w:rsidP="00233C0C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92D501" w14:textId="77777777" w:rsidR="00233C0C" w:rsidRDefault="00233C0C" w:rsidP="00233C0C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025F07" w14:textId="77777777" w:rsidR="00233C0C" w:rsidRDefault="00233C0C" w:rsidP="00233C0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33C0C" w14:paraId="1059FB39" w14:textId="77777777" w:rsidTr="00233C0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48AF3" w14:textId="77777777" w:rsidR="00233C0C" w:rsidRDefault="00233C0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36C6A" w14:textId="77777777" w:rsidR="00233C0C" w:rsidRDefault="00233C0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3C72D3B5" w14:textId="77777777" w:rsidR="00233C0C" w:rsidRDefault="00233C0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309F3F" w14:textId="77777777" w:rsidR="00233C0C" w:rsidRDefault="00233C0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233C0C" w14:paraId="546F8D68" w14:textId="77777777" w:rsidTr="00233C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76A2F" w14:textId="77777777" w:rsidR="00233C0C" w:rsidRDefault="00233C0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17AEC" w14:textId="77777777" w:rsidR="00233C0C" w:rsidRDefault="00233C0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56E26" w14:textId="77777777" w:rsidR="00233C0C" w:rsidRDefault="00233C0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33C0C" w14:paraId="7C4A9E55" w14:textId="77777777" w:rsidTr="00233C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0B44F" w14:textId="77777777" w:rsidR="00233C0C" w:rsidRDefault="00233C0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21943" w14:textId="77777777" w:rsidR="00233C0C" w:rsidRDefault="00233C0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FDBA8" w14:textId="77777777" w:rsidR="00233C0C" w:rsidRDefault="00233C0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5A92F12" w14:textId="77777777" w:rsidR="00233C0C" w:rsidRDefault="00233C0C" w:rsidP="00233C0C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567F99AF" w14:textId="77777777" w:rsidR="00233C0C" w:rsidRDefault="00233C0C" w:rsidP="00233C0C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>
        <w:rPr>
          <w:b/>
          <w:bCs/>
          <w:kern w:val="32"/>
          <w:sz w:val="20"/>
          <w:szCs w:val="20"/>
        </w:rPr>
        <w:tab/>
        <w:t>Imię i Nazwisko</w:t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</w:p>
    <w:p w14:paraId="7837A7BC" w14:textId="77777777" w:rsidR="00233C0C" w:rsidRDefault="00233C0C" w:rsidP="00233C0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0A2ADD59" w14:textId="77777777" w:rsidR="00233C0C" w:rsidRDefault="00233C0C" w:rsidP="00233C0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297A5129" w14:textId="77777777" w:rsidR="00233C0C" w:rsidRDefault="00233C0C" w:rsidP="00233C0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548863B7" w14:textId="77777777" w:rsidR="00233C0C" w:rsidRDefault="00233C0C" w:rsidP="00233C0C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14:paraId="0F664ACF" w14:textId="77777777" w:rsidR="00233C0C" w:rsidRDefault="00233C0C" w:rsidP="00233C0C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6250AD2E" w14:textId="77777777" w:rsidR="00233C0C" w:rsidRDefault="00233C0C" w:rsidP="00233C0C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14:paraId="4C10B093" w14:textId="77777777" w:rsidR="00233C0C" w:rsidRDefault="00233C0C" w:rsidP="00233C0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3752E2B3" w14:textId="77777777" w:rsidR="00233C0C" w:rsidRDefault="00233C0C" w:rsidP="00233C0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01CFCB11" w14:textId="77777777" w:rsidR="00233C0C" w:rsidRDefault="00233C0C" w:rsidP="00233C0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BADFD15" w14:textId="77777777" w:rsidR="00233C0C" w:rsidRDefault="00233C0C" w:rsidP="00233C0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7CD2C10E" w14:textId="77777777" w:rsidR="00233C0C" w:rsidRDefault="00233C0C" w:rsidP="00233C0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3C45304B" w14:textId="77777777" w:rsidR="00233C0C" w:rsidRDefault="00233C0C" w:rsidP="00233C0C">
      <w:pPr>
        <w:jc w:val="both"/>
        <w:rPr>
          <w:sz w:val="20"/>
          <w:szCs w:val="20"/>
        </w:rPr>
      </w:pPr>
    </w:p>
    <w:p w14:paraId="455A90FA" w14:textId="77777777" w:rsidR="00233C0C" w:rsidRDefault="00233C0C" w:rsidP="00233C0C">
      <w:pPr>
        <w:jc w:val="right"/>
        <w:rPr>
          <w:sz w:val="20"/>
          <w:szCs w:val="20"/>
        </w:rPr>
      </w:pPr>
    </w:p>
    <w:p w14:paraId="3E789798" w14:textId="77777777" w:rsidR="00233C0C" w:rsidRDefault="00233C0C" w:rsidP="00233C0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w języku polskim, z zachowaniem postaci elektronicznej i podpisana kwalifikowanym podpisem elektronicznym, podpisem zaufanym lub </w:t>
      </w:r>
      <w:r w:rsidR="00204CA3"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35C74B7" w14:textId="77777777" w:rsidR="00233C0C" w:rsidRDefault="00233C0C" w:rsidP="00233C0C">
      <w:pPr>
        <w:jc w:val="right"/>
        <w:rPr>
          <w:sz w:val="20"/>
          <w:szCs w:val="20"/>
        </w:rPr>
      </w:pPr>
    </w:p>
    <w:p w14:paraId="7CF669CB" w14:textId="77777777" w:rsidR="00233C0C" w:rsidRDefault="00233C0C" w:rsidP="00FE545C">
      <w:pPr>
        <w:rPr>
          <w:b/>
          <w:sz w:val="22"/>
          <w:szCs w:val="22"/>
          <w:u w:val="single"/>
        </w:rPr>
      </w:pPr>
    </w:p>
    <w:p w14:paraId="14457E5F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FB825" w14:textId="77777777" w:rsidR="004F58B1" w:rsidRDefault="004F58B1">
      <w:r>
        <w:separator/>
      </w:r>
    </w:p>
  </w:endnote>
  <w:endnote w:type="continuationSeparator" w:id="0">
    <w:p w14:paraId="3CF771F2" w14:textId="77777777" w:rsidR="004F58B1" w:rsidRDefault="004F5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61F9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9E5CF" w14:textId="77777777" w:rsidR="004F58B1" w:rsidRDefault="004F58B1">
      <w:r>
        <w:separator/>
      </w:r>
    </w:p>
  </w:footnote>
  <w:footnote w:type="continuationSeparator" w:id="0">
    <w:p w14:paraId="494A63A2" w14:textId="77777777" w:rsidR="004F58B1" w:rsidRDefault="004F5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7FA7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09C031CD" w14:textId="77777777" w:rsidR="00E4396B" w:rsidRDefault="00E4396B">
    <w:pPr>
      <w:pStyle w:val="Nagwek"/>
      <w:rPr>
        <w:sz w:val="22"/>
      </w:rPr>
    </w:pPr>
  </w:p>
  <w:p w14:paraId="2D432A0A" w14:textId="77777777" w:rsidR="00E4396B" w:rsidRDefault="00E4396B">
    <w:pPr>
      <w:pStyle w:val="Nagwek"/>
      <w:rPr>
        <w:sz w:val="22"/>
      </w:rPr>
    </w:pPr>
  </w:p>
  <w:p w14:paraId="04B08DB0" w14:textId="78FFADB8" w:rsidR="00E4396B" w:rsidRDefault="008148BC" w:rsidP="00487EC4">
    <w:pPr>
      <w:pStyle w:val="Nagwek"/>
      <w:jc w:val="center"/>
      <w:rPr>
        <w:sz w:val="22"/>
      </w:rPr>
    </w:pPr>
    <w:r>
      <w:rPr>
        <w:noProof/>
      </w:rPr>
      <w:drawing>
        <wp:inline distT="0" distB="0" distL="0" distR="0" wp14:anchorId="4EB844C0" wp14:editId="5E5EE18C">
          <wp:extent cx="4953000" cy="4572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385A6E" w14:textId="77777777" w:rsidR="00E4396B" w:rsidRDefault="00E4396B">
    <w:pPr>
      <w:pStyle w:val="Nagwek"/>
      <w:rPr>
        <w:sz w:val="22"/>
      </w:rPr>
    </w:pPr>
  </w:p>
  <w:p w14:paraId="00F1D800" w14:textId="77777777" w:rsidR="00E4396B" w:rsidRDefault="00E4396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844D24"/>
    <w:multiLevelType w:val="multilevel"/>
    <w:tmpl w:val="3FA87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98F"/>
    <w:rsid w:val="00012286"/>
    <w:rsid w:val="00071CCC"/>
    <w:rsid w:val="000929C7"/>
    <w:rsid w:val="000B731D"/>
    <w:rsid w:val="000D5EBF"/>
    <w:rsid w:val="000D6134"/>
    <w:rsid w:val="000D7754"/>
    <w:rsid w:val="000E09C7"/>
    <w:rsid w:val="000F6589"/>
    <w:rsid w:val="00106636"/>
    <w:rsid w:val="00116EC6"/>
    <w:rsid w:val="001801DD"/>
    <w:rsid w:val="001864EE"/>
    <w:rsid w:val="001C36AE"/>
    <w:rsid w:val="001D4612"/>
    <w:rsid w:val="00204CA3"/>
    <w:rsid w:val="00207E98"/>
    <w:rsid w:val="00233C0C"/>
    <w:rsid w:val="002723B0"/>
    <w:rsid w:val="00315A4A"/>
    <w:rsid w:val="003A5FD7"/>
    <w:rsid w:val="00403666"/>
    <w:rsid w:val="00487EC4"/>
    <w:rsid w:val="004B7300"/>
    <w:rsid w:val="004C6753"/>
    <w:rsid w:val="004F132B"/>
    <w:rsid w:val="004F58B1"/>
    <w:rsid w:val="00533636"/>
    <w:rsid w:val="00595C87"/>
    <w:rsid w:val="005D2C65"/>
    <w:rsid w:val="005E69D3"/>
    <w:rsid w:val="005E6D94"/>
    <w:rsid w:val="0063384F"/>
    <w:rsid w:val="00643C6F"/>
    <w:rsid w:val="00646202"/>
    <w:rsid w:val="0065290F"/>
    <w:rsid w:val="006815F6"/>
    <w:rsid w:val="006E2DAB"/>
    <w:rsid w:val="007748F0"/>
    <w:rsid w:val="00796008"/>
    <w:rsid w:val="007A4321"/>
    <w:rsid w:val="008148BC"/>
    <w:rsid w:val="00833933"/>
    <w:rsid w:val="00846144"/>
    <w:rsid w:val="00853083"/>
    <w:rsid w:val="008B2F0C"/>
    <w:rsid w:val="008B4928"/>
    <w:rsid w:val="008D2AB8"/>
    <w:rsid w:val="008F1C66"/>
    <w:rsid w:val="00970FE4"/>
    <w:rsid w:val="00990AF0"/>
    <w:rsid w:val="00A0022B"/>
    <w:rsid w:val="00A346FE"/>
    <w:rsid w:val="00A47B4D"/>
    <w:rsid w:val="00A83018"/>
    <w:rsid w:val="00AB72C4"/>
    <w:rsid w:val="00B52B20"/>
    <w:rsid w:val="00B60AAA"/>
    <w:rsid w:val="00B774DC"/>
    <w:rsid w:val="00BB60C6"/>
    <w:rsid w:val="00C24EC9"/>
    <w:rsid w:val="00C969A6"/>
    <w:rsid w:val="00CA7D36"/>
    <w:rsid w:val="00D24208"/>
    <w:rsid w:val="00D466B1"/>
    <w:rsid w:val="00D60C38"/>
    <w:rsid w:val="00D66893"/>
    <w:rsid w:val="00D90ACB"/>
    <w:rsid w:val="00DB498F"/>
    <w:rsid w:val="00DC1500"/>
    <w:rsid w:val="00DF0961"/>
    <w:rsid w:val="00E4396B"/>
    <w:rsid w:val="00E44371"/>
    <w:rsid w:val="00E949B0"/>
    <w:rsid w:val="00EE57A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C2D6BD"/>
  <w15:chartTrackingRefBased/>
  <w15:docId w15:val="{8A11633D-2ECE-4E7E-8737-D584D7276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864EE"/>
    <w:pPr>
      <w:suppressAutoHyphens/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2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12</cp:revision>
  <cp:lastPrinted>2021-07-16T10:56:00Z</cp:lastPrinted>
  <dcterms:created xsi:type="dcterms:W3CDTF">2021-07-16T10:16:00Z</dcterms:created>
  <dcterms:modified xsi:type="dcterms:W3CDTF">2021-07-19T10:21:00Z</dcterms:modified>
</cp:coreProperties>
</file>