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EC77F" w14:textId="77777777" w:rsidR="00B435CE" w:rsidRDefault="00B435CE" w:rsidP="008327CB">
      <w:pPr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</w:t>
      </w:r>
    </w:p>
    <w:p w14:paraId="571121EF" w14:textId="22FACA6A" w:rsidR="0029606A" w:rsidRPr="008327CB" w:rsidRDefault="00B435CE" w:rsidP="008327CB">
      <w:pPr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</w:t>
      </w:r>
      <w:r w:rsidR="000D5055" w:rsidRPr="008327CB">
        <w:rPr>
          <w:sz w:val="22"/>
          <w:szCs w:val="22"/>
        </w:rPr>
        <w:t>Kraków</w:t>
      </w:r>
      <w:r w:rsidR="006A5DF1" w:rsidRPr="008327CB">
        <w:rPr>
          <w:sz w:val="22"/>
          <w:szCs w:val="22"/>
        </w:rPr>
        <w:t xml:space="preserve"> dnia: </w:t>
      </w:r>
      <w:r w:rsidR="000D5055" w:rsidRPr="008327CB">
        <w:rPr>
          <w:sz w:val="22"/>
          <w:szCs w:val="22"/>
        </w:rPr>
        <w:t>2021-07-1</w:t>
      </w:r>
      <w:r>
        <w:rPr>
          <w:sz w:val="22"/>
          <w:szCs w:val="22"/>
        </w:rPr>
        <w:t>9</w:t>
      </w:r>
    </w:p>
    <w:p w14:paraId="474FA6C4" w14:textId="77777777" w:rsidR="000D5055" w:rsidRPr="008327CB" w:rsidRDefault="000D5055" w:rsidP="008327CB">
      <w:pPr>
        <w:jc w:val="both"/>
        <w:rPr>
          <w:b/>
          <w:bCs/>
          <w:sz w:val="22"/>
          <w:szCs w:val="22"/>
        </w:rPr>
      </w:pPr>
      <w:r w:rsidRPr="008327CB">
        <w:rPr>
          <w:b/>
          <w:bCs/>
          <w:sz w:val="22"/>
          <w:szCs w:val="22"/>
        </w:rPr>
        <w:t>Akademia Górniczo - Hutnicza</w:t>
      </w:r>
    </w:p>
    <w:p w14:paraId="55BD77FB" w14:textId="77777777" w:rsidR="000D5055" w:rsidRPr="008327CB" w:rsidRDefault="000D5055" w:rsidP="008327CB">
      <w:pPr>
        <w:jc w:val="both"/>
        <w:rPr>
          <w:b/>
          <w:bCs/>
          <w:sz w:val="22"/>
          <w:szCs w:val="22"/>
        </w:rPr>
      </w:pPr>
      <w:r w:rsidRPr="008327CB">
        <w:rPr>
          <w:b/>
          <w:bCs/>
          <w:sz w:val="22"/>
          <w:szCs w:val="22"/>
        </w:rPr>
        <w:t>im. Stanisława Staszica w Krakowie</w:t>
      </w:r>
    </w:p>
    <w:p w14:paraId="60B0BCA9" w14:textId="77777777" w:rsidR="006A5DF1" w:rsidRPr="008327CB" w:rsidRDefault="000D5055" w:rsidP="008327CB">
      <w:pPr>
        <w:jc w:val="both"/>
        <w:rPr>
          <w:b/>
          <w:bCs/>
          <w:sz w:val="22"/>
          <w:szCs w:val="22"/>
        </w:rPr>
      </w:pPr>
      <w:r w:rsidRPr="008327CB">
        <w:rPr>
          <w:b/>
          <w:bCs/>
          <w:sz w:val="22"/>
          <w:szCs w:val="22"/>
        </w:rPr>
        <w:t>Dział Zamówień Publicznych</w:t>
      </w:r>
    </w:p>
    <w:p w14:paraId="77428F7C" w14:textId="77777777" w:rsidR="006A5DF1" w:rsidRPr="008327CB" w:rsidRDefault="000D5055" w:rsidP="008327CB">
      <w:pPr>
        <w:jc w:val="both"/>
        <w:rPr>
          <w:sz w:val="22"/>
          <w:szCs w:val="22"/>
        </w:rPr>
      </w:pPr>
      <w:r w:rsidRPr="008327CB">
        <w:rPr>
          <w:sz w:val="22"/>
          <w:szCs w:val="22"/>
        </w:rPr>
        <w:t>Al. Mickiewicza</w:t>
      </w:r>
      <w:r w:rsidR="006A5DF1" w:rsidRPr="008327CB">
        <w:rPr>
          <w:sz w:val="22"/>
          <w:szCs w:val="22"/>
        </w:rPr>
        <w:t xml:space="preserve"> </w:t>
      </w:r>
      <w:r w:rsidRPr="008327CB">
        <w:rPr>
          <w:sz w:val="22"/>
          <w:szCs w:val="22"/>
        </w:rPr>
        <w:t>30</w:t>
      </w:r>
    </w:p>
    <w:p w14:paraId="4F877E0F" w14:textId="77777777" w:rsidR="006A5DF1" w:rsidRPr="008327CB" w:rsidRDefault="000D5055" w:rsidP="008327CB">
      <w:pPr>
        <w:jc w:val="both"/>
        <w:rPr>
          <w:sz w:val="22"/>
          <w:szCs w:val="22"/>
        </w:rPr>
      </w:pPr>
      <w:r w:rsidRPr="008327CB">
        <w:rPr>
          <w:sz w:val="22"/>
          <w:szCs w:val="22"/>
        </w:rPr>
        <w:t>30-059</w:t>
      </w:r>
      <w:r w:rsidR="006A5DF1" w:rsidRPr="008327CB">
        <w:rPr>
          <w:sz w:val="22"/>
          <w:szCs w:val="22"/>
        </w:rPr>
        <w:t xml:space="preserve"> </w:t>
      </w:r>
      <w:r w:rsidRPr="008327CB">
        <w:rPr>
          <w:sz w:val="22"/>
          <w:szCs w:val="22"/>
        </w:rPr>
        <w:t>Kraków</w:t>
      </w:r>
    </w:p>
    <w:p w14:paraId="1BFBE296" w14:textId="77777777" w:rsidR="006A5DF1" w:rsidRPr="008327CB" w:rsidRDefault="006A5DF1" w:rsidP="008327CB">
      <w:pPr>
        <w:jc w:val="both"/>
        <w:rPr>
          <w:bCs/>
          <w:sz w:val="22"/>
          <w:szCs w:val="22"/>
        </w:rPr>
      </w:pPr>
      <w:r w:rsidRPr="008327CB">
        <w:rPr>
          <w:bCs/>
          <w:sz w:val="22"/>
          <w:szCs w:val="22"/>
        </w:rPr>
        <w:t>……………………………………</w:t>
      </w:r>
    </w:p>
    <w:p w14:paraId="293065DE" w14:textId="77777777" w:rsidR="006A5DF1" w:rsidRPr="008327CB" w:rsidRDefault="006A5DF1" w:rsidP="008327CB">
      <w:pPr>
        <w:jc w:val="both"/>
        <w:rPr>
          <w:bCs/>
          <w:sz w:val="22"/>
          <w:szCs w:val="22"/>
        </w:rPr>
      </w:pPr>
      <w:r w:rsidRPr="008327CB">
        <w:rPr>
          <w:bCs/>
          <w:sz w:val="22"/>
          <w:szCs w:val="22"/>
        </w:rPr>
        <w:t>[nazwa zamawiającego, adres]</w:t>
      </w:r>
    </w:p>
    <w:p w14:paraId="40C0B32A" w14:textId="77777777" w:rsidR="006A5DF1" w:rsidRPr="008327CB" w:rsidRDefault="006A5DF1" w:rsidP="008327CB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3BA630F8" w14:textId="77777777" w:rsidR="006A5DF1" w:rsidRPr="008327CB" w:rsidRDefault="006A5DF1" w:rsidP="008327CB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71B16458" w14:textId="69365B5E" w:rsidR="006A5DF1" w:rsidRPr="008327CB" w:rsidRDefault="006A5DF1" w:rsidP="008327CB">
      <w:pPr>
        <w:pStyle w:val="Nagwek"/>
        <w:tabs>
          <w:tab w:val="clear" w:pos="4536"/>
        </w:tabs>
        <w:jc w:val="both"/>
        <w:rPr>
          <w:sz w:val="22"/>
          <w:szCs w:val="22"/>
        </w:rPr>
      </w:pPr>
      <w:r w:rsidRPr="008327CB">
        <w:rPr>
          <w:sz w:val="22"/>
          <w:szCs w:val="22"/>
        </w:rPr>
        <w:t>Pismo:</w:t>
      </w:r>
      <w:r w:rsidRPr="008327CB">
        <w:rPr>
          <w:b/>
          <w:bCs/>
          <w:sz w:val="22"/>
          <w:szCs w:val="22"/>
        </w:rPr>
        <w:t xml:space="preserve"> </w:t>
      </w:r>
      <w:r w:rsidR="00FC2A6D" w:rsidRPr="008327CB">
        <w:rPr>
          <w:b/>
          <w:sz w:val="22"/>
          <w:szCs w:val="22"/>
        </w:rPr>
        <w:t>KC-zp.272-292/21</w:t>
      </w:r>
      <w:r w:rsidRPr="008327CB">
        <w:rPr>
          <w:sz w:val="22"/>
          <w:szCs w:val="22"/>
        </w:rPr>
        <w:tab/>
        <w:t xml:space="preserve"> </w:t>
      </w:r>
    </w:p>
    <w:p w14:paraId="3D638465" w14:textId="77777777" w:rsidR="006A5DF1" w:rsidRPr="008327CB" w:rsidRDefault="006A5DF1" w:rsidP="008327CB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2DDAFD6B" w14:textId="77777777" w:rsidR="006A5DF1" w:rsidRPr="008327CB" w:rsidRDefault="006A5DF1" w:rsidP="008327CB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b/>
          <w:sz w:val="22"/>
          <w:szCs w:val="22"/>
        </w:rPr>
      </w:pPr>
      <w:r w:rsidRPr="008327CB">
        <w:rPr>
          <w:b/>
          <w:sz w:val="22"/>
          <w:szCs w:val="22"/>
        </w:rPr>
        <w:t>WYKONAWCY</w:t>
      </w:r>
    </w:p>
    <w:p w14:paraId="2FEA1933" w14:textId="08DEC2D8" w:rsidR="006D4AB3" w:rsidRPr="008327CB" w:rsidRDefault="006A5DF1" w:rsidP="00E96BA2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sz w:val="22"/>
          <w:szCs w:val="22"/>
        </w:rPr>
      </w:pPr>
      <w:r w:rsidRPr="008327CB">
        <w:rPr>
          <w:sz w:val="22"/>
          <w:szCs w:val="22"/>
        </w:rPr>
        <w:t>ubiegający się o zamówienie publiczne</w:t>
      </w:r>
    </w:p>
    <w:p w14:paraId="42D576D2" w14:textId="1D7E40E4" w:rsidR="00632C3C" w:rsidRPr="008327CB" w:rsidRDefault="00E21B49" w:rsidP="00917077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8327CB">
        <w:rPr>
          <w:rFonts w:ascii="Times New Roman" w:hAnsi="Times New Roman"/>
          <w:sz w:val="22"/>
          <w:szCs w:val="22"/>
        </w:rPr>
        <w:t>WYJAŚNIENI</w:t>
      </w:r>
      <w:r w:rsidR="00520165" w:rsidRPr="008327CB">
        <w:rPr>
          <w:rFonts w:ascii="Times New Roman" w:hAnsi="Times New Roman"/>
          <w:sz w:val="22"/>
          <w:szCs w:val="22"/>
        </w:rPr>
        <w:t>A</w:t>
      </w:r>
      <w:r w:rsidR="00632C3C" w:rsidRPr="008327CB">
        <w:rPr>
          <w:rFonts w:ascii="Times New Roman" w:hAnsi="Times New Roman"/>
          <w:sz w:val="22"/>
          <w:szCs w:val="22"/>
        </w:rPr>
        <w:t xml:space="preserve"> TREŚCI</w:t>
      </w:r>
      <w:r w:rsidR="0029606A" w:rsidRPr="008327CB">
        <w:rPr>
          <w:rFonts w:ascii="Times New Roman" w:hAnsi="Times New Roman"/>
          <w:sz w:val="22"/>
          <w:szCs w:val="22"/>
        </w:rPr>
        <w:t xml:space="preserve"> SWZ</w:t>
      </w:r>
      <w:r w:rsidR="00E12596" w:rsidRPr="008327CB">
        <w:rPr>
          <w:rFonts w:ascii="Times New Roman" w:hAnsi="Times New Roman"/>
          <w:sz w:val="22"/>
          <w:szCs w:val="22"/>
        </w:rPr>
        <w:t xml:space="preserve"> – ZMIANY SWZ</w:t>
      </w:r>
    </w:p>
    <w:p w14:paraId="123C2019" w14:textId="70D13F31" w:rsidR="006D4AB3" w:rsidRPr="008327CB" w:rsidRDefault="00632C3C" w:rsidP="008327CB">
      <w:pPr>
        <w:spacing w:after="360" w:line="276" w:lineRule="auto"/>
        <w:jc w:val="both"/>
        <w:rPr>
          <w:sz w:val="22"/>
          <w:szCs w:val="22"/>
        </w:rPr>
      </w:pPr>
      <w:r w:rsidRPr="008327CB">
        <w:rPr>
          <w:sz w:val="22"/>
          <w:szCs w:val="22"/>
        </w:rPr>
        <w:t xml:space="preserve">Dotyczy: </w:t>
      </w:r>
      <w:r w:rsidR="006A5DF1" w:rsidRPr="008327CB">
        <w:rPr>
          <w:sz w:val="22"/>
          <w:szCs w:val="22"/>
        </w:rPr>
        <w:t>p</w:t>
      </w:r>
      <w:r w:rsidRPr="008327CB">
        <w:rPr>
          <w:sz w:val="22"/>
          <w:szCs w:val="22"/>
        </w:rPr>
        <w:t>ostępowani</w:t>
      </w:r>
      <w:r w:rsidR="006A5DF1" w:rsidRPr="008327CB">
        <w:rPr>
          <w:sz w:val="22"/>
          <w:szCs w:val="22"/>
        </w:rPr>
        <w:t>a</w:t>
      </w:r>
      <w:r w:rsidRPr="008327CB">
        <w:rPr>
          <w:sz w:val="22"/>
          <w:szCs w:val="22"/>
        </w:rPr>
        <w:t xml:space="preserve"> o udzielenie zamówienia publicznego, prowadzone</w:t>
      </w:r>
      <w:r w:rsidR="006A5DF1" w:rsidRPr="008327CB">
        <w:rPr>
          <w:sz w:val="22"/>
          <w:szCs w:val="22"/>
        </w:rPr>
        <w:t>go</w:t>
      </w:r>
      <w:r w:rsidRPr="008327CB">
        <w:rPr>
          <w:sz w:val="22"/>
          <w:szCs w:val="22"/>
        </w:rPr>
        <w:t xml:space="preserve"> w trybie</w:t>
      </w:r>
      <w:r w:rsidR="000D5055" w:rsidRPr="008327CB">
        <w:rPr>
          <w:sz w:val="22"/>
          <w:szCs w:val="22"/>
        </w:rPr>
        <w:t xml:space="preserve"> podstawowy</w:t>
      </w:r>
      <w:r w:rsidR="00FC2A6D" w:rsidRPr="008327CB">
        <w:rPr>
          <w:sz w:val="22"/>
          <w:szCs w:val="22"/>
        </w:rPr>
        <w:t>m</w:t>
      </w:r>
      <w:r w:rsidRPr="008327CB">
        <w:rPr>
          <w:b/>
          <w:sz w:val="22"/>
          <w:szCs w:val="22"/>
        </w:rPr>
        <w:t xml:space="preserve"> </w:t>
      </w:r>
      <w:r w:rsidRPr="008327CB">
        <w:rPr>
          <w:bCs/>
          <w:sz w:val="22"/>
          <w:szCs w:val="22"/>
        </w:rPr>
        <w:t>na</w:t>
      </w:r>
      <w:r w:rsidRPr="008327CB">
        <w:rPr>
          <w:b/>
          <w:sz w:val="22"/>
          <w:szCs w:val="22"/>
        </w:rPr>
        <w:t xml:space="preserve"> </w:t>
      </w:r>
      <w:r w:rsidR="00E72428" w:rsidRPr="008327CB">
        <w:rPr>
          <w:bCs/>
          <w:sz w:val="22"/>
          <w:szCs w:val="22"/>
        </w:rPr>
        <w:t>”</w:t>
      </w:r>
      <w:r w:rsidR="000D5055" w:rsidRPr="008327CB">
        <w:rPr>
          <w:b/>
          <w:bCs/>
          <w:sz w:val="22"/>
          <w:szCs w:val="22"/>
        </w:rPr>
        <w:t>Kompleksow</w:t>
      </w:r>
      <w:r w:rsidR="00FC2A6D" w:rsidRPr="008327CB">
        <w:rPr>
          <w:b/>
          <w:bCs/>
          <w:sz w:val="22"/>
          <w:szCs w:val="22"/>
        </w:rPr>
        <w:t>ą</w:t>
      </w:r>
      <w:r w:rsidR="000D5055" w:rsidRPr="008327CB">
        <w:rPr>
          <w:b/>
          <w:bCs/>
          <w:sz w:val="22"/>
          <w:szCs w:val="22"/>
        </w:rPr>
        <w:t xml:space="preserve"> dostaw</w:t>
      </w:r>
      <w:r w:rsidR="00FC2A6D" w:rsidRPr="008327CB">
        <w:rPr>
          <w:b/>
          <w:bCs/>
          <w:sz w:val="22"/>
          <w:szCs w:val="22"/>
        </w:rPr>
        <w:t>ę</w:t>
      </w:r>
      <w:r w:rsidR="000D5055" w:rsidRPr="008327CB">
        <w:rPr>
          <w:b/>
          <w:bCs/>
          <w:sz w:val="22"/>
          <w:szCs w:val="22"/>
        </w:rPr>
        <w:t xml:space="preserve"> narzędzi do symulacji procesów produkcyjnych przy wykorzystaniu wirtualnej rzeczywistości - 16 stanowisk VR w ramach projektu POWR.03.05.00-00-Z309/18 - KC-zp.272-292/21</w:t>
      </w:r>
      <w:r w:rsidR="00E72428" w:rsidRPr="008327CB">
        <w:rPr>
          <w:bCs/>
          <w:sz w:val="22"/>
          <w:szCs w:val="22"/>
        </w:rPr>
        <w:t>”</w:t>
      </w:r>
      <w:r w:rsidRPr="008327CB">
        <w:rPr>
          <w:b/>
          <w:sz w:val="22"/>
          <w:szCs w:val="22"/>
        </w:rPr>
        <w:t xml:space="preserve"> </w:t>
      </w:r>
      <w:r w:rsidRPr="008327CB">
        <w:rPr>
          <w:bCs/>
          <w:sz w:val="22"/>
          <w:szCs w:val="22"/>
        </w:rPr>
        <w:t>– znak sprawy</w:t>
      </w:r>
      <w:r w:rsidRPr="008327CB">
        <w:rPr>
          <w:b/>
          <w:sz w:val="22"/>
          <w:szCs w:val="22"/>
        </w:rPr>
        <w:t xml:space="preserve"> </w:t>
      </w:r>
      <w:r w:rsidR="000D5055" w:rsidRPr="008327CB">
        <w:rPr>
          <w:b/>
          <w:sz w:val="22"/>
          <w:szCs w:val="22"/>
        </w:rPr>
        <w:t>KC-zp.272-292/21</w:t>
      </w:r>
      <w:r w:rsidRPr="008327CB">
        <w:rPr>
          <w:b/>
          <w:sz w:val="22"/>
          <w:szCs w:val="22"/>
        </w:rPr>
        <w:t>.</w:t>
      </w:r>
    </w:p>
    <w:p w14:paraId="2C5BE8DB" w14:textId="282FCF8A" w:rsidR="0012774F" w:rsidRPr="008327CB" w:rsidRDefault="00520165" w:rsidP="008327CB">
      <w:pPr>
        <w:spacing w:after="240" w:line="276" w:lineRule="auto"/>
        <w:jc w:val="both"/>
        <w:rPr>
          <w:b/>
          <w:sz w:val="22"/>
          <w:szCs w:val="22"/>
        </w:rPr>
      </w:pPr>
      <w:r w:rsidRPr="008327CB">
        <w:rPr>
          <w:sz w:val="22"/>
          <w:szCs w:val="22"/>
        </w:rPr>
        <w:t>Zamawiający,</w:t>
      </w:r>
      <w:r w:rsidR="00FF0986">
        <w:rPr>
          <w:sz w:val="22"/>
          <w:szCs w:val="22"/>
        </w:rPr>
        <w:t xml:space="preserve"> </w:t>
      </w:r>
      <w:r w:rsidR="000D5055" w:rsidRPr="008327CB">
        <w:rPr>
          <w:b/>
          <w:sz w:val="22"/>
          <w:szCs w:val="22"/>
        </w:rPr>
        <w:t xml:space="preserve">Akademia Górniczo </w:t>
      </w:r>
      <w:r w:rsidR="00FC2A6D" w:rsidRPr="008327CB">
        <w:rPr>
          <w:b/>
          <w:sz w:val="22"/>
          <w:szCs w:val="22"/>
        </w:rPr>
        <w:t>–</w:t>
      </w:r>
      <w:r w:rsidR="000D5055" w:rsidRPr="008327CB">
        <w:rPr>
          <w:b/>
          <w:sz w:val="22"/>
          <w:szCs w:val="22"/>
        </w:rPr>
        <w:t xml:space="preserve"> Hutnicza</w:t>
      </w:r>
      <w:r w:rsidR="00FC2A6D" w:rsidRPr="008327CB">
        <w:rPr>
          <w:b/>
          <w:sz w:val="22"/>
          <w:szCs w:val="22"/>
        </w:rPr>
        <w:t xml:space="preserve"> </w:t>
      </w:r>
      <w:r w:rsidR="000D5055" w:rsidRPr="008327CB">
        <w:rPr>
          <w:b/>
          <w:sz w:val="22"/>
          <w:szCs w:val="22"/>
        </w:rPr>
        <w:t>im. Stanisława Staszica w Krakowie</w:t>
      </w:r>
      <w:r w:rsidR="00FC2A6D" w:rsidRPr="008327CB">
        <w:rPr>
          <w:b/>
          <w:sz w:val="22"/>
          <w:szCs w:val="22"/>
        </w:rPr>
        <w:t xml:space="preserve"> </w:t>
      </w:r>
      <w:r w:rsidR="000D5055" w:rsidRPr="008327CB">
        <w:rPr>
          <w:b/>
          <w:sz w:val="22"/>
          <w:szCs w:val="22"/>
        </w:rPr>
        <w:t>Dział Zamówień Publicznych</w:t>
      </w:r>
      <w:r w:rsidRPr="008327CB">
        <w:rPr>
          <w:sz w:val="22"/>
          <w:szCs w:val="22"/>
        </w:rPr>
        <w:t xml:space="preserve">, działając na podstawie art. </w:t>
      </w:r>
      <w:r w:rsidR="00E74BC3" w:rsidRPr="008327CB">
        <w:rPr>
          <w:sz w:val="22"/>
          <w:szCs w:val="22"/>
        </w:rPr>
        <w:t>284</w:t>
      </w:r>
      <w:r w:rsidRPr="008327CB">
        <w:rPr>
          <w:sz w:val="22"/>
          <w:szCs w:val="22"/>
        </w:rPr>
        <w:t xml:space="preserve"> ust. </w:t>
      </w:r>
      <w:r w:rsidR="0029606A" w:rsidRPr="008327CB">
        <w:rPr>
          <w:sz w:val="22"/>
          <w:szCs w:val="22"/>
        </w:rPr>
        <w:t>6</w:t>
      </w:r>
      <w:r w:rsidRPr="008327CB">
        <w:rPr>
          <w:sz w:val="22"/>
          <w:szCs w:val="22"/>
        </w:rPr>
        <w:t xml:space="preserve"> ustawy z dnia </w:t>
      </w:r>
      <w:r w:rsidR="0029606A" w:rsidRPr="008327CB">
        <w:rPr>
          <w:sz w:val="22"/>
          <w:szCs w:val="22"/>
        </w:rPr>
        <w:t>11</w:t>
      </w:r>
      <w:r w:rsidRPr="008327CB">
        <w:rPr>
          <w:sz w:val="22"/>
          <w:szCs w:val="22"/>
        </w:rPr>
        <w:t xml:space="preserve"> </w:t>
      </w:r>
      <w:r w:rsidR="0029606A" w:rsidRPr="008327CB">
        <w:rPr>
          <w:sz w:val="22"/>
          <w:szCs w:val="22"/>
        </w:rPr>
        <w:t xml:space="preserve">września </w:t>
      </w:r>
      <w:r w:rsidRPr="008327CB">
        <w:rPr>
          <w:sz w:val="22"/>
          <w:szCs w:val="22"/>
        </w:rPr>
        <w:t>20</w:t>
      </w:r>
      <w:r w:rsidR="0029606A" w:rsidRPr="008327CB">
        <w:rPr>
          <w:sz w:val="22"/>
          <w:szCs w:val="22"/>
        </w:rPr>
        <w:t>19</w:t>
      </w:r>
      <w:r w:rsidRPr="008327CB">
        <w:rPr>
          <w:sz w:val="22"/>
          <w:szCs w:val="22"/>
        </w:rPr>
        <w:t xml:space="preserve"> r</w:t>
      </w:r>
      <w:r w:rsidR="0029606A" w:rsidRPr="008327CB">
        <w:rPr>
          <w:sz w:val="22"/>
          <w:szCs w:val="22"/>
        </w:rPr>
        <w:t>.</w:t>
      </w:r>
      <w:r w:rsidRPr="008327CB">
        <w:rPr>
          <w:sz w:val="22"/>
          <w:szCs w:val="22"/>
        </w:rPr>
        <w:t xml:space="preserve"> Prawo </w:t>
      </w:r>
      <w:r w:rsidR="0029606A" w:rsidRPr="008327CB">
        <w:rPr>
          <w:sz w:val="22"/>
          <w:szCs w:val="22"/>
        </w:rPr>
        <w:t>z</w:t>
      </w:r>
      <w:r w:rsidRPr="008327CB">
        <w:rPr>
          <w:sz w:val="22"/>
          <w:szCs w:val="22"/>
        </w:rPr>
        <w:t xml:space="preserve">amówień </w:t>
      </w:r>
      <w:r w:rsidR="0029606A" w:rsidRPr="008327CB">
        <w:rPr>
          <w:sz w:val="22"/>
          <w:szCs w:val="22"/>
        </w:rPr>
        <w:t>p</w:t>
      </w:r>
      <w:r w:rsidRPr="008327CB">
        <w:rPr>
          <w:sz w:val="22"/>
          <w:szCs w:val="22"/>
        </w:rPr>
        <w:t xml:space="preserve">ublicznych </w:t>
      </w:r>
      <w:r w:rsidR="000D5055" w:rsidRPr="008327CB">
        <w:rPr>
          <w:sz w:val="22"/>
          <w:szCs w:val="22"/>
        </w:rPr>
        <w:t>(Dz.U. poz. 2019 ze zm.)</w:t>
      </w:r>
      <w:r w:rsidR="00BE7BFD" w:rsidRPr="008327CB">
        <w:rPr>
          <w:sz w:val="22"/>
          <w:szCs w:val="22"/>
        </w:rPr>
        <w:t xml:space="preserve">, </w:t>
      </w:r>
      <w:r w:rsidR="00E74BC3" w:rsidRPr="008327CB">
        <w:rPr>
          <w:sz w:val="22"/>
          <w:szCs w:val="22"/>
        </w:rPr>
        <w:t>udostępnia</w:t>
      </w:r>
      <w:r w:rsidR="00BE7BFD" w:rsidRPr="008327CB">
        <w:rPr>
          <w:sz w:val="22"/>
          <w:szCs w:val="22"/>
        </w:rPr>
        <w:t xml:space="preserve"> poniżej treść zapytań do S</w:t>
      </w:r>
      <w:r w:rsidR="0012774F" w:rsidRPr="008327CB">
        <w:rPr>
          <w:sz w:val="22"/>
          <w:szCs w:val="22"/>
        </w:rPr>
        <w:t>pecyfikacji Warunków Zamówienia (</w:t>
      </w:r>
      <w:r w:rsidR="0012774F" w:rsidRPr="008327CB">
        <w:rPr>
          <w:sz w:val="22"/>
          <w:szCs w:val="22"/>
          <w:lang w:eastAsia="ar-SA"/>
        </w:rPr>
        <w:t>zwanej dalej</w:t>
      </w:r>
      <w:r w:rsidR="0012774F" w:rsidRPr="008327CB">
        <w:rPr>
          <w:b/>
          <w:sz w:val="22"/>
          <w:szCs w:val="22"/>
          <w:lang w:eastAsia="ar-SA"/>
        </w:rPr>
        <w:t xml:space="preserve"> </w:t>
      </w:r>
      <w:r w:rsidR="0012774F" w:rsidRPr="008327CB">
        <w:rPr>
          <w:bCs/>
          <w:sz w:val="22"/>
          <w:szCs w:val="22"/>
          <w:lang w:eastAsia="ar-SA"/>
        </w:rPr>
        <w:t>”SWZ”)</w:t>
      </w:r>
      <w:r w:rsidR="00E74BC3" w:rsidRPr="008327CB">
        <w:rPr>
          <w:bCs/>
          <w:sz w:val="22"/>
          <w:szCs w:val="22"/>
          <w:lang w:eastAsia="ar-SA"/>
        </w:rPr>
        <w:t xml:space="preserve"> </w:t>
      </w:r>
      <w:r w:rsidR="00E74BC3" w:rsidRPr="008327CB">
        <w:rPr>
          <w:sz w:val="22"/>
          <w:szCs w:val="22"/>
        </w:rPr>
        <w:t>wraz z wyjaśnieniami</w:t>
      </w:r>
      <w:r w:rsidR="0012774F" w:rsidRPr="008327C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D5055" w:rsidRPr="008327CB" w14:paraId="68980B25" w14:textId="77777777" w:rsidTr="00CD42DB">
        <w:tc>
          <w:tcPr>
            <w:tcW w:w="9356" w:type="dxa"/>
            <w:shd w:val="clear" w:color="auto" w:fill="auto"/>
          </w:tcPr>
          <w:p w14:paraId="5D00D7D3" w14:textId="68656E64" w:rsidR="000D5055" w:rsidRPr="008327CB" w:rsidRDefault="000D5055" w:rsidP="00E96BA2">
            <w:pPr>
              <w:spacing w:before="60"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8327CB">
              <w:rPr>
                <w:b/>
                <w:bCs/>
                <w:sz w:val="22"/>
                <w:szCs w:val="22"/>
              </w:rPr>
              <w:t xml:space="preserve">Pytanie nr </w:t>
            </w:r>
            <w:r w:rsidR="00F71FF4" w:rsidRPr="008327CB">
              <w:rPr>
                <w:b/>
                <w:bCs/>
                <w:sz w:val="22"/>
                <w:szCs w:val="22"/>
              </w:rPr>
              <w:t>1</w:t>
            </w:r>
          </w:p>
          <w:p w14:paraId="04649153" w14:textId="77777777" w:rsidR="000D5055" w:rsidRPr="008327CB" w:rsidRDefault="000D5055" w:rsidP="007C1C93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RPr="008327CB">
              <w:rPr>
                <w:sz w:val="22"/>
                <w:szCs w:val="22"/>
              </w:rPr>
              <w:t>Proszę o informację czy możemy prosić o podział realizacji zamówienia na 2 etapy płatne oddzielnie.</w:t>
            </w:r>
          </w:p>
          <w:p w14:paraId="2127BE33" w14:textId="77777777" w:rsidR="000D5055" w:rsidRPr="008327CB" w:rsidRDefault="000D5055" w:rsidP="007C1C93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RPr="008327CB">
              <w:rPr>
                <w:sz w:val="22"/>
                <w:szCs w:val="22"/>
              </w:rPr>
              <w:t>Etap 1 to zakup oprogramowania, jego instalacja odbiór etapu i płatność za 1 etap</w:t>
            </w:r>
          </w:p>
          <w:p w14:paraId="0CB861FA" w14:textId="77777777" w:rsidR="000D5055" w:rsidRPr="008327CB" w:rsidRDefault="000D5055" w:rsidP="007C1C93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RPr="008327CB">
              <w:rPr>
                <w:sz w:val="22"/>
                <w:szCs w:val="22"/>
              </w:rPr>
              <w:t>Etap 2 to zakup sprzętu 16 stanowisk VR, instalacja odbiór sprzętu i płatność za 2 etap.</w:t>
            </w:r>
          </w:p>
          <w:p w14:paraId="1893772F" w14:textId="77777777" w:rsidR="000D5055" w:rsidRPr="008327CB" w:rsidRDefault="000D5055" w:rsidP="007C1C93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RPr="008327CB">
              <w:rPr>
                <w:sz w:val="22"/>
                <w:szCs w:val="22"/>
              </w:rPr>
              <w:t xml:space="preserve">Wynika to z faktu, że oprogramowanie jest dostępne od razu, a przy sprzęcie mogą pojawić się problemy z dostępnością i terminową dostawą w wyniku zakłóceń łańcuchów logistycznych w wyniku </w:t>
            </w:r>
            <w:proofErr w:type="spellStart"/>
            <w:r w:rsidRPr="008327CB">
              <w:rPr>
                <w:sz w:val="22"/>
                <w:szCs w:val="22"/>
              </w:rPr>
              <w:t>pandemi</w:t>
            </w:r>
            <w:proofErr w:type="spellEnd"/>
            <w:r w:rsidRPr="008327CB">
              <w:rPr>
                <w:sz w:val="22"/>
                <w:szCs w:val="22"/>
              </w:rPr>
              <w:t>.</w:t>
            </w:r>
          </w:p>
          <w:p w14:paraId="6C5004DD" w14:textId="483BB224" w:rsidR="000D5055" w:rsidRPr="008327CB" w:rsidRDefault="000D5055" w:rsidP="008327C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327CB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52DFBA6" w14:textId="2FC3CE4A" w:rsidR="004D2204" w:rsidRPr="008327CB" w:rsidRDefault="004D2204" w:rsidP="007C1C93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RPr="008327CB">
              <w:rPr>
                <w:sz w:val="22"/>
                <w:szCs w:val="22"/>
              </w:rPr>
              <w:t>Zamawiający wyraża zgodę na podział realizacji zamówienia na 2 etapy płatne oddzielnie.</w:t>
            </w:r>
          </w:p>
          <w:p w14:paraId="3DD6BE26" w14:textId="7E383426" w:rsidR="00E12596" w:rsidRPr="008327CB" w:rsidRDefault="004D2204" w:rsidP="007C1C93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RPr="008327CB">
              <w:rPr>
                <w:sz w:val="22"/>
                <w:szCs w:val="22"/>
              </w:rPr>
              <w:t xml:space="preserve">W związku z powyższym Zamawiający wprowadza zmiany do SWZ w powyższym zakresie </w:t>
            </w:r>
            <w:r w:rsidR="00E12596" w:rsidRPr="008327CB">
              <w:rPr>
                <w:sz w:val="22"/>
                <w:szCs w:val="22"/>
              </w:rPr>
              <w:t>w następujący sposób:</w:t>
            </w:r>
          </w:p>
          <w:p w14:paraId="4D359AE0" w14:textId="7AECCAA0" w:rsidR="00E12596" w:rsidRPr="008327CB" w:rsidRDefault="00E12596" w:rsidP="007C1C93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RPr="008327CB">
              <w:rPr>
                <w:sz w:val="22"/>
                <w:szCs w:val="22"/>
              </w:rPr>
              <w:t>Zamawiający dodaje do</w:t>
            </w:r>
            <w:r w:rsidR="009E5B16" w:rsidRPr="008327CB">
              <w:rPr>
                <w:sz w:val="22"/>
                <w:szCs w:val="22"/>
              </w:rPr>
              <w:t xml:space="preserve"> opisu przedmiotu zamówienia (pkt. 4.1. </w:t>
            </w:r>
            <w:r w:rsidRPr="008327CB">
              <w:rPr>
                <w:sz w:val="22"/>
                <w:szCs w:val="22"/>
              </w:rPr>
              <w:t>SWZ</w:t>
            </w:r>
            <w:r w:rsidR="009E5B16" w:rsidRPr="008327CB">
              <w:rPr>
                <w:sz w:val="22"/>
                <w:szCs w:val="22"/>
              </w:rPr>
              <w:t>)</w:t>
            </w:r>
            <w:r w:rsidR="00AD26AF" w:rsidRPr="008327CB">
              <w:rPr>
                <w:sz w:val="22"/>
                <w:szCs w:val="22"/>
              </w:rPr>
              <w:t xml:space="preserve"> </w:t>
            </w:r>
            <w:r w:rsidRPr="008327CB">
              <w:rPr>
                <w:sz w:val="22"/>
                <w:szCs w:val="22"/>
              </w:rPr>
              <w:t>poniższy zapis</w:t>
            </w:r>
            <w:r w:rsidR="009E5B16" w:rsidRPr="008327CB">
              <w:rPr>
                <w:sz w:val="22"/>
                <w:szCs w:val="22"/>
              </w:rPr>
              <w:t>:</w:t>
            </w:r>
          </w:p>
          <w:p w14:paraId="45E668DB" w14:textId="77777777" w:rsidR="00BF74C8" w:rsidRPr="008327CB" w:rsidRDefault="00BF74C8" w:rsidP="007C1C93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RPr="008327CB">
              <w:rPr>
                <w:sz w:val="22"/>
                <w:szCs w:val="22"/>
              </w:rPr>
              <w:t xml:space="preserve">Realizacja i rozliczenie zamówienia odbędzie się w 2 etapach, zgodnie z poniższymi zasadami: </w:t>
            </w:r>
          </w:p>
          <w:p w14:paraId="3FBFD1F8" w14:textId="4D3996A2" w:rsidR="00E12596" w:rsidRPr="008327CB" w:rsidRDefault="00E12596" w:rsidP="008327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327CB">
              <w:rPr>
                <w:b/>
                <w:bCs/>
                <w:sz w:val="22"/>
                <w:szCs w:val="22"/>
              </w:rPr>
              <w:t>Etap 1</w:t>
            </w:r>
            <w:r w:rsidRPr="008327CB">
              <w:rPr>
                <w:sz w:val="22"/>
                <w:szCs w:val="22"/>
              </w:rPr>
              <w:t xml:space="preserve"> - zakup oprogramowania, jego instalacja</w:t>
            </w:r>
            <w:r w:rsidR="00FF0986">
              <w:rPr>
                <w:sz w:val="22"/>
                <w:szCs w:val="22"/>
              </w:rPr>
              <w:t>,</w:t>
            </w:r>
            <w:r w:rsidRPr="008327CB">
              <w:rPr>
                <w:sz w:val="22"/>
                <w:szCs w:val="22"/>
              </w:rPr>
              <w:t xml:space="preserve"> odbiór etapu </w:t>
            </w:r>
          </w:p>
          <w:p w14:paraId="3CE6E877" w14:textId="355492DA" w:rsidR="00E12596" w:rsidRPr="008327CB" w:rsidRDefault="00E12596" w:rsidP="008327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327CB">
              <w:rPr>
                <w:b/>
                <w:bCs/>
                <w:sz w:val="22"/>
                <w:szCs w:val="22"/>
              </w:rPr>
              <w:t>Etap 2 -</w:t>
            </w:r>
            <w:r w:rsidRPr="008327CB">
              <w:rPr>
                <w:sz w:val="22"/>
                <w:szCs w:val="22"/>
              </w:rPr>
              <w:t xml:space="preserve"> zakup sprzętu 16 stanowisk VR, instalacja</w:t>
            </w:r>
            <w:r w:rsidR="00FF0986">
              <w:rPr>
                <w:sz w:val="22"/>
                <w:szCs w:val="22"/>
              </w:rPr>
              <w:t>,</w:t>
            </w:r>
            <w:r w:rsidRPr="008327CB">
              <w:rPr>
                <w:sz w:val="22"/>
                <w:szCs w:val="22"/>
              </w:rPr>
              <w:t xml:space="preserve"> odbiór sprzętu </w:t>
            </w:r>
          </w:p>
          <w:p w14:paraId="60627468" w14:textId="77777777" w:rsidR="000E5B0B" w:rsidRDefault="000E5B0B" w:rsidP="008327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643FA52" w14:textId="7BE6CD64" w:rsidR="006B7FC7" w:rsidRDefault="006B7FC7" w:rsidP="008327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327CB">
              <w:rPr>
                <w:sz w:val="22"/>
                <w:szCs w:val="22"/>
              </w:rPr>
              <w:t>W związku z powyższym Zamawiający dokonuje zmian w zakresie terminu płatności</w:t>
            </w:r>
            <w:r w:rsidR="00BF74C8" w:rsidRPr="008327CB">
              <w:rPr>
                <w:sz w:val="22"/>
                <w:szCs w:val="22"/>
              </w:rPr>
              <w:t xml:space="preserve"> na formularzu oferty </w:t>
            </w:r>
            <w:r w:rsidR="00BF74C8" w:rsidRPr="008327CB">
              <w:rPr>
                <w:b/>
                <w:bCs/>
                <w:sz w:val="22"/>
                <w:szCs w:val="22"/>
              </w:rPr>
              <w:t>z:</w:t>
            </w:r>
          </w:p>
          <w:p w14:paraId="05B992E9" w14:textId="77777777" w:rsidR="0098659D" w:rsidRPr="008327CB" w:rsidRDefault="0098659D" w:rsidP="008327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B422BB3" w14:textId="1B0902A2" w:rsidR="00642EEE" w:rsidRPr="008327CB" w:rsidRDefault="00642EEE" w:rsidP="008327CB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RPr="008327CB">
              <w:rPr>
                <w:b/>
                <w:sz w:val="22"/>
                <w:szCs w:val="22"/>
              </w:rPr>
              <w:t xml:space="preserve">Termin płatności: </w:t>
            </w:r>
            <w:r w:rsidRPr="008327CB">
              <w:rPr>
                <w:sz w:val="22"/>
                <w:szCs w:val="22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  <w:p w14:paraId="43B6CDA7" w14:textId="523600C3" w:rsidR="00642EEE" w:rsidRPr="008327CB" w:rsidRDefault="00642EEE" w:rsidP="008327CB">
            <w:pPr>
              <w:tabs>
                <w:tab w:val="left" w:pos="426"/>
              </w:tabs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8327CB">
              <w:rPr>
                <w:b/>
                <w:bCs/>
                <w:sz w:val="22"/>
                <w:szCs w:val="22"/>
              </w:rPr>
              <w:t>na:</w:t>
            </w:r>
          </w:p>
          <w:p w14:paraId="1640084C" w14:textId="4E5FC036" w:rsidR="000E5B0B" w:rsidRDefault="0029186A" w:rsidP="008327CB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RPr="008327CB">
              <w:rPr>
                <w:b/>
                <w:sz w:val="22"/>
                <w:szCs w:val="22"/>
              </w:rPr>
              <w:t xml:space="preserve">Termin płatności: </w:t>
            </w:r>
            <w:r w:rsidRPr="008327CB">
              <w:rPr>
                <w:sz w:val="22"/>
                <w:szCs w:val="22"/>
              </w:rPr>
              <w:t>w ciągu 21 dni od daty otrzymania faktur na podstawie cząstkowych protokołów odbioru na rachunek Wykonawcy umieszczony na dzień zlecenia przelewu w wykazie podmiotów, o których mowa w art. 96b ust. 1) Ustawy o podatku od towarów i usług</w:t>
            </w:r>
          </w:p>
          <w:p w14:paraId="4A5DA7B7" w14:textId="77777777" w:rsidR="000E5B0B" w:rsidRPr="008327CB" w:rsidRDefault="000E5B0B" w:rsidP="008327CB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</w:rPr>
            </w:pPr>
          </w:p>
          <w:p w14:paraId="65D9CAB8" w14:textId="3F935C32" w:rsidR="003509F0" w:rsidRDefault="003509F0" w:rsidP="008327CB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  <w:u w:val="single"/>
              </w:rPr>
            </w:pPr>
            <w:r w:rsidRPr="007C1C93">
              <w:rPr>
                <w:sz w:val="22"/>
                <w:szCs w:val="22"/>
                <w:u w:val="single"/>
              </w:rPr>
              <w:t>W związku z powyższym Zamawiający wprowadza do SWZ nowy obowiązujący</w:t>
            </w:r>
            <w:r w:rsidR="006E16D7" w:rsidRPr="007C1C93">
              <w:rPr>
                <w:sz w:val="22"/>
                <w:szCs w:val="22"/>
                <w:u w:val="single"/>
              </w:rPr>
              <w:t xml:space="preserve"> </w:t>
            </w:r>
            <w:r w:rsidRPr="007C1C93">
              <w:rPr>
                <w:sz w:val="22"/>
                <w:szCs w:val="22"/>
                <w:u w:val="single"/>
              </w:rPr>
              <w:t>formularz oferty stanowiący załącznik nr 1A do SWZ.</w:t>
            </w:r>
          </w:p>
          <w:p w14:paraId="1344B851" w14:textId="77777777" w:rsidR="000E5B0B" w:rsidRPr="007C1C93" w:rsidRDefault="000E5B0B" w:rsidP="008327CB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  <w:u w:val="single"/>
              </w:rPr>
            </w:pPr>
          </w:p>
          <w:p w14:paraId="75B5761F" w14:textId="73A40BA8" w:rsidR="003509F0" w:rsidRPr="008327CB" w:rsidRDefault="003509F0" w:rsidP="008327CB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327CB">
              <w:rPr>
                <w:b/>
                <w:bCs/>
                <w:sz w:val="22"/>
                <w:szCs w:val="22"/>
              </w:rPr>
              <w:t xml:space="preserve">Pytanie nr </w:t>
            </w:r>
            <w:r w:rsidR="00826082" w:rsidRPr="008327CB">
              <w:rPr>
                <w:b/>
                <w:bCs/>
                <w:sz w:val="22"/>
                <w:szCs w:val="22"/>
              </w:rPr>
              <w:t>2</w:t>
            </w:r>
          </w:p>
          <w:p w14:paraId="4D818CFB" w14:textId="77777777" w:rsidR="003509F0" w:rsidRPr="008327CB" w:rsidRDefault="003509F0" w:rsidP="007C1C93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RPr="008327CB">
              <w:rPr>
                <w:sz w:val="22"/>
                <w:szCs w:val="22"/>
              </w:rPr>
              <w:t>Oczekujemy wykreślenia z umowy zapisów dotyczących gwarancji handlowej.</w:t>
            </w:r>
          </w:p>
          <w:p w14:paraId="6C50E829" w14:textId="27B115B9" w:rsidR="003509F0" w:rsidRPr="008327CB" w:rsidRDefault="003509F0" w:rsidP="007C1C93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RPr="008327CB">
              <w:rPr>
                <w:sz w:val="22"/>
                <w:szCs w:val="22"/>
              </w:rPr>
              <w:t>Gwarancja i realizacji napraw/wymiany/zwrotów sprzętu będzie udzielana jedynie przez</w:t>
            </w:r>
            <w:r w:rsidR="007C1C93">
              <w:rPr>
                <w:sz w:val="22"/>
                <w:szCs w:val="22"/>
              </w:rPr>
              <w:t xml:space="preserve"> </w:t>
            </w:r>
            <w:r w:rsidRPr="008327CB">
              <w:rPr>
                <w:sz w:val="22"/>
                <w:szCs w:val="22"/>
              </w:rPr>
              <w:t>producenta i na jego warunkach.</w:t>
            </w:r>
          </w:p>
          <w:p w14:paraId="76E7629B" w14:textId="0CB609BD" w:rsidR="003509F0" w:rsidRPr="008327CB" w:rsidRDefault="003509F0" w:rsidP="007C1C93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RPr="008327CB">
              <w:rPr>
                <w:sz w:val="22"/>
                <w:szCs w:val="22"/>
              </w:rPr>
              <w:t>Przedstawicielem producenta w Polsce producenta jest</w:t>
            </w:r>
            <w:r w:rsidR="007C1C93">
              <w:rPr>
                <w:sz w:val="22"/>
                <w:szCs w:val="22"/>
              </w:rPr>
              <w:t>:</w:t>
            </w:r>
          </w:p>
          <w:p w14:paraId="25BEBBF0" w14:textId="77777777" w:rsidR="003509F0" w:rsidRPr="008327CB" w:rsidRDefault="003509F0" w:rsidP="007C1C93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RPr="008327CB">
              <w:rPr>
                <w:sz w:val="22"/>
                <w:szCs w:val="22"/>
              </w:rPr>
              <w:t>HTC Poland Sp. z o.o.</w:t>
            </w:r>
          </w:p>
          <w:p w14:paraId="213CA1C2" w14:textId="77777777" w:rsidR="003509F0" w:rsidRPr="008327CB" w:rsidRDefault="003509F0" w:rsidP="007C1C93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RPr="008327CB">
              <w:rPr>
                <w:sz w:val="22"/>
                <w:szCs w:val="22"/>
              </w:rPr>
              <w:t>Jerozolimskie Business Park</w:t>
            </w:r>
          </w:p>
          <w:p w14:paraId="2E165277" w14:textId="77603466" w:rsidR="003509F0" w:rsidRPr="008327CB" w:rsidRDefault="003509F0" w:rsidP="007C1C93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RPr="008327CB">
              <w:rPr>
                <w:sz w:val="22"/>
                <w:szCs w:val="22"/>
              </w:rPr>
              <w:t>Al. Jerozolimskie 146A</w:t>
            </w:r>
          </w:p>
          <w:p w14:paraId="2966618B" w14:textId="40C71D5F" w:rsidR="003509F0" w:rsidRPr="008327CB" w:rsidRDefault="003509F0" w:rsidP="007C1C93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RPr="008327CB">
              <w:rPr>
                <w:sz w:val="22"/>
                <w:szCs w:val="22"/>
              </w:rPr>
              <w:t>02-305 Warszawa</w:t>
            </w:r>
          </w:p>
          <w:p w14:paraId="57B8E1D1" w14:textId="77777777" w:rsidR="003509F0" w:rsidRPr="008327CB" w:rsidRDefault="003509F0" w:rsidP="007C1C93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RPr="008327CB">
              <w:rPr>
                <w:sz w:val="22"/>
                <w:szCs w:val="22"/>
              </w:rPr>
              <w:t>Jako sprzedawca odpowiadać możemy jedynie w zakresie rękojmi. W załączniku przesyłam warunki Gwarancji Producenta do zapisania w umowie.</w:t>
            </w:r>
          </w:p>
          <w:p w14:paraId="6ABC0456" w14:textId="77777777" w:rsidR="003509F0" w:rsidRPr="008327CB" w:rsidRDefault="003509F0" w:rsidP="008327CB">
            <w:pPr>
              <w:spacing w:after="4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8327CB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41BB32C" w14:textId="3E326570" w:rsidR="003509F0" w:rsidRDefault="003509F0" w:rsidP="008327CB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RPr="008327CB">
              <w:rPr>
                <w:sz w:val="22"/>
                <w:szCs w:val="22"/>
              </w:rPr>
              <w:t>Zamawiający usuwa ze wzoru umowy paragraf 8 z zapisami dotyczącymi gwarancji. Jednocześnie paragraf 8 wzoru umowy zostaje zastąpiony nowym pt. „Opieka serwisowa”.</w:t>
            </w:r>
          </w:p>
          <w:p w14:paraId="2E6A5CBE" w14:textId="77777777" w:rsidR="00530CAA" w:rsidRPr="008327CB" w:rsidRDefault="00530CAA" w:rsidP="008327CB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</w:rPr>
            </w:pPr>
          </w:p>
          <w:p w14:paraId="73168930" w14:textId="4174C3CF" w:rsidR="003509F0" w:rsidRDefault="003509F0" w:rsidP="008327CB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  <w:u w:val="single"/>
              </w:rPr>
            </w:pPr>
            <w:r w:rsidRPr="007C1C93">
              <w:rPr>
                <w:sz w:val="22"/>
                <w:szCs w:val="22"/>
                <w:u w:val="single"/>
              </w:rPr>
              <w:t>W związku z powyższym Zamawiający wprowadza do SWZ nowy obowiązujący</w:t>
            </w:r>
            <w:r w:rsidR="007C1C93" w:rsidRPr="007C1C93">
              <w:rPr>
                <w:sz w:val="22"/>
                <w:szCs w:val="22"/>
                <w:u w:val="single"/>
              </w:rPr>
              <w:t xml:space="preserve"> </w:t>
            </w:r>
            <w:r w:rsidRPr="007C1C93">
              <w:rPr>
                <w:sz w:val="22"/>
                <w:szCs w:val="22"/>
                <w:u w:val="single"/>
              </w:rPr>
              <w:t>wzór umowy stanowiący załącznik nr 3A do SWZ.</w:t>
            </w:r>
          </w:p>
          <w:p w14:paraId="3788AD6C" w14:textId="77777777" w:rsidR="00530CAA" w:rsidRPr="007C1C93" w:rsidRDefault="00530CAA" w:rsidP="008327CB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  <w:u w:val="single"/>
              </w:rPr>
            </w:pPr>
          </w:p>
          <w:p w14:paraId="41E7A550" w14:textId="7A91FEBE" w:rsidR="00F71FF4" w:rsidRPr="008327CB" w:rsidRDefault="00F71FF4" w:rsidP="008327CB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327CB">
              <w:rPr>
                <w:b/>
                <w:bCs/>
                <w:sz w:val="22"/>
                <w:szCs w:val="22"/>
              </w:rPr>
              <w:t xml:space="preserve">Pytanie nr </w:t>
            </w:r>
            <w:r w:rsidR="00826082" w:rsidRPr="008327CB">
              <w:rPr>
                <w:b/>
                <w:bCs/>
                <w:sz w:val="22"/>
                <w:szCs w:val="22"/>
              </w:rPr>
              <w:t>3</w:t>
            </w:r>
          </w:p>
          <w:p w14:paraId="6EBDD77C" w14:textId="77777777" w:rsidR="00F71FF4" w:rsidRPr="008327CB" w:rsidRDefault="00F71FF4" w:rsidP="007C1C93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RPr="008327CB">
              <w:rPr>
                <w:sz w:val="22"/>
                <w:szCs w:val="22"/>
              </w:rPr>
              <w:t>Proszę o dokonanie zmian w umowie w zakresie wprowadzenia wyłączenia z rękojmi sprzedawcy wszelkich zobowiązań wykraczających poza zobowiązania gwarancyjne producenta zawarte w jego warunkach gwarancyjnych.</w:t>
            </w:r>
          </w:p>
          <w:p w14:paraId="58654B4C" w14:textId="77777777" w:rsidR="00530CAA" w:rsidRDefault="00530CAA" w:rsidP="008327CB">
            <w:pPr>
              <w:spacing w:after="40"/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4009FB2" w14:textId="1171DE2E" w:rsidR="00F71FF4" w:rsidRPr="008327CB" w:rsidRDefault="00F71FF4" w:rsidP="008327CB">
            <w:pPr>
              <w:spacing w:after="4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8327CB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5E7565E9" w14:textId="4106927A" w:rsidR="00F71FF4" w:rsidRDefault="00F71FF4" w:rsidP="008327CB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RPr="008327CB">
              <w:rPr>
                <w:sz w:val="22"/>
                <w:szCs w:val="22"/>
              </w:rPr>
              <w:t>Zamawiający usuwa ze wzoru umowy paragraf 8 z zapisami dotyczącymi gwarancji. Jednocześnie paragraf 8 wzoru umowy zostaje zastąpiony nowym pt. „Opieka serwisowa”.</w:t>
            </w:r>
          </w:p>
          <w:p w14:paraId="342E336E" w14:textId="77777777" w:rsidR="00530CAA" w:rsidRPr="008327CB" w:rsidRDefault="00530CAA" w:rsidP="008327CB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</w:rPr>
            </w:pPr>
          </w:p>
          <w:p w14:paraId="58D3964D" w14:textId="34EEC700" w:rsidR="00F71FF4" w:rsidRPr="007C1C93" w:rsidRDefault="00F71FF4" w:rsidP="008327CB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  <w:u w:val="single"/>
              </w:rPr>
            </w:pPr>
            <w:r w:rsidRPr="007C1C93">
              <w:rPr>
                <w:sz w:val="22"/>
                <w:szCs w:val="22"/>
                <w:u w:val="single"/>
              </w:rPr>
              <w:t>W związku z powyższym Zamawiający wprowadza do SWZ nowy obowiązujący wzór umowy stanowiący załącznik nr 3A do SWZ.</w:t>
            </w:r>
          </w:p>
          <w:p w14:paraId="738E5113" w14:textId="77777777" w:rsidR="008327CB" w:rsidRDefault="008327CB" w:rsidP="00530CAA">
            <w:pPr>
              <w:spacing w:after="40"/>
              <w:ind w:right="-72"/>
              <w:jc w:val="both"/>
              <w:rPr>
                <w:sz w:val="22"/>
                <w:szCs w:val="22"/>
              </w:rPr>
            </w:pPr>
          </w:p>
          <w:p w14:paraId="58882331" w14:textId="77777777" w:rsidR="008327CB" w:rsidRDefault="008327CB" w:rsidP="00B435CE">
            <w:pPr>
              <w:spacing w:after="40"/>
              <w:ind w:right="-72"/>
              <w:jc w:val="both"/>
              <w:rPr>
                <w:sz w:val="22"/>
                <w:szCs w:val="22"/>
              </w:rPr>
            </w:pPr>
          </w:p>
          <w:p w14:paraId="097A8508" w14:textId="05F929D9" w:rsidR="00F71FF4" w:rsidRPr="008327CB" w:rsidRDefault="00F71FF4" w:rsidP="007C1C93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RPr="008327CB">
              <w:rPr>
                <w:sz w:val="22"/>
                <w:szCs w:val="22"/>
              </w:rPr>
              <w:t>Ponadto Zamawiający dodaje do opisu przedmiotu zamówienia</w:t>
            </w:r>
            <w:r w:rsidR="008617D5">
              <w:rPr>
                <w:sz w:val="22"/>
                <w:szCs w:val="22"/>
              </w:rPr>
              <w:t xml:space="preserve"> </w:t>
            </w:r>
            <w:r w:rsidR="00984E0C" w:rsidRPr="008327CB">
              <w:rPr>
                <w:sz w:val="22"/>
                <w:szCs w:val="22"/>
              </w:rPr>
              <w:t xml:space="preserve">(pkt. 4.1. SWZ) </w:t>
            </w:r>
            <w:r w:rsidRPr="008327CB">
              <w:rPr>
                <w:sz w:val="22"/>
                <w:szCs w:val="22"/>
              </w:rPr>
              <w:t>poniższy zapis:</w:t>
            </w:r>
          </w:p>
          <w:p w14:paraId="3C4E43D2" w14:textId="77777777" w:rsidR="00F71FF4" w:rsidRPr="008327CB" w:rsidRDefault="00F71FF4" w:rsidP="007C1C93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RPr="008327CB">
              <w:rPr>
                <w:sz w:val="22"/>
                <w:szCs w:val="22"/>
              </w:rPr>
              <w:t>Sprzęt niezbędny do realizacji symulacji w środowisku wirtualnej rzeczywistości (VR) ma być objęty gwarancją producenta.</w:t>
            </w:r>
          </w:p>
          <w:p w14:paraId="218CA6CF" w14:textId="77777777" w:rsidR="00F71FF4" w:rsidRPr="008327CB" w:rsidRDefault="00F71FF4" w:rsidP="007C1C93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RPr="008327CB">
              <w:rPr>
                <w:sz w:val="22"/>
                <w:szCs w:val="22"/>
              </w:rPr>
              <w:t xml:space="preserve">Minimalny okres gwarancji </w:t>
            </w:r>
            <w:r w:rsidRPr="007C1C93">
              <w:rPr>
                <w:color w:val="FF0000"/>
                <w:sz w:val="22"/>
                <w:szCs w:val="22"/>
              </w:rPr>
              <w:t xml:space="preserve">producenta </w:t>
            </w:r>
            <w:r w:rsidRPr="008327CB">
              <w:rPr>
                <w:sz w:val="22"/>
                <w:szCs w:val="22"/>
              </w:rPr>
              <w:t>na sprzęt: 12 miesięcy.</w:t>
            </w:r>
          </w:p>
          <w:p w14:paraId="2C5487BA" w14:textId="77777777" w:rsidR="00F71FF4" w:rsidRPr="007C1C93" w:rsidRDefault="00F71FF4" w:rsidP="008327CB">
            <w:p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</w:rPr>
            </w:pPr>
          </w:p>
          <w:p w14:paraId="54D7745E" w14:textId="760686E5" w:rsidR="000D5055" w:rsidRPr="008327CB" w:rsidRDefault="000D5055" w:rsidP="008327CB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BF071D8" w14:textId="77777777" w:rsidR="00BE7BFD" w:rsidRPr="008327CB" w:rsidRDefault="00BE7BFD" w:rsidP="008327CB">
      <w:pPr>
        <w:jc w:val="both"/>
        <w:rPr>
          <w:sz w:val="22"/>
          <w:szCs w:val="22"/>
        </w:rPr>
      </w:pPr>
    </w:p>
    <w:p w14:paraId="011D4F9F" w14:textId="074A5700" w:rsidR="006D4AB3" w:rsidRPr="008327CB" w:rsidRDefault="00FC2A6D" w:rsidP="007C1C93">
      <w:pPr>
        <w:spacing w:before="120" w:after="120" w:line="360" w:lineRule="auto"/>
        <w:ind w:left="5523" w:firstLine="141"/>
        <w:jc w:val="both"/>
        <w:rPr>
          <w:sz w:val="22"/>
          <w:szCs w:val="22"/>
        </w:rPr>
      </w:pPr>
      <w:r w:rsidRPr="008327CB">
        <w:rPr>
          <w:sz w:val="22"/>
          <w:szCs w:val="22"/>
        </w:rPr>
        <w:t>KANCLERZ</w:t>
      </w:r>
    </w:p>
    <w:p w14:paraId="49F85A2A" w14:textId="77777777" w:rsidR="00AD26AF" w:rsidRPr="008327CB" w:rsidRDefault="00AD26AF" w:rsidP="008327CB">
      <w:pPr>
        <w:spacing w:before="120" w:after="120" w:line="360" w:lineRule="auto"/>
        <w:ind w:left="567"/>
        <w:jc w:val="both"/>
        <w:rPr>
          <w:sz w:val="22"/>
          <w:szCs w:val="22"/>
        </w:rPr>
      </w:pPr>
    </w:p>
    <w:p w14:paraId="3BDE9F71" w14:textId="3F3EDCB8" w:rsidR="00FC2A6D" w:rsidRPr="008327CB" w:rsidRDefault="00FC2A6D" w:rsidP="007C1C93">
      <w:pPr>
        <w:spacing w:before="120" w:after="120" w:line="360" w:lineRule="auto"/>
        <w:ind w:left="5382" w:firstLine="282"/>
        <w:jc w:val="both"/>
        <w:rPr>
          <w:sz w:val="22"/>
          <w:szCs w:val="22"/>
        </w:rPr>
      </w:pPr>
      <w:r w:rsidRPr="008327CB">
        <w:rPr>
          <w:sz w:val="22"/>
          <w:szCs w:val="22"/>
        </w:rPr>
        <w:t>mgr inż. Henryk Zioło</w:t>
      </w:r>
    </w:p>
    <w:sectPr w:rsidR="00FC2A6D" w:rsidRPr="008327CB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52BAA" w14:textId="77777777" w:rsidR="00EF24BE" w:rsidRDefault="00EF24BE">
      <w:r>
        <w:separator/>
      </w:r>
    </w:p>
  </w:endnote>
  <w:endnote w:type="continuationSeparator" w:id="0">
    <w:p w14:paraId="3BAA5557" w14:textId="77777777" w:rsidR="00EF24BE" w:rsidRDefault="00EF2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7511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8FAB8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19189" w14:textId="77777777" w:rsidR="006D4AB3" w:rsidRDefault="00530CAA">
    <w:pPr>
      <w:pStyle w:val="Stopka"/>
      <w:tabs>
        <w:tab w:val="clear" w:pos="4536"/>
      </w:tabs>
      <w:jc w:val="center"/>
    </w:pPr>
    <w:r>
      <w:rPr>
        <w:noProof/>
      </w:rPr>
      <w:pict w14:anchorId="47CC3AEB">
        <v:line id="_x0000_s2049" style="position:absolute;left:0;text-align:left;z-index:251657728" from="-3.85pt,8.75pt" to="455.15pt,8.75pt"/>
      </w:pict>
    </w:r>
  </w:p>
  <w:p w14:paraId="5DE9195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24DD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006B3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1D4B4F" w14:textId="77777777" w:rsidR="006D4AB3" w:rsidRDefault="006D4AB3">
    <w:pPr>
      <w:pStyle w:val="Stopka"/>
      <w:tabs>
        <w:tab w:val="clear" w:pos="4536"/>
        <w:tab w:val="left" w:pos="6237"/>
      </w:tabs>
    </w:pPr>
  </w:p>
  <w:p w14:paraId="0DDEF02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425B5" w14:textId="77777777" w:rsidR="00EF24BE" w:rsidRDefault="00EF24BE">
      <w:r>
        <w:separator/>
      </w:r>
    </w:p>
  </w:footnote>
  <w:footnote w:type="continuationSeparator" w:id="0">
    <w:p w14:paraId="35CB0531" w14:textId="77777777" w:rsidR="00EF24BE" w:rsidRDefault="00EF24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F283E" w14:textId="4193EE95" w:rsidR="000D5055" w:rsidRDefault="00B435CE" w:rsidP="00B435CE">
    <w:pPr>
      <w:pStyle w:val="Nagwek"/>
      <w:jc w:val="center"/>
    </w:pPr>
    <w:r>
      <w:fldChar w:fldCharType="begin"/>
    </w:r>
    <w:r>
      <w:instrText xml:space="preserve"> INCLUDEPICTURE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pict w14:anchorId="0C62B3A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390pt;height:36pt">
          <v:imagedata r:id="rId1" r:href="rId2"/>
        </v:shape>
      </w:pict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24BE"/>
    <w:rsid w:val="00031374"/>
    <w:rsid w:val="000A1097"/>
    <w:rsid w:val="000D5055"/>
    <w:rsid w:val="000E2A8F"/>
    <w:rsid w:val="000E5B0B"/>
    <w:rsid w:val="0012774F"/>
    <w:rsid w:val="00144B7A"/>
    <w:rsid w:val="00180C6E"/>
    <w:rsid w:val="0029186A"/>
    <w:rsid w:val="0029606A"/>
    <w:rsid w:val="003509F0"/>
    <w:rsid w:val="004848F3"/>
    <w:rsid w:val="004A75F2"/>
    <w:rsid w:val="004D2204"/>
    <w:rsid w:val="005144A9"/>
    <w:rsid w:val="00520165"/>
    <w:rsid w:val="00530CAA"/>
    <w:rsid w:val="005B1B08"/>
    <w:rsid w:val="00632C3C"/>
    <w:rsid w:val="00642EEE"/>
    <w:rsid w:val="00662BDB"/>
    <w:rsid w:val="006A5DF1"/>
    <w:rsid w:val="006B7198"/>
    <w:rsid w:val="006B7FC7"/>
    <w:rsid w:val="006D4AB3"/>
    <w:rsid w:val="006E16D7"/>
    <w:rsid w:val="006F3B81"/>
    <w:rsid w:val="007C1C93"/>
    <w:rsid w:val="007D7198"/>
    <w:rsid w:val="00826082"/>
    <w:rsid w:val="008327CB"/>
    <w:rsid w:val="008617D5"/>
    <w:rsid w:val="00870F9F"/>
    <w:rsid w:val="008804B6"/>
    <w:rsid w:val="00897AB0"/>
    <w:rsid w:val="008A3553"/>
    <w:rsid w:val="008D0897"/>
    <w:rsid w:val="00917077"/>
    <w:rsid w:val="00984E0C"/>
    <w:rsid w:val="0098659D"/>
    <w:rsid w:val="009E5B16"/>
    <w:rsid w:val="00A905AC"/>
    <w:rsid w:val="00AD26AF"/>
    <w:rsid w:val="00B435CE"/>
    <w:rsid w:val="00BA6584"/>
    <w:rsid w:val="00BE7BFD"/>
    <w:rsid w:val="00BF74C8"/>
    <w:rsid w:val="00C370F2"/>
    <w:rsid w:val="00C44EEC"/>
    <w:rsid w:val="00D22FFA"/>
    <w:rsid w:val="00D8461B"/>
    <w:rsid w:val="00D915F2"/>
    <w:rsid w:val="00DF32E8"/>
    <w:rsid w:val="00DF53CA"/>
    <w:rsid w:val="00E12596"/>
    <w:rsid w:val="00E21B49"/>
    <w:rsid w:val="00E2789F"/>
    <w:rsid w:val="00E72428"/>
    <w:rsid w:val="00E74BC3"/>
    <w:rsid w:val="00E96BA2"/>
    <w:rsid w:val="00EA14B3"/>
    <w:rsid w:val="00EA416E"/>
    <w:rsid w:val="00EF24BE"/>
    <w:rsid w:val="00F71FF4"/>
    <w:rsid w:val="00FC2A6D"/>
    <w:rsid w:val="00FC5957"/>
    <w:rsid w:val="00FD265E"/>
    <w:rsid w:val="00FF0986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A72705"/>
  <w15:chartTrackingRefBased/>
  <w15:docId w15:val="{C2CD91A9-05F4-4557-B37D-1224B61A0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nhideWhenUsed/>
    <w:rsid w:val="00BF74C8"/>
    <w:pPr>
      <w:spacing w:after="200" w:line="276" w:lineRule="auto"/>
    </w:pPr>
    <w:rPr>
      <w:rFonts w:ascii="Calibri" w:hAnsi="Calibri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F74C8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power2.agh.edu.pl/uploads/RTEmagicC_Log_POWER_kolorowy_31.jpg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603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2021-07-19T10:18:00Z</dcterms:created>
  <dcterms:modified xsi:type="dcterms:W3CDTF">2021-07-19T10:18:00Z</dcterms:modified>
</cp:coreProperties>
</file>