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72419D" w14:textId="77777777" w:rsidR="008335D6" w:rsidRPr="00D731FB" w:rsidRDefault="008335D6" w:rsidP="008335D6">
      <w:pPr>
        <w:pStyle w:val="Nagwek4"/>
        <w:rPr>
          <w:bCs/>
          <w:i w:val="0"/>
          <w:sz w:val="22"/>
          <w:szCs w:val="22"/>
        </w:rPr>
      </w:pPr>
      <w:r w:rsidRPr="00D731FB">
        <w:rPr>
          <w:bCs/>
          <w:i w:val="0"/>
          <w:sz w:val="22"/>
          <w:szCs w:val="22"/>
        </w:rPr>
        <w:t xml:space="preserve">Załącznik nr </w:t>
      </w:r>
      <w:r>
        <w:rPr>
          <w:bCs/>
          <w:i w:val="0"/>
          <w:sz w:val="22"/>
          <w:szCs w:val="22"/>
        </w:rPr>
        <w:t>7</w:t>
      </w:r>
      <w:r w:rsidRPr="00D731FB">
        <w:rPr>
          <w:bCs/>
          <w:i w:val="0"/>
          <w:sz w:val="22"/>
          <w:szCs w:val="22"/>
        </w:rPr>
        <w:t xml:space="preserve"> do SWZ</w:t>
      </w:r>
    </w:p>
    <w:p w14:paraId="474C06DE" w14:textId="77777777" w:rsidR="008335D6" w:rsidRDefault="008335D6" w:rsidP="008335D6">
      <w:pPr>
        <w:spacing w:after="0" w:line="480" w:lineRule="auto"/>
        <w:rPr>
          <w:b/>
        </w:rPr>
      </w:pPr>
    </w:p>
    <w:p w14:paraId="4AB03C9A" w14:textId="2A7295A9" w:rsidR="008335D6" w:rsidRPr="005103B9" w:rsidRDefault="008335D6" w:rsidP="008335D6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Pr="00297F4D">
        <w:rPr>
          <w:rFonts w:ascii="Times New Roman" w:hAnsi="Times New Roman"/>
          <w:b/>
        </w:rPr>
        <w:t>TP/R</w:t>
      </w:r>
      <w:r>
        <w:rPr>
          <w:rFonts w:ascii="Times New Roman" w:hAnsi="Times New Roman"/>
          <w:b/>
        </w:rPr>
        <w:t>TG</w:t>
      </w:r>
      <w:r w:rsidRPr="00297F4D">
        <w:rPr>
          <w:rFonts w:ascii="Times New Roman" w:hAnsi="Times New Roman"/>
          <w:b/>
        </w:rPr>
        <w:t>/</w:t>
      </w:r>
      <w:r w:rsidR="00DB38D1">
        <w:rPr>
          <w:rFonts w:ascii="Times New Roman" w:hAnsi="Times New Roman"/>
          <w:b/>
        </w:rPr>
        <w:t>21</w:t>
      </w:r>
      <w:r w:rsidRPr="00297F4D">
        <w:rPr>
          <w:rFonts w:ascii="Times New Roman" w:hAnsi="Times New Roman"/>
          <w:b/>
        </w:rPr>
        <w:t>/21</w:t>
      </w:r>
    </w:p>
    <w:p w14:paraId="6611C47F" w14:textId="77777777" w:rsidR="008335D6" w:rsidRPr="00E24546" w:rsidRDefault="008335D6" w:rsidP="008335D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52AC3332" w14:textId="77777777" w:rsidR="008335D6" w:rsidRPr="00E24546" w:rsidRDefault="008335D6" w:rsidP="008335D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297F4D">
        <w:rPr>
          <w:sz w:val="22"/>
          <w:szCs w:val="22"/>
        </w:rPr>
        <w:t>Szpital Specjalistyczny w Chorzowie</w:t>
      </w:r>
    </w:p>
    <w:p w14:paraId="3334F70E" w14:textId="77777777" w:rsidR="008335D6" w:rsidRPr="00E24546" w:rsidRDefault="008335D6" w:rsidP="008335D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297F4D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Pr="00297F4D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14:paraId="11F6B186" w14:textId="77777777" w:rsidR="008335D6" w:rsidRDefault="008335D6" w:rsidP="008335D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297F4D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Pr="00297F4D">
        <w:rPr>
          <w:sz w:val="22"/>
          <w:szCs w:val="22"/>
        </w:rPr>
        <w:t>Chorzów</w:t>
      </w:r>
    </w:p>
    <w:p w14:paraId="40052890" w14:textId="77777777" w:rsidR="008335D6" w:rsidRPr="00F90CD1" w:rsidRDefault="008335D6" w:rsidP="008335D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0F1EFB6" w14:textId="77777777" w:rsidR="008335D6" w:rsidRPr="00E24546" w:rsidRDefault="008335D6" w:rsidP="008335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7C85D2F5" w14:textId="77777777" w:rsidR="008335D6" w:rsidRPr="004541F9" w:rsidRDefault="008335D6" w:rsidP="008335D6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4FB09E6" w14:textId="77777777" w:rsidR="008335D6" w:rsidRPr="006676AE" w:rsidRDefault="008335D6" w:rsidP="008335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DB79100" w14:textId="77777777" w:rsidR="008335D6" w:rsidRPr="006676AE" w:rsidRDefault="008335D6" w:rsidP="008335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26427BAD" w14:textId="77777777" w:rsidR="008335D6" w:rsidRPr="004541F9" w:rsidRDefault="008335D6" w:rsidP="008335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F8F6B0C" w14:textId="77777777" w:rsidR="008335D6" w:rsidRPr="004541F9" w:rsidRDefault="008335D6" w:rsidP="008335D6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C0A84FA" w14:textId="77777777" w:rsidR="008335D6" w:rsidRPr="004541F9" w:rsidRDefault="008335D6" w:rsidP="008335D6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A9C2796" w14:textId="77777777" w:rsidR="008335D6" w:rsidRPr="006676AE" w:rsidRDefault="008335D6" w:rsidP="008335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33A78B3F" w14:textId="77777777" w:rsidR="008335D6" w:rsidRPr="006676AE" w:rsidRDefault="008335D6" w:rsidP="008335D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8335D6" w:rsidRPr="00110593" w14:paraId="23AFE01B" w14:textId="77777777" w:rsidTr="001604BE">
        <w:tc>
          <w:tcPr>
            <w:tcW w:w="9212" w:type="dxa"/>
            <w:shd w:val="clear" w:color="auto" w:fill="D9D9D9"/>
          </w:tcPr>
          <w:p w14:paraId="3D95BCFD" w14:textId="77777777" w:rsidR="008335D6" w:rsidRPr="00110593" w:rsidRDefault="008335D6" w:rsidP="001604B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34800C3B" w14:textId="77777777" w:rsidR="008335D6" w:rsidRPr="00110593" w:rsidRDefault="008335D6" w:rsidP="001604B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97F4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2F61F080" w14:textId="77777777" w:rsidR="008335D6" w:rsidRPr="00110593" w:rsidRDefault="008335D6" w:rsidP="001604B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B5439C3" w14:textId="77777777" w:rsidR="008335D6" w:rsidRPr="00110593" w:rsidRDefault="008335D6" w:rsidP="001604B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938D0D2" w14:textId="77777777" w:rsidR="008335D6" w:rsidRPr="00110593" w:rsidRDefault="008335D6" w:rsidP="001604B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D354127" w14:textId="77777777" w:rsidR="008335D6" w:rsidRDefault="008335D6" w:rsidP="008335D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F114ABC" w14:textId="77777777" w:rsidR="008335D6" w:rsidRPr="006676AE" w:rsidRDefault="008335D6" w:rsidP="008335D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6CF8C6" w14:textId="77777777" w:rsidR="008335D6" w:rsidRDefault="008335D6" w:rsidP="008335D6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297F4D">
        <w:rPr>
          <w:rFonts w:ascii="Times New Roman" w:hAnsi="Times New Roman"/>
          <w:b/>
        </w:rPr>
        <w:t>Szpital Specjalistyczny w Chorzowie</w:t>
      </w:r>
      <w:r>
        <w:rPr>
          <w:rFonts w:ascii="Times New Roman" w:hAnsi="Times New Roman"/>
          <w:b/>
        </w:rPr>
        <w:t>,</w:t>
      </w:r>
      <w:r w:rsidRPr="00F90CD1">
        <w:rPr>
          <w:rFonts w:ascii="Times New Roman" w:hAnsi="Times New Roman"/>
        </w:rPr>
        <w:t xml:space="preserve"> pn.: </w:t>
      </w:r>
    </w:p>
    <w:p w14:paraId="40907BC0" w14:textId="2F7EECC0" w:rsidR="008335D6" w:rsidRDefault="00970FBD" w:rsidP="008335D6">
      <w:pPr>
        <w:spacing w:after="24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„</w:t>
      </w:r>
      <w:r w:rsidR="008335D6" w:rsidRPr="00297F4D">
        <w:rPr>
          <w:rFonts w:ascii="Times New Roman" w:hAnsi="Times New Roman"/>
          <w:b/>
        </w:rPr>
        <w:t>Dostawa aparatu RTG</w:t>
      </w:r>
      <w:r w:rsidR="008335D6">
        <w:rPr>
          <w:rFonts w:ascii="Times New Roman" w:hAnsi="Times New Roman"/>
          <w:b/>
        </w:rPr>
        <w:t xml:space="preserve"> dla Szpitala Specjalistycznego w Chorzowie</w:t>
      </w:r>
      <w:r>
        <w:rPr>
          <w:rFonts w:ascii="Times New Roman" w:hAnsi="Times New Roman"/>
          <w:b/>
        </w:rPr>
        <w:t>”</w:t>
      </w:r>
    </w:p>
    <w:p w14:paraId="01E85AF5" w14:textId="77777777" w:rsidR="008335D6" w:rsidRPr="00232DF0" w:rsidRDefault="008335D6" w:rsidP="008335D6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49F61330" w14:textId="56C0F693" w:rsidR="008335D6" w:rsidRPr="00023477" w:rsidRDefault="001C2659" w:rsidP="008335D6">
      <w:p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335D6" w:rsidRPr="00023477">
        <w:rPr>
          <w:rFonts w:ascii="Times New Roman" w:hAnsi="Times New Roman"/>
        </w:rPr>
        <w:t>Oświadczam, że nie podlegam wykluczeniu z postępowania na po</w:t>
      </w:r>
      <w:r w:rsidR="008335D6">
        <w:rPr>
          <w:rFonts w:ascii="Times New Roman" w:hAnsi="Times New Roman"/>
        </w:rPr>
        <w:t xml:space="preserve">dstawie </w:t>
      </w:r>
      <w:r w:rsidR="008335D6">
        <w:rPr>
          <w:rFonts w:ascii="Times New Roman" w:hAnsi="Times New Roman"/>
        </w:rPr>
        <w:br/>
        <w:t xml:space="preserve">art. 108 ust 1 </w:t>
      </w:r>
      <w:r w:rsidR="008335D6" w:rsidRPr="00023477">
        <w:rPr>
          <w:rFonts w:ascii="Times New Roman" w:hAnsi="Times New Roman"/>
        </w:rPr>
        <w:t>ustawy Pzp.</w:t>
      </w:r>
    </w:p>
    <w:p w14:paraId="004AFC66" w14:textId="77777777" w:rsidR="008335D6" w:rsidRPr="00232DF0" w:rsidRDefault="008335D6" w:rsidP="008335D6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B221D1E" w14:textId="77777777" w:rsidR="008335D6" w:rsidRPr="004541F9" w:rsidRDefault="008335D6" w:rsidP="008335D6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6C3C736" w14:textId="4494192C" w:rsidR="008335D6" w:rsidRPr="00023477" w:rsidRDefault="001C2659" w:rsidP="008335D6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Times New Roman" w:hAnsi="Times New Roman"/>
        </w:rPr>
        <w:t xml:space="preserve">- </w:t>
      </w:r>
      <w:r w:rsidR="008335D6"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="008335D6" w:rsidRPr="00023477">
        <w:rPr>
          <w:rFonts w:ascii="Arial" w:hAnsi="Arial" w:cs="Arial"/>
          <w:sz w:val="20"/>
          <w:szCs w:val="20"/>
        </w:rPr>
        <w:t xml:space="preserve"> </w:t>
      </w:r>
      <w:r w:rsidR="008335D6"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8335D6">
        <w:rPr>
          <w:rFonts w:ascii="Times New Roman" w:hAnsi="Times New Roman"/>
          <w:i/>
          <w:sz w:val="18"/>
          <w:szCs w:val="18"/>
        </w:rPr>
        <w:t>z</w:t>
      </w:r>
      <w:r w:rsidR="008335D6"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8335D6">
        <w:rPr>
          <w:rFonts w:ascii="Times New Roman" w:hAnsi="Times New Roman"/>
          <w:i/>
          <w:sz w:val="18"/>
          <w:szCs w:val="18"/>
        </w:rPr>
        <w:t>108</w:t>
      </w:r>
      <w:r w:rsidR="008335D6"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8335D6">
        <w:rPr>
          <w:rFonts w:ascii="Times New Roman" w:hAnsi="Times New Roman"/>
          <w:i/>
          <w:sz w:val="18"/>
          <w:szCs w:val="18"/>
        </w:rPr>
        <w:t xml:space="preserve"> spośród wymienionych z</w:t>
      </w:r>
      <w:r w:rsidR="008335D6"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8335D6">
        <w:rPr>
          <w:rFonts w:ascii="Times New Roman" w:hAnsi="Times New Roman"/>
          <w:i/>
          <w:sz w:val="18"/>
          <w:szCs w:val="18"/>
        </w:rPr>
        <w:t>109</w:t>
      </w:r>
      <w:r w:rsidR="008335D6"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8335D6">
        <w:rPr>
          <w:rFonts w:ascii="Times New Roman" w:hAnsi="Times New Roman"/>
          <w:i/>
          <w:sz w:val="18"/>
          <w:szCs w:val="18"/>
        </w:rPr>
        <w:t>1</w:t>
      </w:r>
      <w:r w:rsidR="008335D6"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="008335D6" w:rsidRPr="00023477">
        <w:rPr>
          <w:rFonts w:ascii="Arial" w:hAnsi="Arial" w:cs="Arial"/>
          <w:sz w:val="20"/>
          <w:szCs w:val="20"/>
        </w:rPr>
        <w:t xml:space="preserve"> </w:t>
      </w:r>
      <w:r w:rsidR="008335D6"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8335D6">
        <w:rPr>
          <w:rFonts w:ascii="Times New Roman" w:hAnsi="Times New Roman"/>
        </w:rPr>
        <w:t>110</w:t>
      </w:r>
      <w:r w:rsidR="008335D6" w:rsidRPr="00023477">
        <w:rPr>
          <w:rFonts w:ascii="Times New Roman" w:hAnsi="Times New Roman"/>
        </w:rPr>
        <w:t xml:space="preserve"> ust. </w:t>
      </w:r>
      <w:r w:rsidR="008335D6">
        <w:rPr>
          <w:rFonts w:ascii="Times New Roman" w:hAnsi="Times New Roman"/>
        </w:rPr>
        <w:t>2</w:t>
      </w:r>
      <w:r w:rsidR="008335D6" w:rsidRPr="00023477">
        <w:rPr>
          <w:rFonts w:ascii="Times New Roman" w:hAnsi="Times New Roman"/>
        </w:rPr>
        <w:t xml:space="preserve"> ustawy Pzp podjąłem następujące środki naprawcze:</w:t>
      </w:r>
      <w:r w:rsidR="008335D6"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8335D6">
        <w:rPr>
          <w:rFonts w:ascii="Arial" w:hAnsi="Arial" w:cs="Arial"/>
          <w:sz w:val="21"/>
          <w:szCs w:val="21"/>
        </w:rPr>
        <w:t>…</w:t>
      </w:r>
      <w:r w:rsidR="008335D6"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8335D6">
        <w:rPr>
          <w:rFonts w:ascii="Arial" w:hAnsi="Arial" w:cs="Arial"/>
          <w:sz w:val="20"/>
          <w:szCs w:val="20"/>
        </w:rPr>
        <w:t>.</w:t>
      </w:r>
      <w:r w:rsidR="008335D6"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 w:rsidR="008335D6">
        <w:rPr>
          <w:rFonts w:ascii="Arial" w:hAnsi="Arial" w:cs="Arial"/>
          <w:sz w:val="20"/>
          <w:szCs w:val="20"/>
        </w:rPr>
        <w:t>…………….</w:t>
      </w:r>
    </w:p>
    <w:p w14:paraId="2FBE4F1D" w14:textId="77777777" w:rsidR="008335D6" w:rsidRDefault="008335D6" w:rsidP="008335D6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888382C" w14:textId="77777777" w:rsidR="008335D6" w:rsidRPr="000247FF" w:rsidRDefault="008335D6" w:rsidP="008335D6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CDFCCE4" w14:textId="2C15036D" w:rsidR="008335D6" w:rsidRPr="00D2702A" w:rsidRDefault="001C2659" w:rsidP="008335D6">
      <w:pPr>
        <w:spacing w:after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335D6" w:rsidRPr="00D2702A">
        <w:rPr>
          <w:rFonts w:ascii="Times New Roman" w:hAnsi="Times New Roman"/>
        </w:rPr>
        <w:t>Oświadczam, że spełniam, określone przez Zamawiającego, warunki udziału w postępowaniu:</w:t>
      </w:r>
    </w:p>
    <w:p w14:paraId="30C45006" w14:textId="77777777" w:rsidR="008335D6" w:rsidRDefault="008335D6" w:rsidP="008335D6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0956DE0" w14:textId="245CEB66" w:rsidR="008335D6" w:rsidRPr="00D2702A" w:rsidRDefault="001C2659" w:rsidP="008335D6">
      <w:pPr>
        <w:spacing w:before="12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8335D6"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8335D6"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6FA4F6B9" w14:textId="77777777" w:rsidR="008335D6" w:rsidRPr="006676AE" w:rsidRDefault="008335D6" w:rsidP="008335D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69A1AEF" w14:textId="77777777" w:rsidR="008335D6" w:rsidRPr="006676AE" w:rsidRDefault="008335D6" w:rsidP="008335D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10802E4" w14:textId="77777777" w:rsidR="008335D6" w:rsidRPr="006676AE" w:rsidRDefault="008335D6" w:rsidP="008335D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C71252B" w14:textId="77777777" w:rsidR="001C2659" w:rsidRDefault="001C2659" w:rsidP="001C2659">
      <w:pPr>
        <w:spacing w:after="0" w:line="360" w:lineRule="auto"/>
        <w:ind w:left="4956" w:firstLine="708"/>
        <w:jc w:val="both"/>
        <w:rPr>
          <w:rFonts w:ascii="Times New Roman" w:hAnsi="Times New Roman"/>
          <w:iCs/>
          <w:sz w:val="16"/>
          <w:szCs w:val="16"/>
        </w:rPr>
      </w:pPr>
      <w:r w:rsidRPr="00F35F20">
        <w:rPr>
          <w:rFonts w:ascii="Times New Roman" w:hAnsi="Times New Roman"/>
          <w:iCs/>
          <w:sz w:val="16"/>
          <w:szCs w:val="16"/>
        </w:rPr>
        <w:t xml:space="preserve">Należy podpisać elektronicznie </w:t>
      </w:r>
    </w:p>
    <w:p w14:paraId="42EBD4C2" w14:textId="77777777" w:rsidR="001C2659" w:rsidRDefault="001C2659" w:rsidP="001C2659">
      <w:pPr>
        <w:spacing w:after="0" w:line="360" w:lineRule="auto"/>
        <w:ind w:left="5664"/>
        <w:jc w:val="both"/>
        <w:rPr>
          <w:rFonts w:ascii="Times New Roman" w:hAnsi="Times New Roman"/>
          <w:iCs/>
          <w:sz w:val="16"/>
          <w:szCs w:val="16"/>
        </w:rPr>
      </w:pPr>
      <w:r w:rsidRPr="00F35F20">
        <w:rPr>
          <w:rFonts w:ascii="Times New Roman" w:hAnsi="Times New Roman"/>
          <w:iCs/>
          <w:sz w:val="16"/>
          <w:szCs w:val="16"/>
        </w:rPr>
        <w:t>– podpisem kwalifikowanym</w:t>
      </w:r>
    </w:p>
    <w:p w14:paraId="0750AAD9" w14:textId="77777777" w:rsidR="001C2659" w:rsidRDefault="001C2659" w:rsidP="001C2659">
      <w:pPr>
        <w:spacing w:after="0" w:line="360" w:lineRule="auto"/>
        <w:ind w:left="4956" w:firstLine="708"/>
        <w:jc w:val="both"/>
        <w:rPr>
          <w:rFonts w:ascii="Times New Roman" w:hAnsi="Times New Roman"/>
          <w:iCs/>
          <w:sz w:val="16"/>
          <w:szCs w:val="16"/>
        </w:rPr>
      </w:pPr>
      <w:r w:rsidRPr="00F35F20">
        <w:rPr>
          <w:rFonts w:ascii="Times New Roman" w:hAnsi="Times New Roman"/>
          <w:iCs/>
          <w:sz w:val="16"/>
          <w:szCs w:val="16"/>
        </w:rPr>
        <w:t xml:space="preserve"> lub podpisem osobistym</w:t>
      </w:r>
    </w:p>
    <w:p w14:paraId="0F990EE0" w14:textId="6C4DFF86" w:rsidR="001C2659" w:rsidRPr="00F35F20" w:rsidRDefault="001C2659" w:rsidP="001C2659">
      <w:pPr>
        <w:spacing w:after="0" w:line="360" w:lineRule="auto"/>
        <w:ind w:left="4956" w:firstLine="708"/>
        <w:jc w:val="both"/>
        <w:rPr>
          <w:rFonts w:ascii="Times New Roman" w:hAnsi="Times New Roman"/>
          <w:iCs/>
          <w:sz w:val="16"/>
          <w:szCs w:val="16"/>
        </w:rPr>
      </w:pPr>
      <w:r w:rsidRPr="00F35F20">
        <w:rPr>
          <w:rFonts w:ascii="Times New Roman" w:hAnsi="Times New Roman"/>
          <w:iCs/>
          <w:sz w:val="16"/>
          <w:szCs w:val="16"/>
        </w:rPr>
        <w:t xml:space="preserve"> lub podpisem zaufanym.</w:t>
      </w:r>
    </w:p>
    <w:p w14:paraId="289445F7" w14:textId="77777777" w:rsidR="008335D6" w:rsidRPr="00452288" w:rsidRDefault="008335D6" w:rsidP="008335D6"/>
    <w:p w14:paraId="58F034BB" w14:textId="7202D354" w:rsidR="00484F88" w:rsidRPr="008335D6" w:rsidRDefault="00484F88" w:rsidP="008335D6"/>
    <w:sectPr w:rsidR="00484F88" w:rsidRPr="008335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5E0DC" w14:textId="77777777" w:rsidR="00246790" w:rsidRDefault="00246790" w:rsidP="0038231F">
      <w:pPr>
        <w:spacing w:after="0" w:line="240" w:lineRule="auto"/>
      </w:pPr>
      <w:r>
        <w:separator/>
      </w:r>
    </w:p>
  </w:endnote>
  <w:endnote w:type="continuationSeparator" w:id="0">
    <w:p w14:paraId="7371D969" w14:textId="77777777" w:rsidR="00246790" w:rsidRDefault="002467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695699" w14:textId="77777777" w:rsidR="00C166D5" w:rsidRDefault="00C166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0598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9863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0D8A2C" w14:textId="77777777" w:rsidR="00C166D5" w:rsidRDefault="00C166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23CEA4" w14:textId="77777777" w:rsidR="00246790" w:rsidRDefault="00246790" w:rsidP="0038231F">
      <w:pPr>
        <w:spacing w:after="0" w:line="240" w:lineRule="auto"/>
      </w:pPr>
      <w:r>
        <w:separator/>
      </w:r>
    </w:p>
  </w:footnote>
  <w:footnote w:type="continuationSeparator" w:id="0">
    <w:p w14:paraId="600E6B7B" w14:textId="77777777" w:rsidR="00246790" w:rsidRDefault="002467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364A15" w14:textId="77777777" w:rsidR="00C166D5" w:rsidRDefault="00C166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EA6928" w14:textId="77777777" w:rsidR="00C166D5" w:rsidRDefault="00C166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3FD51" w14:textId="77777777" w:rsidR="00C166D5" w:rsidRDefault="00C166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79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326F"/>
    <w:rsid w:val="001902D2"/>
    <w:rsid w:val="001C2659"/>
    <w:rsid w:val="001C6945"/>
    <w:rsid w:val="001F027E"/>
    <w:rsid w:val="00203A40"/>
    <w:rsid w:val="002168A8"/>
    <w:rsid w:val="00232DF0"/>
    <w:rsid w:val="002426FF"/>
    <w:rsid w:val="00246790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5D6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0FBD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66D5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B38D1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AB49D78"/>
  <w15:docId w15:val="{A147C8EA-369A-4172-8EFA-3F773D050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 Specjalistyczny</cp:lastModifiedBy>
  <cp:revision>7</cp:revision>
  <cp:lastPrinted>2016-07-26T10:32:00Z</cp:lastPrinted>
  <dcterms:created xsi:type="dcterms:W3CDTF">2021-07-14T08:31:00Z</dcterms:created>
  <dcterms:modified xsi:type="dcterms:W3CDTF">2021-07-14T10:45:00Z</dcterms:modified>
</cp:coreProperties>
</file>