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8997D8E" w14:textId="46B660D9" w:rsidR="00D665F5" w:rsidRDefault="00B30235" w:rsidP="00D665F5">
      <w:pPr>
        <w:spacing w:after="240"/>
        <w:jc w:val="right"/>
        <w:rPr>
          <w:sz w:val="22"/>
          <w:szCs w:val="22"/>
        </w:rPr>
      </w:pPr>
      <w:r w:rsidRPr="00B30235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B30235">
        <w:rPr>
          <w:sz w:val="22"/>
          <w:szCs w:val="22"/>
        </w:rPr>
        <w:t>2021-07-09</w:t>
      </w:r>
    </w:p>
    <w:p w14:paraId="73729403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7AEFC73B" w14:textId="77777777" w:rsidR="00B30235" w:rsidRPr="00B30235" w:rsidRDefault="00B30235" w:rsidP="00577BC6">
      <w:pPr>
        <w:spacing w:after="40"/>
        <w:rPr>
          <w:b/>
          <w:bCs/>
          <w:sz w:val="22"/>
          <w:szCs w:val="22"/>
        </w:rPr>
      </w:pPr>
      <w:r w:rsidRPr="00B30235">
        <w:rPr>
          <w:b/>
          <w:bCs/>
          <w:sz w:val="22"/>
          <w:szCs w:val="22"/>
        </w:rPr>
        <w:t>Akademia Górniczo - Hutnicza</w:t>
      </w:r>
    </w:p>
    <w:p w14:paraId="32C2A03B" w14:textId="77777777" w:rsidR="00B30235" w:rsidRPr="00B30235" w:rsidRDefault="00B30235" w:rsidP="00577BC6">
      <w:pPr>
        <w:spacing w:after="40"/>
        <w:rPr>
          <w:b/>
          <w:bCs/>
          <w:sz w:val="22"/>
          <w:szCs w:val="22"/>
        </w:rPr>
      </w:pPr>
      <w:r w:rsidRPr="00B30235">
        <w:rPr>
          <w:b/>
          <w:bCs/>
          <w:sz w:val="22"/>
          <w:szCs w:val="22"/>
        </w:rPr>
        <w:t>im. Stanisława Staszica w Krakowie</w:t>
      </w:r>
    </w:p>
    <w:p w14:paraId="0DA538B8" w14:textId="6F89D371" w:rsidR="00D665F5" w:rsidRPr="00D91931" w:rsidRDefault="00B30235" w:rsidP="00577BC6">
      <w:pPr>
        <w:spacing w:after="40"/>
        <w:rPr>
          <w:b/>
          <w:bCs/>
          <w:sz w:val="22"/>
          <w:szCs w:val="22"/>
        </w:rPr>
      </w:pPr>
      <w:r w:rsidRPr="00B30235">
        <w:rPr>
          <w:b/>
          <w:bCs/>
          <w:sz w:val="22"/>
          <w:szCs w:val="22"/>
        </w:rPr>
        <w:t>Dział Zamówień Publicznych</w:t>
      </w:r>
    </w:p>
    <w:p w14:paraId="167DA79D" w14:textId="1017FF4D" w:rsidR="00D665F5" w:rsidRPr="00BD5546" w:rsidRDefault="00B30235" w:rsidP="00D665F5">
      <w:pPr>
        <w:rPr>
          <w:sz w:val="22"/>
          <w:szCs w:val="22"/>
        </w:rPr>
      </w:pPr>
      <w:r w:rsidRPr="00B30235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B30235">
        <w:rPr>
          <w:sz w:val="22"/>
          <w:szCs w:val="22"/>
        </w:rPr>
        <w:t>30</w:t>
      </w:r>
    </w:p>
    <w:p w14:paraId="6D93F16C" w14:textId="5C22EA90" w:rsidR="00D665F5" w:rsidRPr="00BD5546" w:rsidRDefault="00B30235" w:rsidP="00D665F5">
      <w:pPr>
        <w:rPr>
          <w:sz w:val="22"/>
          <w:szCs w:val="22"/>
        </w:rPr>
      </w:pPr>
      <w:r w:rsidRPr="00B30235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B30235">
        <w:rPr>
          <w:sz w:val="22"/>
          <w:szCs w:val="22"/>
        </w:rPr>
        <w:t>Kraków</w:t>
      </w:r>
    </w:p>
    <w:p w14:paraId="5FA1AFB3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58DE3C6B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60C0BF45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D769135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28AD819C" w14:textId="4B7B2725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30235" w:rsidRPr="00B30235">
        <w:rPr>
          <w:b/>
          <w:sz w:val="22"/>
          <w:szCs w:val="22"/>
        </w:rPr>
        <w:t>KC-zp.272-308/21</w:t>
      </w:r>
      <w:r w:rsidR="00A80738">
        <w:rPr>
          <w:sz w:val="24"/>
        </w:rPr>
        <w:tab/>
        <w:t xml:space="preserve"> </w:t>
      </w:r>
    </w:p>
    <w:p w14:paraId="235211F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E8817D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6071DD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A0FDA28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0D30F458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2A1A9635" w14:textId="25ED9D5B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B30235" w:rsidRPr="00B30235">
        <w:rPr>
          <w:sz w:val="22"/>
          <w:szCs w:val="22"/>
        </w:rPr>
        <w:t>tryb podstawowy</w:t>
      </w:r>
      <w:r w:rsidRPr="00577BC6">
        <w:rPr>
          <w:sz w:val="22"/>
          <w:szCs w:val="22"/>
        </w:rPr>
        <w:t xml:space="preserve"> na: </w:t>
      </w:r>
    </w:p>
    <w:p w14:paraId="5901389C" w14:textId="36E6DC93" w:rsidR="00A80738" w:rsidRPr="00577BC6" w:rsidRDefault="00B30235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B30235">
        <w:rPr>
          <w:b/>
          <w:sz w:val="22"/>
          <w:szCs w:val="22"/>
        </w:rPr>
        <w:t>Dostaw</w:t>
      </w:r>
      <w:r w:rsidR="00605A4E">
        <w:rPr>
          <w:b/>
          <w:sz w:val="22"/>
          <w:szCs w:val="22"/>
        </w:rPr>
        <w:t>ę</w:t>
      </w:r>
      <w:r w:rsidRPr="00B30235">
        <w:rPr>
          <w:b/>
          <w:sz w:val="22"/>
          <w:szCs w:val="22"/>
        </w:rPr>
        <w:t xml:space="preserve"> części komputerowych i urządzeń peryferyjnych dla jednostek AGH</w:t>
      </w:r>
    </w:p>
    <w:p w14:paraId="1EE58BD8" w14:textId="56C1E082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B30235" w:rsidRPr="00B30235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6732A8C5" w14:textId="3998CCEB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B30235" w:rsidRPr="00B30235">
        <w:rPr>
          <w:sz w:val="22"/>
          <w:szCs w:val="22"/>
        </w:rPr>
        <w:t>09/07/2021</w:t>
      </w:r>
      <w:r w:rsidR="00FF4AB1" w:rsidRPr="00577BC6">
        <w:rPr>
          <w:sz w:val="22"/>
          <w:szCs w:val="22"/>
        </w:rPr>
        <w:t xml:space="preserve"> o godz. </w:t>
      </w:r>
      <w:r w:rsidR="00B30235" w:rsidRPr="00B30235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3BF9899C" w14:textId="77777777" w:rsidTr="003F57CD">
        <w:tc>
          <w:tcPr>
            <w:tcW w:w="993" w:type="dxa"/>
            <w:shd w:val="clear" w:color="auto" w:fill="auto"/>
            <w:vAlign w:val="center"/>
          </w:tcPr>
          <w:p w14:paraId="1D817C76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0B908E1E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3A8C0CE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B30235" w:rsidRPr="00493F8C" w14:paraId="254704D2" w14:textId="77777777" w:rsidTr="00042A09">
        <w:tc>
          <w:tcPr>
            <w:tcW w:w="993" w:type="dxa"/>
            <w:shd w:val="clear" w:color="auto" w:fill="auto"/>
            <w:vAlign w:val="center"/>
          </w:tcPr>
          <w:p w14:paraId="67F842B3" w14:textId="393F3D81" w:rsidR="00B30235" w:rsidRPr="00490DC0" w:rsidRDefault="00B30235" w:rsidP="00042A09">
            <w:pPr>
              <w:spacing w:before="120" w:after="120"/>
              <w:jc w:val="center"/>
            </w:pPr>
            <w:r w:rsidRPr="00B30235">
              <w:t>1</w:t>
            </w:r>
          </w:p>
        </w:tc>
        <w:tc>
          <w:tcPr>
            <w:tcW w:w="5244" w:type="dxa"/>
            <w:shd w:val="clear" w:color="auto" w:fill="auto"/>
          </w:tcPr>
          <w:p w14:paraId="3A23AB83" w14:textId="5EEFAD81" w:rsidR="00B30235" w:rsidRPr="00490DC0" w:rsidRDefault="00B30235" w:rsidP="00042A09">
            <w:pPr>
              <w:spacing w:before="40"/>
            </w:pPr>
            <w:r w:rsidRPr="00B30235">
              <w:t>BINO COMPUTERS S. Bobek, B. Bielak, S. Bara sp. jawna</w:t>
            </w:r>
          </w:p>
          <w:p w14:paraId="05779C4E" w14:textId="76B2A02E" w:rsidR="00B30235" w:rsidRPr="00490DC0" w:rsidRDefault="00B30235" w:rsidP="00042A09">
            <w:r w:rsidRPr="00B30235">
              <w:t>ul. Urocza</w:t>
            </w:r>
            <w:r w:rsidRPr="00490DC0">
              <w:t xml:space="preserve"> </w:t>
            </w:r>
            <w:r w:rsidRPr="00B30235">
              <w:t>27</w:t>
            </w:r>
            <w:r w:rsidRPr="00490DC0">
              <w:t xml:space="preserve"> </w:t>
            </w:r>
          </w:p>
          <w:p w14:paraId="58B41C66" w14:textId="26446A91" w:rsidR="00B30235" w:rsidRPr="00490DC0" w:rsidRDefault="00B30235" w:rsidP="00042A09">
            <w:pPr>
              <w:spacing w:after="40"/>
              <w:jc w:val="both"/>
            </w:pPr>
            <w:r w:rsidRPr="00B30235">
              <w:t>32-040</w:t>
            </w:r>
            <w:r w:rsidRPr="00490DC0">
              <w:t xml:space="preserve"> </w:t>
            </w:r>
            <w:proofErr w:type="spellStart"/>
            <w:r w:rsidRPr="00B30235">
              <w:t>Wrzaąsowice</w:t>
            </w:r>
            <w:proofErr w:type="spellEnd"/>
          </w:p>
        </w:tc>
        <w:tc>
          <w:tcPr>
            <w:tcW w:w="2835" w:type="dxa"/>
            <w:shd w:val="clear" w:color="auto" w:fill="auto"/>
            <w:vAlign w:val="center"/>
          </w:tcPr>
          <w:p w14:paraId="10B25A83" w14:textId="3C5F7A9A" w:rsidR="00B30235" w:rsidRPr="00490DC0" w:rsidRDefault="00B30235" w:rsidP="00042A09">
            <w:pPr>
              <w:spacing w:before="120" w:after="120"/>
              <w:jc w:val="both"/>
            </w:pPr>
            <w:r w:rsidRPr="00B30235">
              <w:t>36 672.45 zł</w:t>
            </w:r>
          </w:p>
        </w:tc>
      </w:tr>
      <w:tr w:rsidR="00B30235" w:rsidRPr="00493F8C" w14:paraId="0BA95002" w14:textId="77777777" w:rsidTr="00042A09">
        <w:tc>
          <w:tcPr>
            <w:tcW w:w="993" w:type="dxa"/>
            <w:shd w:val="clear" w:color="auto" w:fill="auto"/>
            <w:vAlign w:val="center"/>
          </w:tcPr>
          <w:p w14:paraId="35EF2B08" w14:textId="373A50A1" w:rsidR="00B30235" w:rsidRPr="00490DC0" w:rsidRDefault="00B30235" w:rsidP="00042A09">
            <w:pPr>
              <w:spacing w:before="120" w:after="120"/>
              <w:jc w:val="center"/>
            </w:pPr>
            <w:r w:rsidRPr="00B30235">
              <w:t>2</w:t>
            </w:r>
          </w:p>
        </w:tc>
        <w:tc>
          <w:tcPr>
            <w:tcW w:w="5244" w:type="dxa"/>
            <w:shd w:val="clear" w:color="auto" w:fill="auto"/>
          </w:tcPr>
          <w:p w14:paraId="33529784" w14:textId="0D469828" w:rsidR="00B30235" w:rsidRPr="00490DC0" w:rsidRDefault="00B30235" w:rsidP="00042A09">
            <w:pPr>
              <w:spacing w:before="40"/>
            </w:pPr>
            <w:proofErr w:type="spellStart"/>
            <w:r w:rsidRPr="00B30235">
              <w:t>Optiserw</w:t>
            </w:r>
            <w:proofErr w:type="spellEnd"/>
            <w:r w:rsidRPr="00B30235">
              <w:t xml:space="preserve"> Kraków Jarosław Pogwizd</w:t>
            </w:r>
          </w:p>
          <w:p w14:paraId="028B72FB" w14:textId="6A12FADF" w:rsidR="00B30235" w:rsidRPr="00490DC0" w:rsidRDefault="00B30235" w:rsidP="00042A09">
            <w:r w:rsidRPr="00B30235">
              <w:t>ul. Królowej Jadwigi</w:t>
            </w:r>
            <w:r w:rsidRPr="00490DC0">
              <w:t xml:space="preserve"> </w:t>
            </w:r>
            <w:r w:rsidRPr="00B30235">
              <w:t>31</w:t>
            </w:r>
            <w:r w:rsidRPr="00490DC0">
              <w:t xml:space="preserve"> </w:t>
            </w:r>
          </w:p>
          <w:p w14:paraId="3AC6BA5C" w14:textId="788AFC58" w:rsidR="00B30235" w:rsidRPr="00490DC0" w:rsidRDefault="00B30235" w:rsidP="00042A09">
            <w:pPr>
              <w:spacing w:after="40"/>
              <w:jc w:val="both"/>
            </w:pPr>
            <w:r w:rsidRPr="00B30235">
              <w:t>33-300</w:t>
            </w:r>
            <w:r w:rsidRPr="00490DC0">
              <w:t xml:space="preserve"> </w:t>
            </w:r>
            <w:r w:rsidRPr="00B30235">
              <w:t>Nowy Sącz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4E83795" w14:textId="1B0DFF4E" w:rsidR="00B30235" w:rsidRPr="00490DC0" w:rsidRDefault="00B30235" w:rsidP="00042A09">
            <w:pPr>
              <w:spacing w:before="120" w:after="120"/>
              <w:jc w:val="both"/>
            </w:pPr>
            <w:r w:rsidRPr="00B30235">
              <w:t>40 497.75 zł</w:t>
            </w:r>
          </w:p>
        </w:tc>
      </w:tr>
    </w:tbl>
    <w:p w14:paraId="179ED676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43962C55" w14:textId="77777777" w:rsidR="00577BC6" w:rsidRDefault="00577BC6" w:rsidP="00A80738">
      <w:pPr>
        <w:spacing w:before="120" w:after="120"/>
        <w:jc w:val="both"/>
        <w:rPr>
          <w:sz w:val="24"/>
        </w:rPr>
      </w:pPr>
    </w:p>
    <w:p w14:paraId="732F8CF2" w14:textId="77777777" w:rsidR="00A80738" w:rsidRPr="00577BC6" w:rsidRDefault="00A80738" w:rsidP="00577BC6">
      <w:pPr>
        <w:pStyle w:val="Tekstpodstawowy"/>
        <w:spacing w:after="480"/>
        <w:ind w:left="3119" w:firstLine="425"/>
        <w:jc w:val="right"/>
        <w:rPr>
          <w:i/>
        </w:rPr>
      </w:pPr>
      <w:r>
        <w:rPr>
          <w:i/>
        </w:rPr>
        <w:t>Zamawiający</w:t>
      </w:r>
    </w:p>
    <w:p w14:paraId="023F187A" w14:textId="79B5C282" w:rsidR="00C236D3" w:rsidRDefault="00B30235" w:rsidP="00173B20">
      <w:pPr>
        <w:jc w:val="right"/>
      </w:pPr>
      <w:r w:rsidRPr="00B30235">
        <w:rPr>
          <w:sz w:val="22"/>
        </w:rPr>
        <w:t xml:space="preserve"> mgr Jarosław</w:t>
      </w:r>
      <w:r w:rsidR="00A80738">
        <w:rPr>
          <w:sz w:val="22"/>
        </w:rPr>
        <w:t xml:space="preserve"> </w:t>
      </w:r>
      <w:r w:rsidRPr="00B30235">
        <w:rPr>
          <w:sz w:val="22"/>
        </w:rPr>
        <w:t>Grzech</w:t>
      </w: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8516C93" w14:textId="77777777" w:rsidR="00397B4F" w:rsidRDefault="00397B4F">
      <w:r>
        <w:separator/>
      </w:r>
    </w:p>
  </w:endnote>
  <w:endnote w:type="continuationSeparator" w:id="0">
    <w:p w14:paraId="4FF3A143" w14:textId="77777777" w:rsidR="00397B4F" w:rsidRDefault="00397B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D937A2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DC278A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9DF3435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5812C39">
        <v:line id="_x0000_s2049" style="position:absolute;left:0;text-align:left;z-index:251657728" from="-3.85pt,8.7pt" to="455.15pt,8.7pt"/>
      </w:pict>
    </w:r>
  </w:p>
  <w:p w14:paraId="12E2AB59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63C103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945BCEF" w14:textId="77777777" w:rsidR="009F189D" w:rsidRDefault="009F189D">
    <w:pPr>
      <w:pStyle w:val="Stopka"/>
      <w:tabs>
        <w:tab w:val="clear" w:pos="4536"/>
      </w:tabs>
      <w:jc w:val="center"/>
    </w:pPr>
  </w:p>
  <w:p w14:paraId="236DD8D8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0719974" w14:textId="77777777" w:rsidR="00397B4F" w:rsidRDefault="00397B4F">
      <w:r>
        <w:separator/>
      </w:r>
    </w:p>
  </w:footnote>
  <w:footnote w:type="continuationSeparator" w:id="0">
    <w:p w14:paraId="2132920E" w14:textId="77777777" w:rsidR="00397B4F" w:rsidRDefault="00397B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82133BF" w14:textId="77777777" w:rsidR="00B30235" w:rsidRDefault="00B3023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5A60248" w14:textId="77777777" w:rsidR="00B30235" w:rsidRDefault="00B3023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1F22FA0" w14:textId="77777777" w:rsidR="00B30235" w:rsidRDefault="00B3023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97B4F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97B4F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05A4E"/>
    <w:rsid w:val="0069085C"/>
    <w:rsid w:val="00843263"/>
    <w:rsid w:val="00861E75"/>
    <w:rsid w:val="009D19BD"/>
    <w:rsid w:val="009F189D"/>
    <w:rsid w:val="00A80738"/>
    <w:rsid w:val="00B30235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DDE23A0"/>
  <w15:chartTrackingRefBased/>
  <w15:docId w15:val="{1DC9893E-4BBE-435F-BF55-3356687132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142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2</cp:revision>
  <cp:lastPrinted>2021-07-09T09:12:00Z</cp:lastPrinted>
  <dcterms:created xsi:type="dcterms:W3CDTF">2021-07-09T09:12:00Z</dcterms:created>
  <dcterms:modified xsi:type="dcterms:W3CDTF">2021-07-09T09:12:00Z</dcterms:modified>
</cp:coreProperties>
</file>