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CF42D" w14:textId="77777777" w:rsidR="00025386" w:rsidRPr="00600664" w:rsidRDefault="00791ACF" w:rsidP="00025386">
      <w:pPr>
        <w:pStyle w:val="Nagwek4"/>
        <w:rPr>
          <w:b/>
          <w:i w:val="0"/>
          <w:iCs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3DD8A44" wp14:editId="450E4C29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E6D5B7" w14:textId="77777777" w:rsidR="00025386" w:rsidRDefault="00025386" w:rsidP="00025386"/>
                          <w:p w14:paraId="18A19AE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ABF9BE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CDCC67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9278E8B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3D943F8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56713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41396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743B460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B6BBB2A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DD8A44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1EE6D5B7" w14:textId="77777777" w:rsidR="00025386" w:rsidRDefault="00025386" w:rsidP="00025386"/>
                    <w:p w14:paraId="18A19AE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ABF9BE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3CDCC67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9278E8B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3D943F8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B56713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E41396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743B460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B6BBB2A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600664">
        <w:rPr>
          <w:b/>
          <w:i w:val="0"/>
          <w:lang w:val="pl-PL"/>
        </w:rPr>
        <w:t>5</w:t>
      </w:r>
    </w:p>
    <w:p w14:paraId="639013CC" w14:textId="77777777" w:rsidR="00025386" w:rsidRDefault="00025386"/>
    <w:p w14:paraId="295474D1" w14:textId="77777777" w:rsidR="00025386" w:rsidRPr="00025386" w:rsidRDefault="00025386" w:rsidP="00025386"/>
    <w:p w14:paraId="28124B7F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01E8B">
        <w:rPr>
          <w:rFonts w:ascii="Times New Roman" w:eastAsia="Times New Roman" w:hAnsi="Times New Roman"/>
          <w:b/>
          <w:sz w:val="24"/>
          <w:szCs w:val="20"/>
          <w:lang w:eastAsia="pl-PL"/>
        </w:rPr>
        <w:t>27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/2021</w:t>
      </w:r>
    </w:p>
    <w:p w14:paraId="60E70B3F" w14:textId="77777777" w:rsidR="00025386" w:rsidRPr="00025386" w:rsidRDefault="00025386" w:rsidP="00025386"/>
    <w:p w14:paraId="1AA74E00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F680ED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60F55AD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54B6F">
        <w:rPr>
          <w:rFonts w:ascii="Times New Roman" w:eastAsia="Times New Roman" w:hAnsi="Times New Roman"/>
          <w:b/>
          <w:sz w:val="24"/>
          <w:szCs w:val="20"/>
          <w:lang w:eastAsia="pl-PL"/>
        </w:rPr>
        <w:t>podstawowym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556D7CA" w14:textId="77777777" w:rsidR="00A56A6F" w:rsidRDefault="00E15F89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15F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opatrunków jałowych </w:t>
      </w:r>
      <w:r w:rsidR="00501E8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E15F89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2FA149A9" w14:textId="77777777" w:rsidR="00E15F89" w:rsidRPr="00A56A6F" w:rsidRDefault="00E15F89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99393BD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D978E1C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163D7F3" w14:textId="77777777" w:rsidTr="00C2318B">
        <w:tc>
          <w:tcPr>
            <w:tcW w:w="772" w:type="dxa"/>
            <w:shd w:val="clear" w:color="auto" w:fill="auto"/>
          </w:tcPr>
          <w:p w14:paraId="0A33707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26F143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2A688E8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82FA7A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73EB13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B2264A0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617B2471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4C31E67B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1CFEEE49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5E6041E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DCCC60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3D5101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FD6581C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B081E43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7DF5F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850CCE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ED2B103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D9049" w14:textId="77777777" w:rsidR="00D97601" w:rsidRDefault="00D97601" w:rsidP="00025386">
      <w:pPr>
        <w:spacing w:after="0" w:line="240" w:lineRule="auto"/>
      </w:pPr>
      <w:r>
        <w:separator/>
      </w:r>
    </w:p>
  </w:endnote>
  <w:endnote w:type="continuationSeparator" w:id="0">
    <w:p w14:paraId="16763CC1" w14:textId="77777777" w:rsidR="00D97601" w:rsidRDefault="00D976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8857D" w14:textId="77777777" w:rsidR="00025386" w:rsidRDefault="00791AC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F598D8A" wp14:editId="0997C82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9AF10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A75C235" w14:textId="4EC6977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A855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CAB97" w14:textId="77777777" w:rsidR="00D97601" w:rsidRDefault="00D97601" w:rsidP="00025386">
      <w:pPr>
        <w:spacing w:after="0" w:line="240" w:lineRule="auto"/>
      </w:pPr>
      <w:r>
        <w:separator/>
      </w:r>
    </w:p>
  </w:footnote>
  <w:footnote w:type="continuationSeparator" w:id="0">
    <w:p w14:paraId="6C9DE7E1" w14:textId="77777777" w:rsidR="00D97601" w:rsidRDefault="00D97601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01"/>
    <w:rsid w:val="00025386"/>
    <w:rsid w:val="00143E06"/>
    <w:rsid w:val="001C2314"/>
    <w:rsid w:val="00335DA4"/>
    <w:rsid w:val="004E2B1B"/>
    <w:rsid w:val="00501E8B"/>
    <w:rsid w:val="005624D8"/>
    <w:rsid w:val="00600664"/>
    <w:rsid w:val="00791ACF"/>
    <w:rsid w:val="0081291F"/>
    <w:rsid w:val="008F2498"/>
    <w:rsid w:val="009B09E9"/>
    <w:rsid w:val="00A56A6F"/>
    <w:rsid w:val="00AD38B5"/>
    <w:rsid w:val="00C2318B"/>
    <w:rsid w:val="00D54B6F"/>
    <w:rsid w:val="00D55FC4"/>
    <w:rsid w:val="00D97601"/>
    <w:rsid w:val="00E15F8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F051E6F"/>
  <w15:chartTrackingRefBased/>
  <w15:docId w15:val="{827514A2-DBA5-4F20-99A1-69AAF310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6</cp:revision>
  <cp:lastPrinted>2021-06-30T08:41:00Z</cp:lastPrinted>
  <dcterms:created xsi:type="dcterms:W3CDTF">2021-03-05T09:43:00Z</dcterms:created>
  <dcterms:modified xsi:type="dcterms:W3CDTF">2021-06-30T08:43:00Z</dcterms:modified>
</cp:coreProperties>
</file>