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067B9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4287F1FC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745B18DA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65D547E6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42342130" w14:textId="689E3DF0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DF2D2B" w:rsidRPr="00DF2D2B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40094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64EA1816" w14:textId="77777777" w:rsidR="00237270" w:rsidRPr="0093180B" w:rsidRDefault="00DF2D2B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2D2B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i montaż mebli laboratoryjnych dla </w:t>
      </w:r>
      <w:proofErr w:type="spellStart"/>
      <w:r w:rsidRPr="00DF2D2B">
        <w:rPr>
          <w:rFonts w:ascii="Verdana" w:eastAsia="Times New Roman" w:hAnsi="Verdana"/>
          <w:b/>
          <w:sz w:val="20"/>
          <w:szCs w:val="20"/>
          <w:lang w:eastAsia="pl-PL"/>
        </w:rPr>
        <w:t>WEiP</w:t>
      </w:r>
      <w:proofErr w:type="spellEnd"/>
      <w:r w:rsidRPr="00DF2D2B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KC-zp.272-316/21</w:t>
      </w:r>
    </w:p>
    <w:p w14:paraId="03AAE22E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4DB3BE8D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03A1F7C6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77AB2485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BA4E7FE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064E7D9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3A1F2AF3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8BF922E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4857D823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6D0B7FFE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6D3A25D6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0F0AE82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789A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1A181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D1EB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299E3C4D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155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676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470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1DD49C07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1E9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EDF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845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3649905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288C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9BD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E3D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0FCF8E9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5BA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46F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CF2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289F0FFA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7934B5B8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762C541E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1DA401E8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37E9D04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1FE76FE9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0CBD01C2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63A57" w14:textId="77777777" w:rsidR="003307CE" w:rsidRDefault="003307CE">
      <w:pPr>
        <w:spacing w:after="0" w:line="240" w:lineRule="auto"/>
      </w:pPr>
      <w:r>
        <w:separator/>
      </w:r>
    </w:p>
  </w:endnote>
  <w:endnote w:type="continuationSeparator" w:id="0">
    <w:p w14:paraId="1EEB66B9" w14:textId="77777777" w:rsidR="003307CE" w:rsidRDefault="00330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0901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9533BF" w14:textId="77777777" w:rsidR="00336EEB" w:rsidRDefault="0024009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4E62E" w14:textId="77777777" w:rsidR="00336EEB" w:rsidRDefault="00240094" w:rsidP="004704CB">
    <w:pPr>
      <w:pStyle w:val="Stopka"/>
      <w:framePr w:wrap="around" w:vAnchor="text" w:hAnchor="margin" w:xAlign="right" w:y="1"/>
      <w:rPr>
        <w:rStyle w:val="Numerstrony"/>
      </w:rPr>
    </w:pPr>
  </w:p>
  <w:p w14:paraId="308F365F" w14:textId="77777777" w:rsidR="00336EEB" w:rsidRDefault="00240094" w:rsidP="00336EEB">
    <w:pPr>
      <w:pStyle w:val="Stopka"/>
      <w:tabs>
        <w:tab w:val="clear" w:pos="4536"/>
      </w:tabs>
      <w:jc w:val="center"/>
    </w:pPr>
    <w:r>
      <w:rPr>
        <w:noProof/>
      </w:rPr>
      <w:pict w14:anchorId="27AA1B24">
        <v:line id="_x0000_s2049" style="position:absolute;left:0;text-align:left;z-index:251659264" from="-3.85pt,8.7pt" to="455.15pt,8.7pt"/>
      </w:pict>
    </w:r>
  </w:p>
  <w:p w14:paraId="0125B52E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F3F62" w14:textId="77777777" w:rsidR="00903726" w:rsidRDefault="002400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94F0" w14:textId="77777777" w:rsidR="003307CE" w:rsidRDefault="003307CE">
      <w:pPr>
        <w:spacing w:after="0" w:line="240" w:lineRule="auto"/>
      </w:pPr>
      <w:r>
        <w:separator/>
      </w:r>
    </w:p>
  </w:footnote>
  <w:footnote w:type="continuationSeparator" w:id="0">
    <w:p w14:paraId="66736612" w14:textId="77777777" w:rsidR="003307CE" w:rsidRDefault="003307CE">
      <w:pPr>
        <w:spacing w:after="0" w:line="240" w:lineRule="auto"/>
      </w:pPr>
      <w:r>
        <w:continuationSeparator/>
      </w:r>
    </w:p>
  </w:footnote>
  <w:footnote w:id="1">
    <w:p w14:paraId="43DFF6D7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0D69E1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E0752" w14:textId="77777777" w:rsidR="00903726" w:rsidRDefault="002400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3FD92" w14:textId="77777777" w:rsidR="00903726" w:rsidRDefault="002400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22657" w14:textId="77777777" w:rsidR="00903726" w:rsidRDefault="002400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307CE"/>
    <w:rsid w:val="000563B7"/>
    <w:rsid w:val="000E6C60"/>
    <w:rsid w:val="001F4E82"/>
    <w:rsid w:val="00237270"/>
    <w:rsid w:val="00240094"/>
    <w:rsid w:val="00285E58"/>
    <w:rsid w:val="003307CE"/>
    <w:rsid w:val="003D1274"/>
    <w:rsid w:val="00430A9F"/>
    <w:rsid w:val="005E5BD1"/>
    <w:rsid w:val="00623F70"/>
    <w:rsid w:val="00927537"/>
    <w:rsid w:val="0093180B"/>
    <w:rsid w:val="00BC579B"/>
    <w:rsid w:val="00D137A1"/>
    <w:rsid w:val="00D70839"/>
    <w:rsid w:val="00DF2D2B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3631E7"/>
  <w15:docId w15:val="{96BF2885-01A5-4A5F-B696-5B19F53AA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2021-06-25T11:19:00Z</dcterms:created>
  <dcterms:modified xsi:type="dcterms:W3CDTF">2021-06-25T11:20:00Z</dcterms:modified>
</cp:coreProperties>
</file>