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77A65" w14:textId="77777777" w:rsidR="008D2AB8" w:rsidRPr="00240E71" w:rsidRDefault="00AC315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E810E3F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3BF201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63E594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0F3297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B89C68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F928A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E97EE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FB6D3C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3E6CA3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97F80">
        <w:rPr>
          <w:sz w:val="22"/>
          <w:lang w:val="en-US"/>
        </w:rPr>
        <w:t>……………………………………………………………………………………………..</w:t>
      </w:r>
    </w:p>
    <w:p w14:paraId="57E95D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97F80">
        <w:rPr>
          <w:sz w:val="22"/>
          <w:lang w:val="en-US"/>
        </w:rPr>
        <w:t>…………………………………………………………………………………………….</w:t>
      </w:r>
    </w:p>
    <w:p w14:paraId="2EAD365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60A08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A00D4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CDD656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4886C60" w14:textId="77777777" w:rsidR="00F01AF6" w:rsidRPr="00F01AF6" w:rsidRDefault="00F01AF6" w:rsidP="008D2AB8">
      <w:pPr>
        <w:ind w:right="-110"/>
        <w:rPr>
          <w:b/>
        </w:rPr>
      </w:pPr>
      <w:r w:rsidRPr="00F01AF6">
        <w:rPr>
          <w:b/>
        </w:rPr>
        <w:t>Akademia Górniczo - Hutnicza</w:t>
      </w:r>
    </w:p>
    <w:p w14:paraId="70B262AF" w14:textId="77777777" w:rsidR="00F01AF6" w:rsidRPr="00F01AF6" w:rsidRDefault="00F01AF6" w:rsidP="008D2AB8">
      <w:pPr>
        <w:ind w:right="-110"/>
        <w:rPr>
          <w:b/>
        </w:rPr>
      </w:pPr>
      <w:r w:rsidRPr="00F01AF6">
        <w:rPr>
          <w:b/>
        </w:rPr>
        <w:t>im. Stanisława Staszica w Krakowie</w:t>
      </w:r>
    </w:p>
    <w:p w14:paraId="0680BC2E" w14:textId="77777777" w:rsidR="008D2AB8" w:rsidRDefault="00F01AF6" w:rsidP="008D2AB8">
      <w:pPr>
        <w:ind w:right="-110"/>
        <w:rPr>
          <w:b/>
        </w:rPr>
      </w:pPr>
      <w:r w:rsidRPr="00F01AF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3BFD3B5" w14:textId="77777777" w:rsidR="008D2AB8" w:rsidRDefault="00F01AF6" w:rsidP="008D2AB8">
      <w:pPr>
        <w:ind w:right="-110"/>
        <w:rPr>
          <w:b/>
        </w:rPr>
      </w:pPr>
      <w:r w:rsidRPr="00F01AF6">
        <w:rPr>
          <w:b/>
        </w:rPr>
        <w:t>Al. Mickiewicza</w:t>
      </w:r>
      <w:r w:rsidR="008D2AB8">
        <w:rPr>
          <w:b/>
        </w:rPr>
        <w:t xml:space="preserve"> </w:t>
      </w:r>
      <w:r w:rsidRPr="00F01AF6">
        <w:rPr>
          <w:b/>
        </w:rPr>
        <w:t>30</w:t>
      </w:r>
      <w:r w:rsidR="008D2AB8">
        <w:rPr>
          <w:b/>
        </w:rPr>
        <w:t xml:space="preserve"> </w:t>
      </w:r>
    </w:p>
    <w:p w14:paraId="41297390" w14:textId="77777777" w:rsidR="008D2AB8" w:rsidRDefault="00F01AF6" w:rsidP="008D2AB8">
      <w:pPr>
        <w:rPr>
          <w:b/>
        </w:rPr>
      </w:pPr>
      <w:r w:rsidRPr="00F01AF6">
        <w:rPr>
          <w:b/>
        </w:rPr>
        <w:t>30-059</w:t>
      </w:r>
      <w:r w:rsidR="008D2AB8">
        <w:rPr>
          <w:b/>
        </w:rPr>
        <w:t xml:space="preserve"> </w:t>
      </w:r>
      <w:r w:rsidRPr="00F01AF6">
        <w:rPr>
          <w:b/>
        </w:rPr>
        <w:t>Kraków</w:t>
      </w:r>
      <w:r w:rsidR="008D2AB8">
        <w:rPr>
          <w:b/>
        </w:rPr>
        <w:t xml:space="preserve">,  </w:t>
      </w:r>
    </w:p>
    <w:p w14:paraId="6E43269D" w14:textId="77777777" w:rsidR="008D2AB8" w:rsidRDefault="008D2AB8" w:rsidP="008D2AB8">
      <w:pPr>
        <w:ind w:firstLine="3969"/>
        <w:rPr>
          <w:b/>
        </w:rPr>
      </w:pPr>
    </w:p>
    <w:p w14:paraId="212D43EE" w14:textId="11ACD483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01AF6" w:rsidRPr="00F01AF6">
        <w:rPr>
          <w:b/>
        </w:rPr>
        <w:t xml:space="preserve">dostawa i montaż mebli laboratoryjnych dla </w:t>
      </w:r>
      <w:proofErr w:type="spellStart"/>
      <w:r w:rsidR="00F01AF6" w:rsidRPr="00F01AF6">
        <w:rPr>
          <w:b/>
        </w:rPr>
        <w:t>WEiP</w:t>
      </w:r>
      <w:proofErr w:type="spellEnd"/>
      <w:r w:rsidR="00F01AF6" w:rsidRPr="00F01AF6">
        <w:rPr>
          <w:b/>
        </w:rPr>
        <w:t xml:space="preserve"> - KC-zp.272-316/21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57D288F8" w14:textId="77777777" w:rsidR="00AC315E" w:rsidRPr="00AC315E" w:rsidRDefault="00AC315E" w:rsidP="00AC315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C315E">
        <w:rPr>
          <w:b/>
          <w:sz w:val="22"/>
          <w:szCs w:val="22"/>
        </w:rPr>
        <w:t>Cena netto:   ......................................................................... PLN</w:t>
      </w:r>
    </w:p>
    <w:p w14:paraId="42DD8569" w14:textId="77777777" w:rsidR="00AC315E" w:rsidRPr="00AC315E" w:rsidRDefault="00AC315E" w:rsidP="00AC315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753D586" w14:textId="77777777" w:rsidR="00AC315E" w:rsidRPr="00AC315E" w:rsidRDefault="00AC315E" w:rsidP="00AC315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C315E">
        <w:rPr>
          <w:b/>
          <w:sz w:val="22"/>
          <w:szCs w:val="22"/>
        </w:rPr>
        <w:t>Cena brutto: ......................................................................... PLN</w:t>
      </w:r>
    </w:p>
    <w:p w14:paraId="76336159" w14:textId="77777777" w:rsidR="00AC315E" w:rsidRPr="00AC315E" w:rsidRDefault="00AC315E" w:rsidP="00AC315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2A9436" w14:textId="77777777" w:rsidR="00AC315E" w:rsidRPr="00AC315E" w:rsidRDefault="00AC315E" w:rsidP="00AC315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C315E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78849F46" w14:textId="77777777" w:rsidR="00AC315E" w:rsidRPr="00AC315E" w:rsidRDefault="00AC315E" w:rsidP="00AC315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2DF4176" w14:textId="77777777" w:rsidR="00AC315E" w:rsidRPr="00AC315E" w:rsidRDefault="00AC315E" w:rsidP="00AC315E">
      <w:pPr>
        <w:widowControl w:val="0"/>
        <w:spacing w:line="360" w:lineRule="auto"/>
        <w:rPr>
          <w:bCs/>
        </w:rPr>
      </w:pPr>
      <w:r w:rsidRPr="00AC315E">
        <w:rPr>
          <w:b/>
        </w:rPr>
        <w:t xml:space="preserve">Powyższa cena zawiera podatek VAT w wysokości </w:t>
      </w:r>
      <w:r w:rsidRPr="00AC315E">
        <w:rPr>
          <w:bCs/>
        </w:rPr>
        <w:t>.......... % tj.…………………….PLN</w:t>
      </w:r>
    </w:p>
    <w:p w14:paraId="19DEF741" w14:textId="77777777" w:rsidR="00AC315E" w:rsidRPr="00AC315E" w:rsidRDefault="00AC315E" w:rsidP="00AC315E">
      <w:pPr>
        <w:jc w:val="both"/>
        <w:rPr>
          <w:sz w:val="22"/>
          <w:szCs w:val="22"/>
        </w:rPr>
      </w:pPr>
    </w:p>
    <w:p w14:paraId="19C0329C" w14:textId="77777777" w:rsidR="00AC315E" w:rsidRPr="00AC315E" w:rsidRDefault="00AC315E" w:rsidP="00AC315E">
      <w:pPr>
        <w:tabs>
          <w:tab w:val="right" w:pos="9000"/>
        </w:tabs>
        <w:rPr>
          <w:b/>
          <w:bCs/>
        </w:rPr>
      </w:pPr>
      <w:r w:rsidRPr="00AC315E">
        <w:rPr>
          <w:b/>
          <w:bCs/>
        </w:rPr>
        <w:t>Producent/model lub wyrób własny zaoferowanych mebli: ……………………………..</w:t>
      </w:r>
    </w:p>
    <w:p w14:paraId="7D6254C6" w14:textId="77777777" w:rsidR="00AC315E" w:rsidRPr="00AC315E" w:rsidRDefault="00AC315E" w:rsidP="00AC315E">
      <w:pPr>
        <w:widowControl w:val="0"/>
        <w:spacing w:line="360" w:lineRule="auto"/>
        <w:ind w:right="1"/>
        <w:jc w:val="both"/>
        <w:rPr>
          <w:b/>
          <w:bCs/>
        </w:rPr>
      </w:pPr>
      <w:r w:rsidRPr="00AC315E">
        <w:rPr>
          <w:b/>
          <w:bCs/>
        </w:rPr>
        <w:t>Termin realizacji umowy:………………………… dni od daty podpisania umowy.</w:t>
      </w:r>
    </w:p>
    <w:p w14:paraId="405B226C" w14:textId="77777777" w:rsidR="00AC315E" w:rsidRPr="00AC315E" w:rsidRDefault="00AC315E" w:rsidP="00AC315E">
      <w:pPr>
        <w:widowControl w:val="0"/>
        <w:spacing w:line="360" w:lineRule="auto"/>
        <w:ind w:right="1"/>
        <w:jc w:val="both"/>
        <w:rPr>
          <w:b/>
        </w:rPr>
      </w:pPr>
      <w:r w:rsidRPr="00AC315E">
        <w:rPr>
          <w:b/>
        </w:rPr>
        <w:t xml:space="preserve">Okres udzielonej gwarancji wynosi: </w:t>
      </w:r>
      <w:r w:rsidRPr="00AC315E">
        <w:rPr>
          <w:b/>
          <w:bCs/>
        </w:rPr>
        <w:t>…………………miesięcy</w:t>
      </w:r>
      <w:r w:rsidRPr="00AC315E">
        <w:t xml:space="preserve"> </w:t>
      </w:r>
      <w:r w:rsidRPr="00AC315E">
        <w:rPr>
          <w:i/>
          <w:highlight w:val="yellow"/>
        </w:rPr>
        <w:t>(kryterium oceny ofert)</w:t>
      </w:r>
    </w:p>
    <w:p w14:paraId="034451B2" w14:textId="77777777" w:rsidR="00AC315E" w:rsidRPr="00AC315E" w:rsidRDefault="00AC315E" w:rsidP="00AC315E">
      <w:pPr>
        <w:spacing w:after="120"/>
        <w:ind w:left="-46" w:hanging="14"/>
        <w:rPr>
          <w:b/>
          <w:sz w:val="20"/>
          <w:szCs w:val="20"/>
          <w:highlight w:val="yellow"/>
        </w:rPr>
      </w:pPr>
    </w:p>
    <w:p w14:paraId="6EFEBF93" w14:textId="77777777" w:rsidR="00AC315E" w:rsidRPr="00AC315E" w:rsidRDefault="00AC315E" w:rsidP="00AC315E">
      <w:pPr>
        <w:tabs>
          <w:tab w:val="left" w:pos="426"/>
        </w:tabs>
        <w:jc w:val="both"/>
        <w:rPr>
          <w:sz w:val="22"/>
          <w:szCs w:val="22"/>
        </w:rPr>
      </w:pPr>
      <w:r w:rsidRPr="00AC315E">
        <w:rPr>
          <w:b/>
          <w:sz w:val="22"/>
          <w:szCs w:val="22"/>
        </w:rPr>
        <w:t xml:space="preserve">Termin płatności: </w:t>
      </w:r>
      <w:r w:rsidRPr="00AC315E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E086729" w14:textId="77777777" w:rsidR="00AC315E" w:rsidRPr="00AC315E" w:rsidRDefault="00AC315E" w:rsidP="00AC315E">
      <w:pPr>
        <w:rPr>
          <w:b/>
          <w:sz w:val="22"/>
          <w:szCs w:val="22"/>
          <w:u w:val="single"/>
        </w:rPr>
      </w:pPr>
    </w:p>
    <w:p w14:paraId="636A6AEE" w14:textId="77777777" w:rsidR="00AC315E" w:rsidRPr="00AC315E" w:rsidRDefault="00AC315E" w:rsidP="00AC315E">
      <w:pPr>
        <w:rPr>
          <w:b/>
          <w:sz w:val="22"/>
          <w:szCs w:val="22"/>
          <w:u w:val="single"/>
        </w:rPr>
      </w:pPr>
      <w:r w:rsidRPr="00AC315E">
        <w:rPr>
          <w:b/>
          <w:sz w:val="22"/>
          <w:szCs w:val="22"/>
          <w:u w:val="single"/>
        </w:rPr>
        <w:t>Jednocześnie oświadczamy, że:</w:t>
      </w:r>
    </w:p>
    <w:p w14:paraId="049520E7" w14:textId="77777777" w:rsidR="00AC315E" w:rsidRPr="00AC315E" w:rsidRDefault="00AC315E" w:rsidP="00AC31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315E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ofert, wskazanego w dokumentach zamówienia.</w:t>
      </w:r>
    </w:p>
    <w:p w14:paraId="681BFBBB" w14:textId="77777777" w:rsidR="00AC315E" w:rsidRPr="00AC315E" w:rsidRDefault="00AC315E" w:rsidP="00AC31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315E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AC315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315E">
        <w:rPr>
          <w:color w:val="000000"/>
          <w:sz w:val="22"/>
          <w:szCs w:val="22"/>
        </w:rPr>
        <w:t xml:space="preserve"> i nie wnosimy do nich żadnych zastrzeżeń.</w:t>
      </w:r>
    </w:p>
    <w:p w14:paraId="14952F85" w14:textId="77777777" w:rsidR="00AC315E" w:rsidRPr="00AC315E" w:rsidRDefault="00AC315E" w:rsidP="00AC315E">
      <w:pPr>
        <w:numPr>
          <w:ilvl w:val="0"/>
          <w:numId w:val="1"/>
        </w:numPr>
        <w:jc w:val="both"/>
        <w:rPr>
          <w:sz w:val="22"/>
          <w:szCs w:val="22"/>
        </w:rPr>
      </w:pPr>
      <w:r w:rsidRPr="00AC315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4CBB16" w14:textId="77777777" w:rsidR="00AC315E" w:rsidRPr="00AC315E" w:rsidRDefault="00AC315E" w:rsidP="00AC315E">
      <w:pPr>
        <w:ind w:left="360"/>
        <w:jc w:val="both"/>
        <w:rPr>
          <w:i/>
          <w:sz w:val="22"/>
          <w:szCs w:val="22"/>
        </w:rPr>
      </w:pPr>
      <w:r w:rsidRPr="00AC315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B2168E" w14:textId="77777777" w:rsidR="00AC315E" w:rsidRPr="00AC315E" w:rsidRDefault="00AC315E" w:rsidP="00AC315E">
      <w:pPr>
        <w:ind w:left="360"/>
        <w:jc w:val="both"/>
        <w:rPr>
          <w:i/>
          <w:sz w:val="22"/>
          <w:szCs w:val="22"/>
        </w:rPr>
      </w:pPr>
      <w:r w:rsidRPr="00AC315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181E13" w14:textId="77777777" w:rsidR="00AC315E" w:rsidRPr="00AC315E" w:rsidRDefault="00AC315E" w:rsidP="00AC31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315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C315E" w:rsidRPr="00AC315E" w14:paraId="5B1CDCE5" w14:textId="77777777" w:rsidTr="00AC31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6AC9A" w14:textId="77777777" w:rsidR="00AC315E" w:rsidRPr="00AC315E" w:rsidRDefault="00AC315E" w:rsidP="00AC315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315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8406C" w14:textId="77777777" w:rsidR="00AC315E" w:rsidRPr="00AC315E" w:rsidRDefault="00AC315E" w:rsidP="00AC315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315E">
              <w:rPr>
                <w:sz w:val="22"/>
                <w:szCs w:val="22"/>
              </w:rPr>
              <w:t xml:space="preserve">Opis części zamówienia, którą wykonawca </w:t>
            </w:r>
          </w:p>
          <w:p w14:paraId="59AC5D15" w14:textId="77777777" w:rsidR="00AC315E" w:rsidRPr="00AC315E" w:rsidRDefault="00AC315E" w:rsidP="00AC315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315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BC40C" w14:textId="77777777" w:rsidR="00AC315E" w:rsidRPr="00AC315E" w:rsidRDefault="00AC315E" w:rsidP="00AC315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315E">
              <w:rPr>
                <w:sz w:val="22"/>
                <w:szCs w:val="22"/>
              </w:rPr>
              <w:t>Nazwa podwykonawcy</w:t>
            </w:r>
            <w:r w:rsidRPr="00AC315E">
              <w:rPr>
                <w:sz w:val="22"/>
                <w:szCs w:val="22"/>
              </w:rPr>
              <w:br/>
              <w:t>(o ile jest znana)</w:t>
            </w:r>
          </w:p>
        </w:tc>
      </w:tr>
      <w:tr w:rsidR="00AC315E" w:rsidRPr="00AC315E" w14:paraId="352E2091" w14:textId="77777777" w:rsidTr="00AC31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3238A" w14:textId="77777777" w:rsidR="00AC315E" w:rsidRPr="00AC315E" w:rsidRDefault="00AC315E" w:rsidP="00AC315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769FA" w14:textId="77777777" w:rsidR="00AC315E" w:rsidRPr="00AC315E" w:rsidRDefault="00AC315E" w:rsidP="00AC315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99DF8" w14:textId="77777777" w:rsidR="00AC315E" w:rsidRPr="00AC315E" w:rsidRDefault="00AC315E" w:rsidP="00AC315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A41C9D" w14:textId="77777777" w:rsidR="00AC315E" w:rsidRPr="00AC315E" w:rsidRDefault="00AC315E" w:rsidP="00AC315E">
      <w:pPr>
        <w:numPr>
          <w:ilvl w:val="0"/>
          <w:numId w:val="1"/>
        </w:numPr>
        <w:jc w:val="both"/>
        <w:rPr>
          <w:sz w:val="22"/>
          <w:szCs w:val="22"/>
        </w:rPr>
      </w:pPr>
      <w:r w:rsidRPr="00AC315E">
        <w:rPr>
          <w:sz w:val="22"/>
          <w:szCs w:val="22"/>
        </w:rPr>
        <w:t>Upoważnionymi do reprezentowania naszej firmy są następujące osoby:</w:t>
      </w:r>
    </w:p>
    <w:p w14:paraId="43EA86E1" w14:textId="77777777" w:rsidR="00AC315E" w:rsidRPr="00AC315E" w:rsidRDefault="00AC315E" w:rsidP="00AC315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C315E">
        <w:rPr>
          <w:b/>
          <w:bCs/>
          <w:kern w:val="32"/>
          <w:sz w:val="22"/>
          <w:szCs w:val="22"/>
        </w:rPr>
        <w:tab/>
        <w:t>Imię i Nazwisko</w:t>
      </w:r>
      <w:r w:rsidRPr="00AC315E">
        <w:rPr>
          <w:b/>
          <w:bCs/>
          <w:kern w:val="32"/>
          <w:sz w:val="22"/>
          <w:szCs w:val="22"/>
        </w:rPr>
        <w:tab/>
      </w:r>
      <w:r w:rsidRPr="00AC315E">
        <w:rPr>
          <w:b/>
          <w:bCs/>
          <w:kern w:val="32"/>
          <w:sz w:val="22"/>
          <w:szCs w:val="22"/>
        </w:rPr>
        <w:tab/>
      </w:r>
      <w:r w:rsidRPr="00AC315E">
        <w:rPr>
          <w:b/>
          <w:bCs/>
          <w:kern w:val="32"/>
          <w:sz w:val="22"/>
          <w:szCs w:val="22"/>
        </w:rPr>
        <w:tab/>
      </w:r>
      <w:r w:rsidRPr="00AC315E">
        <w:rPr>
          <w:b/>
          <w:bCs/>
          <w:kern w:val="32"/>
          <w:sz w:val="22"/>
          <w:szCs w:val="22"/>
        </w:rPr>
        <w:tab/>
      </w:r>
      <w:r w:rsidRPr="00AC315E">
        <w:rPr>
          <w:b/>
          <w:bCs/>
          <w:kern w:val="32"/>
          <w:sz w:val="22"/>
          <w:szCs w:val="22"/>
        </w:rPr>
        <w:tab/>
      </w:r>
      <w:r w:rsidRPr="00AC315E">
        <w:rPr>
          <w:b/>
          <w:bCs/>
          <w:kern w:val="32"/>
          <w:sz w:val="22"/>
          <w:szCs w:val="22"/>
        </w:rPr>
        <w:tab/>
      </w:r>
      <w:r w:rsidRPr="00AC315E">
        <w:rPr>
          <w:b/>
          <w:bCs/>
          <w:kern w:val="32"/>
          <w:sz w:val="22"/>
          <w:szCs w:val="22"/>
        </w:rPr>
        <w:tab/>
      </w:r>
    </w:p>
    <w:p w14:paraId="17454965" w14:textId="77777777" w:rsidR="00AC315E" w:rsidRPr="00AC315E" w:rsidRDefault="00AC315E" w:rsidP="00AC315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581D717F" w14:textId="77777777" w:rsidR="00AC315E" w:rsidRPr="00AC315E" w:rsidRDefault="00AC315E" w:rsidP="00AC315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315E">
        <w:rPr>
          <w:sz w:val="22"/>
          <w:szCs w:val="22"/>
        </w:rPr>
        <w:t xml:space="preserve">........................................                                                   </w:t>
      </w:r>
      <w:r w:rsidRPr="00AC315E">
        <w:rPr>
          <w:sz w:val="22"/>
          <w:szCs w:val="22"/>
        </w:rPr>
        <w:tab/>
      </w:r>
      <w:r w:rsidRPr="00AC315E">
        <w:rPr>
          <w:sz w:val="22"/>
          <w:szCs w:val="22"/>
        </w:rPr>
        <w:tab/>
        <w:t xml:space="preserve"> </w:t>
      </w:r>
    </w:p>
    <w:p w14:paraId="7C97EBC0" w14:textId="77777777" w:rsidR="00AC315E" w:rsidRPr="00AC315E" w:rsidRDefault="00AC315E" w:rsidP="00AC315E">
      <w:pPr>
        <w:numPr>
          <w:ilvl w:val="0"/>
          <w:numId w:val="1"/>
        </w:numPr>
        <w:jc w:val="both"/>
        <w:rPr>
          <w:sz w:val="22"/>
          <w:szCs w:val="22"/>
        </w:rPr>
      </w:pPr>
      <w:r w:rsidRPr="00AC315E">
        <w:rPr>
          <w:sz w:val="22"/>
          <w:szCs w:val="22"/>
        </w:rPr>
        <w:t>upoważnienie dla powyżej wskazanych osób wynika z następującego (</w:t>
      </w:r>
      <w:proofErr w:type="spellStart"/>
      <w:r w:rsidRPr="00AC315E">
        <w:rPr>
          <w:sz w:val="22"/>
          <w:szCs w:val="22"/>
        </w:rPr>
        <w:t>ych</w:t>
      </w:r>
      <w:proofErr w:type="spellEnd"/>
      <w:r w:rsidRPr="00AC315E">
        <w:rPr>
          <w:sz w:val="22"/>
          <w:szCs w:val="22"/>
        </w:rPr>
        <w:t>) dokumentu(ów)</w:t>
      </w:r>
    </w:p>
    <w:p w14:paraId="6B3C240D" w14:textId="77777777" w:rsidR="00AC315E" w:rsidRPr="00AC315E" w:rsidRDefault="00AC315E" w:rsidP="00AC315E">
      <w:pPr>
        <w:jc w:val="both"/>
        <w:rPr>
          <w:sz w:val="22"/>
          <w:szCs w:val="22"/>
        </w:rPr>
      </w:pPr>
      <w:r w:rsidRPr="00AC315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3FF7F0" w14:textId="77777777" w:rsidR="00AC315E" w:rsidRPr="00AC315E" w:rsidRDefault="00AC315E" w:rsidP="00AC315E">
      <w:pPr>
        <w:numPr>
          <w:ilvl w:val="0"/>
          <w:numId w:val="1"/>
        </w:numPr>
        <w:jc w:val="both"/>
        <w:rPr>
          <w:sz w:val="22"/>
          <w:szCs w:val="22"/>
        </w:rPr>
      </w:pPr>
      <w:r w:rsidRPr="00AC315E">
        <w:rPr>
          <w:sz w:val="22"/>
          <w:szCs w:val="22"/>
        </w:rPr>
        <w:t>załącznikami do niniejszej oferty są:</w:t>
      </w:r>
    </w:p>
    <w:p w14:paraId="1A179DB6" w14:textId="77777777" w:rsidR="00AC315E" w:rsidRPr="00AC315E" w:rsidRDefault="00AC315E" w:rsidP="00AC31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15E">
        <w:rPr>
          <w:sz w:val="22"/>
          <w:szCs w:val="22"/>
        </w:rPr>
        <w:t>………………………………………………………………………</w:t>
      </w:r>
    </w:p>
    <w:p w14:paraId="170A1BC6" w14:textId="77777777" w:rsidR="00AC315E" w:rsidRPr="00AC315E" w:rsidRDefault="00AC315E" w:rsidP="00AC31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15E">
        <w:rPr>
          <w:sz w:val="22"/>
          <w:szCs w:val="22"/>
        </w:rPr>
        <w:t>……………………………………………………………………….</w:t>
      </w:r>
    </w:p>
    <w:p w14:paraId="79D8276F" w14:textId="77777777" w:rsidR="00AC315E" w:rsidRPr="00AC315E" w:rsidRDefault="00AC315E" w:rsidP="00AC31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315E">
        <w:rPr>
          <w:sz w:val="22"/>
          <w:szCs w:val="22"/>
        </w:rPr>
        <w:t>……………………………………………………………………….</w:t>
      </w:r>
    </w:p>
    <w:p w14:paraId="746DC97A" w14:textId="77777777" w:rsidR="00AC315E" w:rsidRPr="00AC315E" w:rsidRDefault="00AC315E" w:rsidP="00AC315E">
      <w:pPr>
        <w:jc w:val="both"/>
        <w:rPr>
          <w:sz w:val="22"/>
          <w:szCs w:val="22"/>
        </w:rPr>
      </w:pPr>
    </w:p>
    <w:p w14:paraId="32D74CC6" w14:textId="77777777" w:rsidR="00AC315E" w:rsidRPr="00AC315E" w:rsidRDefault="00AC315E" w:rsidP="00AC315E">
      <w:pPr>
        <w:jc w:val="both"/>
        <w:rPr>
          <w:sz w:val="22"/>
          <w:szCs w:val="22"/>
        </w:rPr>
      </w:pPr>
      <w:r w:rsidRPr="00AC315E">
        <w:rPr>
          <w:sz w:val="22"/>
          <w:szCs w:val="22"/>
        </w:rPr>
        <w:t>Miejscowość, ……………………., dnia …………………………… r.</w:t>
      </w:r>
    </w:p>
    <w:p w14:paraId="08A920B9" w14:textId="77777777" w:rsidR="00AC315E" w:rsidRPr="00AC315E" w:rsidRDefault="00AC315E" w:rsidP="00AC315E">
      <w:pPr>
        <w:jc w:val="both"/>
        <w:rPr>
          <w:sz w:val="22"/>
          <w:szCs w:val="22"/>
        </w:rPr>
      </w:pPr>
    </w:p>
    <w:p w14:paraId="5B59160C" w14:textId="77777777" w:rsidR="00AC315E" w:rsidRPr="00AC315E" w:rsidRDefault="00AC315E" w:rsidP="00AC315E">
      <w:pPr>
        <w:tabs>
          <w:tab w:val="left" w:pos="5040"/>
        </w:tabs>
        <w:ind w:left="708"/>
        <w:rPr>
          <w:sz w:val="22"/>
          <w:szCs w:val="22"/>
        </w:rPr>
      </w:pPr>
      <w:r w:rsidRPr="00AC315E">
        <w:rPr>
          <w:sz w:val="22"/>
          <w:szCs w:val="22"/>
        </w:rPr>
        <w:tab/>
      </w:r>
    </w:p>
    <w:p w14:paraId="03AFB716" w14:textId="77777777" w:rsidR="00AC315E" w:rsidRPr="00AC315E" w:rsidRDefault="00AC315E" w:rsidP="00AC315E">
      <w:pPr>
        <w:jc w:val="center"/>
        <w:rPr>
          <w:b/>
          <w:color w:val="FF0000"/>
          <w:sz w:val="22"/>
          <w:szCs w:val="22"/>
        </w:rPr>
      </w:pPr>
      <w:r w:rsidRPr="00AC315E">
        <w:rPr>
          <w:b/>
          <w:color w:val="FF0000"/>
          <w:sz w:val="22"/>
          <w:szCs w:val="22"/>
        </w:rPr>
        <w:t>Ofertę należy podpisać kwalifikowanym podpisem elektronicznym</w:t>
      </w:r>
    </w:p>
    <w:p w14:paraId="070F699D" w14:textId="77777777" w:rsidR="00AC315E" w:rsidRPr="00AC315E" w:rsidRDefault="00AC315E" w:rsidP="00AC315E">
      <w:pPr>
        <w:jc w:val="right"/>
        <w:rPr>
          <w:sz w:val="20"/>
          <w:szCs w:val="20"/>
        </w:rPr>
      </w:pPr>
    </w:p>
    <w:p w14:paraId="2E6165F4" w14:textId="77777777" w:rsidR="00AC315E" w:rsidRDefault="00AC315E" w:rsidP="008D2AB8">
      <w:pPr>
        <w:widowControl w:val="0"/>
        <w:ind w:right="1"/>
        <w:jc w:val="both"/>
      </w:pPr>
    </w:p>
    <w:sectPr w:rsidR="00AC31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D0555" w14:textId="77777777" w:rsidR="004C072F" w:rsidRDefault="004C072F">
      <w:r>
        <w:separator/>
      </w:r>
    </w:p>
  </w:endnote>
  <w:endnote w:type="continuationSeparator" w:id="0">
    <w:p w14:paraId="114FCD73" w14:textId="77777777" w:rsidR="004C072F" w:rsidRDefault="004C0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F4645" w14:textId="77777777" w:rsidR="00F01AF6" w:rsidRDefault="00F01A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01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FD87" w14:textId="77777777" w:rsidR="00F01AF6" w:rsidRDefault="00F01A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00462" w14:textId="77777777" w:rsidR="004C072F" w:rsidRDefault="004C072F">
      <w:r>
        <w:separator/>
      </w:r>
    </w:p>
  </w:footnote>
  <w:footnote w:type="continuationSeparator" w:id="0">
    <w:p w14:paraId="549E4947" w14:textId="77777777" w:rsidR="004C072F" w:rsidRDefault="004C0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0570" w14:textId="77777777" w:rsidR="00F01AF6" w:rsidRDefault="00F01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548D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0E05" w14:textId="77777777" w:rsidR="00F01AF6" w:rsidRDefault="00F01A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72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7F80"/>
    <w:rsid w:val="00315A4A"/>
    <w:rsid w:val="004B7300"/>
    <w:rsid w:val="004C072F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315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1AF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4F3407"/>
  <w15:chartTrackingRefBased/>
  <w15:docId w15:val="{C89D9350-85F8-47BE-BBA0-75329A0F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2021-06-25T11:07:00Z</dcterms:created>
  <dcterms:modified xsi:type="dcterms:W3CDTF">2021-06-25T11:07:00Z</dcterms:modified>
</cp:coreProperties>
</file>