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46825" w14:textId="77777777" w:rsidR="008D2AB8" w:rsidRPr="00240E71" w:rsidRDefault="006E2DAB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E47DD5B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7AC364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AAE54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B2BE54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B923A20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3CC9081" w14:textId="77777777" w:rsidR="00EE57A0" w:rsidRDefault="00EE57A0" w:rsidP="00EE57A0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59D06527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AC55D2A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7093DF7C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73F17FF8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12C74AE7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2913280" w14:textId="77777777" w:rsidR="00EE57A0" w:rsidRDefault="00EE57A0" w:rsidP="00EE57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74AFCEB" w14:textId="77777777" w:rsidR="00EE57A0" w:rsidRDefault="00EE57A0" w:rsidP="00EE57A0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08D2CD93" w14:textId="77777777" w:rsidR="00EE57A0" w:rsidRDefault="00EE57A0" w:rsidP="008D2AB8">
      <w:pPr>
        <w:spacing w:line="360" w:lineRule="auto"/>
      </w:pPr>
    </w:p>
    <w:p w14:paraId="2BBFD9AB" w14:textId="76F3FA35" w:rsidR="008D2AB8" w:rsidRDefault="008D2AB8" w:rsidP="008D2AB8">
      <w:pPr>
        <w:spacing w:line="360" w:lineRule="auto"/>
      </w:pPr>
      <w:r>
        <w:t>Do: Nazwa i siedziba Zamawiającego:</w:t>
      </w:r>
    </w:p>
    <w:p w14:paraId="7A0E51F4" w14:textId="77777777" w:rsidR="00846144" w:rsidRPr="00846144" w:rsidRDefault="00846144" w:rsidP="008D2AB8">
      <w:pPr>
        <w:ind w:right="-110"/>
        <w:rPr>
          <w:b/>
        </w:rPr>
      </w:pPr>
      <w:r w:rsidRPr="00846144">
        <w:rPr>
          <w:b/>
        </w:rPr>
        <w:t>Akademia Górniczo - Hutnicza</w:t>
      </w:r>
    </w:p>
    <w:p w14:paraId="126AFFDE" w14:textId="77777777" w:rsidR="00846144" w:rsidRPr="00846144" w:rsidRDefault="00846144" w:rsidP="008D2AB8">
      <w:pPr>
        <w:ind w:right="-110"/>
        <w:rPr>
          <w:b/>
        </w:rPr>
      </w:pPr>
      <w:r w:rsidRPr="00846144">
        <w:rPr>
          <w:b/>
        </w:rPr>
        <w:t>im. Stanisława Staszica w Krakowie</w:t>
      </w:r>
    </w:p>
    <w:p w14:paraId="2DE6B5CD" w14:textId="77777777" w:rsidR="008D2AB8" w:rsidRDefault="00846144" w:rsidP="008D2AB8">
      <w:pPr>
        <w:ind w:right="-110"/>
        <w:rPr>
          <w:b/>
        </w:rPr>
      </w:pPr>
      <w:r w:rsidRPr="0084614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6D93E43" w14:textId="77777777" w:rsidR="008D2AB8" w:rsidRDefault="00846144" w:rsidP="008D2AB8">
      <w:pPr>
        <w:ind w:right="-110"/>
        <w:rPr>
          <w:b/>
        </w:rPr>
      </w:pPr>
      <w:r w:rsidRPr="00846144">
        <w:rPr>
          <w:b/>
        </w:rPr>
        <w:t>Al. Mickiewicza</w:t>
      </w:r>
      <w:r w:rsidR="008D2AB8">
        <w:rPr>
          <w:b/>
        </w:rPr>
        <w:t xml:space="preserve"> </w:t>
      </w:r>
      <w:r w:rsidRPr="00846144">
        <w:rPr>
          <w:b/>
        </w:rPr>
        <w:t>30</w:t>
      </w:r>
      <w:r w:rsidR="008D2AB8">
        <w:rPr>
          <w:b/>
        </w:rPr>
        <w:t xml:space="preserve"> </w:t>
      </w:r>
    </w:p>
    <w:p w14:paraId="57363A13" w14:textId="77777777" w:rsidR="008D2AB8" w:rsidRDefault="00846144" w:rsidP="008D2AB8">
      <w:pPr>
        <w:rPr>
          <w:b/>
        </w:rPr>
      </w:pPr>
      <w:r w:rsidRPr="00846144">
        <w:rPr>
          <w:b/>
        </w:rPr>
        <w:t>30-059</w:t>
      </w:r>
      <w:r w:rsidR="008D2AB8">
        <w:rPr>
          <w:b/>
        </w:rPr>
        <w:t xml:space="preserve"> </w:t>
      </w:r>
      <w:r w:rsidRPr="00846144">
        <w:rPr>
          <w:b/>
        </w:rPr>
        <w:t>Kraków</w:t>
      </w:r>
      <w:r w:rsidR="008D2AB8">
        <w:rPr>
          <w:b/>
        </w:rPr>
        <w:t xml:space="preserve">,  </w:t>
      </w:r>
    </w:p>
    <w:p w14:paraId="565ECB69" w14:textId="77777777" w:rsidR="008D2AB8" w:rsidRDefault="008D2AB8" w:rsidP="008D2AB8">
      <w:pPr>
        <w:ind w:firstLine="3969"/>
        <w:rPr>
          <w:b/>
        </w:rPr>
      </w:pPr>
    </w:p>
    <w:p w14:paraId="0DAE5330" w14:textId="4EE11E4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46144" w:rsidRPr="00846144">
        <w:rPr>
          <w:b/>
        </w:rPr>
        <w:t>Kompleksowa dostawa narzędzi do symulacji procesów produkcyjnych przy wykorzystaniu wirtualnej rzeczywistości - 16 stanowisk VR w ramach projektu POWR.03.05.00-00-Z309/18 - KC-zp.272-292/21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EE57A0">
        <w:t xml:space="preserve"> </w:t>
      </w:r>
      <w:r>
        <w:t>zgodnie z zasadami określonymi w specyfikacji warunków zamówienia.</w:t>
      </w:r>
    </w:p>
    <w:p w14:paraId="73BA1C52" w14:textId="77777777" w:rsidR="008D2AB8" w:rsidRDefault="008D2AB8" w:rsidP="008D2AB8">
      <w:pPr>
        <w:tabs>
          <w:tab w:val="right" w:pos="9000"/>
        </w:tabs>
      </w:pPr>
    </w:p>
    <w:p w14:paraId="45DD655B" w14:textId="6DEDBD3B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4396B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E4396B">
        <w:rPr>
          <w:b/>
        </w:rPr>
        <w:t xml:space="preserve"> </w:t>
      </w:r>
      <w:r>
        <w:rPr>
          <w:b/>
        </w:rPr>
        <w:t>PLN</w:t>
      </w:r>
    </w:p>
    <w:p w14:paraId="59863FBB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E47C373" w14:textId="1A1EE886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4396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E4396B">
        <w:rPr>
          <w:b/>
        </w:rPr>
        <w:t xml:space="preserve"> </w:t>
      </w:r>
      <w:r>
        <w:rPr>
          <w:b/>
        </w:rPr>
        <w:t>PLN</w:t>
      </w:r>
    </w:p>
    <w:p w14:paraId="7221D66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72C615B" w14:textId="42E395E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E4396B">
        <w:t xml:space="preserve"> </w:t>
      </w:r>
      <w:r w:rsidRPr="00FB1B4F">
        <w:t>.......................................................................................................................</w:t>
      </w:r>
    </w:p>
    <w:p w14:paraId="1C9F8B7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FB54E69" w14:textId="2FFB068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598DDC3F" w14:textId="7AA7CB41" w:rsidR="00FE545C" w:rsidRDefault="00E4396B" w:rsidP="008D2AB8">
      <w:pPr>
        <w:pStyle w:val="Tekstpodstawowy"/>
        <w:rPr>
          <w:b w:val="0"/>
        </w:rPr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E4396B">
        <w:t>zaoferowanego sprzętu</w:t>
      </w:r>
      <w:r>
        <w:t>:</w:t>
      </w:r>
      <w:r w:rsidR="00FE545C" w:rsidRPr="00E4396B">
        <w:t xml:space="preserve"> </w:t>
      </w:r>
      <w:r w:rsidR="00FE545C" w:rsidRPr="00E4396B">
        <w:rPr>
          <w:b w:val="0"/>
        </w:rPr>
        <w:t>…………………………………………..</w:t>
      </w:r>
    </w:p>
    <w:p w14:paraId="122D7A32" w14:textId="3A448A89" w:rsidR="00403666" w:rsidRDefault="00403666" w:rsidP="008D2AB8">
      <w:pPr>
        <w:pStyle w:val="Tekstpodstawowy"/>
      </w:pPr>
      <w:r w:rsidRPr="00403666">
        <w:rPr>
          <w:bCs/>
        </w:rPr>
        <w:t>Nazwa zaoferowanego oprogramowania:</w:t>
      </w:r>
      <w:r>
        <w:rPr>
          <w:b w:val="0"/>
        </w:rPr>
        <w:t xml:space="preserve"> ……………………………………………….</w:t>
      </w:r>
    </w:p>
    <w:p w14:paraId="32474F61" w14:textId="10E92AE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Termin realizacji umowy:</w:t>
      </w:r>
      <w:r w:rsidRPr="00E4396B">
        <w:rPr>
          <w:b/>
          <w:bCs/>
        </w:rPr>
        <w:t xml:space="preserve"> </w:t>
      </w:r>
      <w:r w:rsidR="00C24EC9">
        <w:rPr>
          <w:b/>
          <w:bCs/>
        </w:rPr>
        <w:t xml:space="preserve">do </w:t>
      </w:r>
      <w:r w:rsidR="00BB60C6">
        <w:rPr>
          <w:b/>
          <w:bCs/>
        </w:rPr>
        <w:t>30</w:t>
      </w:r>
      <w:r w:rsidR="00C24EC9">
        <w:rPr>
          <w:b/>
          <w:bCs/>
        </w:rPr>
        <w:t xml:space="preserve"> </w:t>
      </w:r>
      <w:r w:rsidR="00E4396B" w:rsidRPr="00E4396B">
        <w:rPr>
          <w:b/>
          <w:bCs/>
        </w:rPr>
        <w:t>dni od daty podpisania umowy.</w:t>
      </w:r>
    </w:p>
    <w:p w14:paraId="74BD04B1" w14:textId="17F014A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0D7754">
        <w:rPr>
          <w:b/>
        </w:rPr>
        <w:t xml:space="preserve">na sprzęt </w:t>
      </w:r>
      <w:r>
        <w:rPr>
          <w:b/>
        </w:rPr>
        <w:t>wynosi:</w:t>
      </w:r>
      <w:r w:rsidRPr="00FB1B4F">
        <w:t xml:space="preserve"> </w:t>
      </w:r>
      <w:r w:rsidRPr="00E4396B">
        <w:rPr>
          <w:b/>
          <w:bCs/>
        </w:rPr>
        <w:t>……………</w:t>
      </w:r>
      <w:r w:rsidR="00E4396B" w:rsidRPr="00E4396B">
        <w:rPr>
          <w:b/>
          <w:bCs/>
        </w:rPr>
        <w:t xml:space="preserve"> miesięcy</w:t>
      </w:r>
      <w:r w:rsidR="000D7754">
        <w:t xml:space="preserve"> </w:t>
      </w:r>
      <w:r w:rsidRPr="006E2DAB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269ECF2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4B3B019" w14:textId="39A0C3D1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B72C4"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C775AB0" w14:textId="77777777" w:rsidR="008D2AB8" w:rsidRDefault="008D2AB8" w:rsidP="008D2AB8">
      <w:pPr>
        <w:jc w:val="both"/>
        <w:rPr>
          <w:sz w:val="18"/>
          <w:szCs w:val="18"/>
        </w:rPr>
      </w:pPr>
    </w:p>
    <w:p w14:paraId="06F8DF84" w14:textId="21C276FB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6613AE2" w14:textId="77777777" w:rsidR="00233C0C" w:rsidRDefault="00233C0C" w:rsidP="00233C0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B1CDF13" w14:textId="77777777" w:rsidR="00233C0C" w:rsidRDefault="00233C0C" w:rsidP="00233C0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5DA69E23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0D946E" w14:textId="77777777" w:rsidR="00233C0C" w:rsidRDefault="00233C0C" w:rsidP="00233C0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004397F" w14:textId="77777777" w:rsidR="00233C0C" w:rsidRDefault="00233C0C" w:rsidP="00233C0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1E8871" w14:textId="77777777" w:rsidR="00233C0C" w:rsidRDefault="00233C0C" w:rsidP="00233C0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3C0C" w14:paraId="33FA9E9A" w14:textId="77777777" w:rsidTr="00233C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51F94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96A60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25F2B726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8F136" w14:textId="77777777" w:rsidR="00233C0C" w:rsidRDefault="00233C0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233C0C" w14:paraId="755F8884" w14:textId="77777777" w:rsidTr="00233C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348B2" w14:textId="77777777" w:rsidR="00233C0C" w:rsidRDefault="00233C0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AAD6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E82DF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33C0C" w14:paraId="3FB4FD40" w14:textId="77777777" w:rsidTr="00233C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5292F" w14:textId="77777777" w:rsidR="00233C0C" w:rsidRDefault="00233C0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9EC61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E2C43" w14:textId="77777777" w:rsidR="00233C0C" w:rsidRDefault="00233C0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D646435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2F650492" w14:textId="77777777" w:rsidR="00233C0C" w:rsidRDefault="00233C0C" w:rsidP="00233C0C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>
        <w:rPr>
          <w:b/>
          <w:bCs/>
          <w:kern w:val="32"/>
          <w:sz w:val="20"/>
          <w:szCs w:val="20"/>
        </w:rPr>
        <w:tab/>
        <w:t>Imię i Nazwisko</w:t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</w:p>
    <w:p w14:paraId="516D1B2C" w14:textId="77777777" w:rsidR="00233C0C" w:rsidRDefault="00233C0C" w:rsidP="00233C0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61B8416C" w14:textId="77777777" w:rsidR="00233C0C" w:rsidRDefault="00233C0C" w:rsidP="00233C0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4B2AF49" w14:textId="77777777" w:rsidR="00233C0C" w:rsidRDefault="00233C0C" w:rsidP="00233C0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05FB88AC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1DB6D96C" w14:textId="77777777" w:rsidR="00233C0C" w:rsidRDefault="00233C0C" w:rsidP="00233C0C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ABFBAC9" w14:textId="77777777" w:rsidR="00233C0C" w:rsidRDefault="00233C0C" w:rsidP="00233C0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786D6D7C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190E1E4B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4DACDA9E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B4BC227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24643B72" w14:textId="77777777" w:rsidR="00233C0C" w:rsidRDefault="00233C0C" w:rsidP="00233C0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34493FD5" w14:textId="77777777" w:rsidR="00233C0C" w:rsidRDefault="00233C0C" w:rsidP="00233C0C">
      <w:pPr>
        <w:jc w:val="both"/>
        <w:rPr>
          <w:sz w:val="20"/>
          <w:szCs w:val="20"/>
        </w:rPr>
      </w:pPr>
    </w:p>
    <w:p w14:paraId="7922A9CA" w14:textId="77777777" w:rsidR="00233C0C" w:rsidRDefault="00233C0C" w:rsidP="00233C0C">
      <w:pPr>
        <w:jc w:val="right"/>
        <w:rPr>
          <w:sz w:val="20"/>
          <w:szCs w:val="20"/>
        </w:rPr>
      </w:pPr>
    </w:p>
    <w:p w14:paraId="41D89B4D" w14:textId="326E5C8B" w:rsidR="00233C0C" w:rsidRDefault="00233C0C" w:rsidP="00233C0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204CA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DCAA89F" w14:textId="77777777" w:rsidR="00233C0C" w:rsidRDefault="00233C0C" w:rsidP="00233C0C">
      <w:pPr>
        <w:jc w:val="right"/>
        <w:rPr>
          <w:sz w:val="20"/>
          <w:szCs w:val="20"/>
        </w:rPr>
      </w:pPr>
    </w:p>
    <w:p w14:paraId="3C5B37A7" w14:textId="77777777" w:rsidR="00233C0C" w:rsidRDefault="00233C0C" w:rsidP="00FE545C">
      <w:pPr>
        <w:rPr>
          <w:b/>
          <w:sz w:val="22"/>
          <w:szCs w:val="22"/>
          <w:u w:val="single"/>
        </w:rPr>
      </w:pPr>
    </w:p>
    <w:p w14:paraId="79E7D79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D5685" w14:textId="77777777" w:rsidR="00DB498F" w:rsidRDefault="00DB498F">
      <w:r>
        <w:separator/>
      </w:r>
    </w:p>
  </w:endnote>
  <w:endnote w:type="continuationSeparator" w:id="0">
    <w:p w14:paraId="549BD6F6" w14:textId="77777777" w:rsidR="00DB498F" w:rsidRDefault="00DB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0F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E0EC7" w14:textId="77777777" w:rsidR="00DB498F" w:rsidRDefault="00DB498F">
      <w:r>
        <w:separator/>
      </w:r>
    </w:p>
  </w:footnote>
  <w:footnote w:type="continuationSeparator" w:id="0">
    <w:p w14:paraId="628C0DFB" w14:textId="77777777" w:rsidR="00DB498F" w:rsidRDefault="00DB4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332D6" w14:textId="77CDF4E9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33398F39" w14:textId="42384BDC" w:rsidR="00E4396B" w:rsidRDefault="00E4396B">
    <w:pPr>
      <w:pStyle w:val="Nagwek"/>
      <w:rPr>
        <w:sz w:val="22"/>
      </w:rPr>
    </w:pPr>
  </w:p>
  <w:p w14:paraId="04C2FBB6" w14:textId="473F1EDA" w:rsidR="00E4396B" w:rsidRDefault="00E4396B">
    <w:pPr>
      <w:pStyle w:val="Nagwek"/>
      <w:rPr>
        <w:sz w:val="22"/>
      </w:rPr>
    </w:pPr>
  </w:p>
  <w:p w14:paraId="5B8F71B4" w14:textId="295D6243" w:rsidR="00E4396B" w:rsidRDefault="00487EC4" w:rsidP="00487EC4">
    <w:pPr>
      <w:pStyle w:val="Nagwek"/>
      <w:jc w:val="center"/>
      <w:rPr>
        <w:sz w:val="22"/>
      </w:rPr>
    </w:pPr>
    <w:r>
      <w:fldChar w:fldCharType="begin"/>
    </w:r>
    <w:r>
      <w:instrText xml:space="preserve"> INCLUDEPICTURE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 w:rsidR="00EE57A0">
      <w:fldChar w:fldCharType="begin"/>
    </w:r>
    <w:r w:rsidR="00EE57A0">
      <w:instrText xml:space="preserve"> INCLUDEPICTURE  "https://www.power2.agh.edu.pl/uploads/RTEmagicC_Log_POWER_kolorowy_31.jpg" \* MERGEFORMATINET </w:instrText>
    </w:r>
    <w:r w:rsidR="00EE57A0">
      <w:fldChar w:fldCharType="separate"/>
    </w:r>
    <w:r w:rsidR="004F132B">
      <w:fldChar w:fldCharType="begin"/>
    </w:r>
    <w:r w:rsidR="004F132B">
      <w:instrText xml:space="preserve"> INCLUDEPICTURE  "https://www.power2.agh.edu.pl/uploads/RTEmagicC_Log_POWER_kolorowy_31.jpg" \* MERGEFORMATINET </w:instrText>
    </w:r>
    <w:r w:rsidR="004F132B">
      <w:fldChar w:fldCharType="separate"/>
    </w:r>
    <w:r w:rsidR="00B52B20">
      <w:fldChar w:fldCharType="begin"/>
    </w:r>
    <w:r w:rsidR="00B52B20">
      <w:instrText xml:space="preserve"> INCLUDEPICTURE  "https://www.power2.agh.edu.pl/uploads/RTEmagicC_Log_POWER_kolorowy_31.jpg" \* MERGEFORMATINET </w:instrText>
    </w:r>
    <w:r w:rsidR="00B52B20">
      <w:fldChar w:fldCharType="separate"/>
    </w:r>
    <w:r w:rsidR="00204CA3">
      <w:fldChar w:fldCharType="begin"/>
    </w:r>
    <w:r w:rsidR="00204CA3">
      <w:instrText xml:space="preserve"> INCLUDEPICTURE  "https://www.power2.agh.edu.pl/uploads/RTEmagicC_Log_POWER_kolorowy_31.jpg" \* MERGEFORMATINET </w:instrText>
    </w:r>
    <w:r w:rsidR="00204CA3">
      <w:fldChar w:fldCharType="separate"/>
    </w:r>
    <w:r w:rsidR="00403666">
      <w:fldChar w:fldCharType="begin"/>
    </w:r>
    <w:r w:rsidR="00403666">
      <w:instrText xml:space="preserve"> INCLUDEPICTURE  "https://www.power2.agh.edu.pl/uploads/RTEmagicC_Log_POWER_kolorowy_31.jpg" \* MERGEFORMATINET </w:instrText>
    </w:r>
    <w:r w:rsidR="00403666">
      <w:fldChar w:fldCharType="separate"/>
    </w:r>
    <w:r w:rsidR="000D7754">
      <w:fldChar w:fldCharType="begin"/>
    </w:r>
    <w:r w:rsidR="000D7754">
      <w:instrText xml:space="preserve"> INCLUDEPICTURE  "https://www.power2.agh.edu.pl/uploads/RTEmagicC_Log_POWER_kolorowy_31.jpg" \* MERGEFORMATINET </w:instrText>
    </w:r>
    <w:r w:rsidR="000D7754">
      <w:fldChar w:fldCharType="separate"/>
    </w:r>
    <w:r w:rsidR="006E2DAB">
      <w:fldChar w:fldCharType="begin"/>
    </w:r>
    <w:r w:rsidR="006E2DAB">
      <w:instrText xml:space="preserve"> </w:instrText>
    </w:r>
    <w:r w:rsidR="006E2DAB">
      <w:instrText>INCLUDEPICTURE  "https://www.power2.agh.edu.pl/uploads/RTEmagicC_Log_POWER_kolorowy_31.jpg" \* MERGEFORMATINET</w:instrText>
    </w:r>
    <w:r w:rsidR="006E2DAB">
      <w:instrText xml:space="preserve"> </w:instrText>
    </w:r>
    <w:r w:rsidR="006E2DAB">
      <w:fldChar w:fldCharType="separate"/>
    </w:r>
    <w:r w:rsidR="006E2DAB">
      <w:pict w14:anchorId="26BFDB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390pt;height:36pt">
          <v:imagedata r:id="rId1" r:href="rId2"/>
        </v:shape>
      </w:pict>
    </w:r>
    <w:r w:rsidR="006E2DAB">
      <w:fldChar w:fldCharType="end"/>
    </w:r>
    <w:r w:rsidR="000D7754">
      <w:fldChar w:fldCharType="end"/>
    </w:r>
    <w:r w:rsidR="00403666">
      <w:fldChar w:fldCharType="end"/>
    </w:r>
    <w:r w:rsidR="00204CA3">
      <w:fldChar w:fldCharType="end"/>
    </w:r>
    <w:r w:rsidR="00B52B20">
      <w:fldChar w:fldCharType="end"/>
    </w:r>
    <w:r w:rsidR="004F132B">
      <w:fldChar w:fldCharType="end"/>
    </w:r>
    <w:r w:rsidR="00EE57A0">
      <w:fldChar w:fldCharType="end"/>
    </w:r>
    <w:r>
      <w:fldChar w:fldCharType="end"/>
    </w:r>
    <w:r>
      <w:fldChar w:fldCharType="end"/>
    </w:r>
  </w:p>
  <w:p w14:paraId="7AA70C35" w14:textId="758C3CD2" w:rsidR="00E4396B" w:rsidRDefault="00E4396B">
    <w:pPr>
      <w:pStyle w:val="Nagwek"/>
      <w:rPr>
        <w:sz w:val="22"/>
      </w:rPr>
    </w:pPr>
  </w:p>
  <w:p w14:paraId="20062FF7" w14:textId="77777777" w:rsidR="00E4396B" w:rsidRDefault="00E4396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98F"/>
    <w:rsid w:val="00012286"/>
    <w:rsid w:val="00071CCC"/>
    <w:rsid w:val="000B731D"/>
    <w:rsid w:val="000D6134"/>
    <w:rsid w:val="000D7754"/>
    <w:rsid w:val="000E09C7"/>
    <w:rsid w:val="000F6589"/>
    <w:rsid w:val="00106636"/>
    <w:rsid w:val="00116EC6"/>
    <w:rsid w:val="001801DD"/>
    <w:rsid w:val="001D4612"/>
    <w:rsid w:val="00204CA3"/>
    <w:rsid w:val="00207E98"/>
    <w:rsid w:val="00233C0C"/>
    <w:rsid w:val="002723B0"/>
    <w:rsid w:val="00315A4A"/>
    <w:rsid w:val="00403666"/>
    <w:rsid w:val="00487EC4"/>
    <w:rsid w:val="004B7300"/>
    <w:rsid w:val="004C6753"/>
    <w:rsid w:val="004F132B"/>
    <w:rsid w:val="00595C87"/>
    <w:rsid w:val="005D2C65"/>
    <w:rsid w:val="005E6D94"/>
    <w:rsid w:val="0063384F"/>
    <w:rsid w:val="00643C6F"/>
    <w:rsid w:val="00646202"/>
    <w:rsid w:val="0065290F"/>
    <w:rsid w:val="006815F6"/>
    <w:rsid w:val="006E2DAB"/>
    <w:rsid w:val="007748F0"/>
    <w:rsid w:val="007A4321"/>
    <w:rsid w:val="00833933"/>
    <w:rsid w:val="00846144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2C4"/>
    <w:rsid w:val="00B52B20"/>
    <w:rsid w:val="00B774DC"/>
    <w:rsid w:val="00BB60C6"/>
    <w:rsid w:val="00C24EC9"/>
    <w:rsid w:val="00C969A6"/>
    <w:rsid w:val="00CA7D36"/>
    <w:rsid w:val="00D24208"/>
    <w:rsid w:val="00D60C38"/>
    <w:rsid w:val="00D66893"/>
    <w:rsid w:val="00D90ACB"/>
    <w:rsid w:val="00DB498F"/>
    <w:rsid w:val="00DC1500"/>
    <w:rsid w:val="00E4396B"/>
    <w:rsid w:val="00E44371"/>
    <w:rsid w:val="00E949B0"/>
    <w:rsid w:val="00EE57A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30E99039"/>
  <w15:chartTrackingRefBased/>
  <w15:docId w15:val="{8A11633D-2ECE-4E7E-8737-D584D727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2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512</Words>
  <Characters>4471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2021-06-23T12:33:00Z</cp:lastPrinted>
  <dcterms:created xsi:type="dcterms:W3CDTF">2021-06-23T12:33:00Z</dcterms:created>
  <dcterms:modified xsi:type="dcterms:W3CDTF">2021-06-30T12:13:00Z</dcterms:modified>
</cp:coreProperties>
</file>