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9A33" w14:textId="77777777" w:rsidR="006A5DF1" w:rsidRDefault="00DF2920" w:rsidP="006A5DF1">
      <w:pPr>
        <w:spacing w:after="240"/>
        <w:jc w:val="right"/>
        <w:rPr>
          <w:sz w:val="22"/>
          <w:szCs w:val="22"/>
        </w:rPr>
      </w:pPr>
      <w:r w:rsidRPr="00DF2920">
        <w:rPr>
          <w:sz w:val="22"/>
          <w:szCs w:val="22"/>
        </w:rPr>
        <w:t>Chorzów</w:t>
      </w:r>
      <w:r w:rsidR="006A5DF1" w:rsidRPr="00D91931">
        <w:rPr>
          <w:sz w:val="22"/>
          <w:szCs w:val="22"/>
        </w:rPr>
        <w:t xml:space="preserve"> dnia: </w:t>
      </w:r>
      <w:r w:rsidRPr="00DF2920">
        <w:rPr>
          <w:sz w:val="22"/>
          <w:szCs w:val="22"/>
        </w:rPr>
        <w:t>2021-07-01</w:t>
      </w:r>
    </w:p>
    <w:p w14:paraId="6D79561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2E7A536" w14:textId="77777777" w:rsidR="006A5DF1" w:rsidRPr="00D91931" w:rsidRDefault="00DF2920" w:rsidP="006A5DF1">
      <w:pPr>
        <w:rPr>
          <w:b/>
          <w:bCs/>
          <w:sz w:val="22"/>
          <w:szCs w:val="22"/>
        </w:rPr>
      </w:pPr>
      <w:r w:rsidRPr="00DF2920">
        <w:rPr>
          <w:b/>
          <w:bCs/>
          <w:sz w:val="22"/>
          <w:szCs w:val="22"/>
        </w:rPr>
        <w:t>Szpital Specjalistyczny w Chorzowie</w:t>
      </w:r>
    </w:p>
    <w:p w14:paraId="6BB9FD21" w14:textId="77777777" w:rsidR="006A5DF1" w:rsidRPr="00BD5546" w:rsidRDefault="00DF2920" w:rsidP="006A5DF1">
      <w:pPr>
        <w:rPr>
          <w:sz w:val="22"/>
          <w:szCs w:val="22"/>
        </w:rPr>
      </w:pPr>
      <w:r w:rsidRPr="00DF2920">
        <w:rPr>
          <w:sz w:val="22"/>
          <w:szCs w:val="22"/>
        </w:rPr>
        <w:t>Zjednoczenia</w:t>
      </w:r>
      <w:r w:rsidR="006A5DF1" w:rsidRPr="00BD5546">
        <w:rPr>
          <w:sz w:val="22"/>
          <w:szCs w:val="22"/>
        </w:rPr>
        <w:t xml:space="preserve"> </w:t>
      </w:r>
      <w:r w:rsidRPr="00DF2920">
        <w:rPr>
          <w:sz w:val="22"/>
          <w:szCs w:val="22"/>
        </w:rPr>
        <w:t>10</w:t>
      </w:r>
    </w:p>
    <w:p w14:paraId="5930C622" w14:textId="77777777" w:rsidR="006A5DF1" w:rsidRPr="00BD5546" w:rsidRDefault="00DF2920" w:rsidP="006A5DF1">
      <w:pPr>
        <w:rPr>
          <w:sz w:val="22"/>
          <w:szCs w:val="22"/>
        </w:rPr>
      </w:pPr>
      <w:r w:rsidRPr="00DF2920">
        <w:rPr>
          <w:sz w:val="22"/>
          <w:szCs w:val="22"/>
        </w:rPr>
        <w:t>41-500</w:t>
      </w:r>
      <w:r w:rsidR="006A5DF1" w:rsidRPr="00BD5546">
        <w:rPr>
          <w:sz w:val="22"/>
          <w:szCs w:val="22"/>
        </w:rPr>
        <w:t xml:space="preserve"> </w:t>
      </w:r>
      <w:r w:rsidRPr="00DF2920">
        <w:rPr>
          <w:sz w:val="22"/>
          <w:szCs w:val="22"/>
        </w:rPr>
        <w:t>Chorzów</w:t>
      </w:r>
    </w:p>
    <w:p w14:paraId="420DD83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2C7CF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5D465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5F279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7F362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64D7600" w14:textId="720AAE0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F2920" w:rsidRPr="00DF292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F2920" w:rsidRPr="00DF2920">
        <w:rPr>
          <w:b/>
          <w:bCs/>
          <w:sz w:val="22"/>
          <w:szCs w:val="22"/>
        </w:rPr>
        <w:t xml:space="preserve">Zakup agregatu </w:t>
      </w:r>
      <w:r w:rsidR="004D3C4A" w:rsidRPr="00DF2920">
        <w:rPr>
          <w:b/>
          <w:bCs/>
          <w:sz w:val="22"/>
          <w:szCs w:val="22"/>
        </w:rPr>
        <w:t>prądotwórczego</w:t>
      </w:r>
      <w:r w:rsidR="00DF2920" w:rsidRPr="00DF2920">
        <w:rPr>
          <w:b/>
          <w:bCs/>
          <w:sz w:val="22"/>
          <w:szCs w:val="22"/>
        </w:rPr>
        <w:t xml:space="preserve"> dla Szpitala Specjalistycznego w Chorzowie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F2920" w:rsidRPr="00DF2920">
        <w:rPr>
          <w:b/>
          <w:sz w:val="22"/>
          <w:szCs w:val="22"/>
        </w:rPr>
        <w:t>TP/AG/15/21</w:t>
      </w:r>
      <w:r w:rsidRPr="006A5DF1">
        <w:rPr>
          <w:b/>
          <w:sz w:val="22"/>
          <w:szCs w:val="22"/>
        </w:rPr>
        <w:t>.</w:t>
      </w:r>
    </w:p>
    <w:p w14:paraId="34B48CD5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F2920" w:rsidRPr="00DF2920">
        <w:rPr>
          <w:b/>
          <w:sz w:val="22"/>
          <w:szCs w:val="22"/>
        </w:rPr>
        <w:t>Szpital Specjalistyczny w Chorzowie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F2920" w:rsidRPr="00DF292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2920" w:rsidRPr="006A5DF1" w14:paraId="78CD155D" w14:textId="77777777" w:rsidTr="00B42C95">
        <w:tc>
          <w:tcPr>
            <w:tcW w:w="9356" w:type="dxa"/>
            <w:shd w:val="clear" w:color="auto" w:fill="auto"/>
          </w:tcPr>
          <w:p w14:paraId="0D8B8F04" w14:textId="77777777" w:rsidR="00DF2920" w:rsidRPr="006A5DF1" w:rsidRDefault="00DF2920" w:rsidP="00B42C9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F2920">
              <w:rPr>
                <w:b/>
                <w:bCs/>
                <w:sz w:val="22"/>
                <w:szCs w:val="22"/>
              </w:rPr>
              <w:t>1</w:t>
            </w:r>
          </w:p>
          <w:p w14:paraId="3DFA3271" w14:textId="77777777" w:rsidR="00DF2920" w:rsidRPr="00DF2920" w:rsidRDefault="00DF2920" w:rsidP="00B42C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920">
              <w:rPr>
                <w:sz w:val="22"/>
                <w:szCs w:val="22"/>
              </w:rPr>
              <w:t>Dzień dobry,</w:t>
            </w:r>
          </w:p>
          <w:p w14:paraId="426DF669" w14:textId="77777777" w:rsidR="00DF2920" w:rsidRPr="00DF2920" w:rsidRDefault="00DF2920" w:rsidP="00B42C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93006D" w14:textId="77777777" w:rsidR="00DF2920" w:rsidRPr="00DF2920" w:rsidRDefault="00DF2920" w:rsidP="00B42C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920">
              <w:rPr>
                <w:sz w:val="22"/>
                <w:szCs w:val="22"/>
              </w:rPr>
              <w:t>proszę o udostępnienie planów podłączenia agregatu prądotwórczego.</w:t>
            </w:r>
          </w:p>
          <w:p w14:paraId="158406C1" w14:textId="77777777" w:rsidR="00DF2920" w:rsidRPr="00DF2920" w:rsidRDefault="00DF2920" w:rsidP="00B42C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2C47D8" w14:textId="7885CAFE" w:rsidR="00DF2920" w:rsidRPr="00DF2920" w:rsidRDefault="00DF2920" w:rsidP="00B42C9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5E4D808" w14:textId="77777777" w:rsidR="004D3C4A" w:rsidRPr="004D3C4A" w:rsidRDefault="004D3C4A" w:rsidP="004D3C4A">
      <w:pPr>
        <w:rPr>
          <w:sz w:val="22"/>
          <w:szCs w:val="22"/>
        </w:rPr>
      </w:pPr>
      <w:r w:rsidRPr="004D3C4A">
        <w:rPr>
          <w:sz w:val="22"/>
          <w:szCs w:val="22"/>
        </w:rPr>
        <w:t>Odpowiedź:</w:t>
      </w:r>
    </w:p>
    <w:p w14:paraId="1740A664" w14:textId="77777777" w:rsidR="004D3C4A" w:rsidRPr="004D3C4A" w:rsidRDefault="004D3C4A" w:rsidP="004D3C4A">
      <w:pPr>
        <w:rPr>
          <w:sz w:val="22"/>
          <w:szCs w:val="22"/>
        </w:rPr>
      </w:pPr>
      <w:r w:rsidRPr="004D3C4A">
        <w:rPr>
          <w:sz w:val="22"/>
          <w:szCs w:val="22"/>
        </w:rPr>
        <w:t>Dysponujemy schematem technicznym stacji transformatorowej, do której zostanie podłączony agregat.</w:t>
      </w:r>
    </w:p>
    <w:p w14:paraId="263C0AFE" w14:textId="15BE1424" w:rsidR="004D3C4A" w:rsidRPr="004D3C4A" w:rsidRDefault="004D3C4A" w:rsidP="004D3C4A">
      <w:pPr>
        <w:rPr>
          <w:sz w:val="22"/>
          <w:szCs w:val="22"/>
        </w:rPr>
      </w:pPr>
      <w:r w:rsidRPr="004D3C4A">
        <w:rPr>
          <w:sz w:val="22"/>
          <w:szCs w:val="22"/>
        </w:rPr>
        <w:t xml:space="preserve">Schemat </w:t>
      </w:r>
      <w:r w:rsidR="004365D1">
        <w:rPr>
          <w:sz w:val="22"/>
          <w:szCs w:val="22"/>
        </w:rPr>
        <w:t xml:space="preserve">zamieszczamy jako odrębne pismo pt. </w:t>
      </w:r>
      <w:r w:rsidR="004D64D8">
        <w:rPr>
          <w:sz w:val="22"/>
          <w:szCs w:val="22"/>
        </w:rPr>
        <w:t>„</w:t>
      </w:r>
      <w:r w:rsidR="004365D1">
        <w:rPr>
          <w:sz w:val="22"/>
          <w:szCs w:val="22"/>
        </w:rPr>
        <w:t>Schemat techniczny stacji transformatorowej</w:t>
      </w:r>
      <w:r w:rsidR="004D64D8">
        <w:rPr>
          <w:sz w:val="22"/>
          <w:szCs w:val="22"/>
        </w:rPr>
        <w:t>”</w:t>
      </w:r>
      <w:r w:rsidRPr="004D3C4A">
        <w:rPr>
          <w:sz w:val="22"/>
          <w:szCs w:val="22"/>
        </w:rPr>
        <w:t>(pdf)</w:t>
      </w:r>
      <w:r w:rsidR="004D64D8">
        <w:rPr>
          <w:sz w:val="22"/>
          <w:szCs w:val="22"/>
        </w:rPr>
        <w:t>.</w:t>
      </w:r>
    </w:p>
    <w:p w14:paraId="687E82BF" w14:textId="77777777" w:rsidR="004D3C4A" w:rsidRDefault="004D3C4A" w:rsidP="004D3C4A"/>
    <w:p w14:paraId="6EB98033" w14:textId="496FC922" w:rsidR="00BE7BFD" w:rsidRDefault="00BE7BFD" w:rsidP="00520165">
      <w:pPr>
        <w:jc w:val="both"/>
        <w:rPr>
          <w:sz w:val="22"/>
          <w:szCs w:val="22"/>
        </w:rPr>
      </w:pPr>
    </w:p>
    <w:p w14:paraId="6083EB20" w14:textId="3FE0194B" w:rsidR="00244847" w:rsidRDefault="00244847" w:rsidP="00520165">
      <w:pPr>
        <w:jc w:val="both"/>
        <w:rPr>
          <w:sz w:val="22"/>
          <w:szCs w:val="22"/>
        </w:rPr>
      </w:pPr>
    </w:p>
    <w:p w14:paraId="133736F4" w14:textId="3F284AE9" w:rsidR="00244847" w:rsidRPr="00244847" w:rsidRDefault="00244847" w:rsidP="00520165">
      <w:pPr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iCs/>
          <w:sz w:val="22"/>
          <w:szCs w:val="22"/>
        </w:rPr>
        <w:t>Zamawiający</w:t>
      </w:r>
    </w:p>
    <w:sectPr w:rsidR="00244847" w:rsidRPr="0024484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4569" w14:textId="77777777" w:rsidR="00455BB8" w:rsidRDefault="00455BB8">
      <w:r>
        <w:separator/>
      </w:r>
    </w:p>
  </w:endnote>
  <w:endnote w:type="continuationSeparator" w:id="0">
    <w:p w14:paraId="7341FAF5" w14:textId="77777777" w:rsidR="00455BB8" w:rsidRDefault="00455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930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D80B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9E64A" w14:textId="77777777" w:rsidR="006D4AB3" w:rsidRDefault="004D64D8">
    <w:pPr>
      <w:pStyle w:val="Stopka"/>
      <w:tabs>
        <w:tab w:val="clear" w:pos="4536"/>
      </w:tabs>
      <w:jc w:val="center"/>
    </w:pPr>
    <w:r>
      <w:rPr>
        <w:noProof/>
      </w:rPr>
      <w:pict w14:anchorId="5A9F03C3">
        <v:line id="_x0000_s2049" style="position:absolute;left:0;text-align:left;z-index:251657728" from="-3.85pt,8.75pt" to="455.15pt,8.75pt"/>
      </w:pict>
    </w:r>
  </w:p>
  <w:p w14:paraId="78345D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49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2B6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120BE0" w14:textId="77777777" w:rsidR="006D4AB3" w:rsidRDefault="006D4AB3">
    <w:pPr>
      <w:pStyle w:val="Stopka"/>
      <w:tabs>
        <w:tab w:val="clear" w:pos="4536"/>
        <w:tab w:val="left" w:pos="6237"/>
      </w:tabs>
    </w:pPr>
  </w:p>
  <w:p w14:paraId="775E633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815F1" w14:textId="77777777" w:rsidR="00455BB8" w:rsidRDefault="00455BB8">
      <w:r>
        <w:separator/>
      </w:r>
    </w:p>
  </w:footnote>
  <w:footnote w:type="continuationSeparator" w:id="0">
    <w:p w14:paraId="6D431058" w14:textId="77777777" w:rsidR="00455BB8" w:rsidRDefault="00455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45748" w14:textId="77777777" w:rsidR="00DF2920" w:rsidRDefault="00DF2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E2B7D" w14:textId="77777777" w:rsidR="004D3C4A" w:rsidRDefault="004D64D8" w:rsidP="004D3C4A">
    <w:pPr>
      <w:pStyle w:val="Nagwek"/>
    </w:pPr>
    <w:r>
      <w:rPr>
        <w:noProof/>
      </w:rPr>
      <w:pict w14:anchorId="0398D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60.1pt;visibility:visible">
          <v:imagedata r:id="rId1" o:title=""/>
        </v:shape>
      </w:pict>
    </w:r>
  </w:p>
  <w:p w14:paraId="0F871874" w14:textId="77777777" w:rsidR="004D3C4A" w:rsidRDefault="004D3C4A" w:rsidP="004D3C4A">
    <w:pPr>
      <w:pStyle w:val="Nagwek"/>
    </w:pPr>
  </w:p>
  <w:p w14:paraId="3F27CB68" w14:textId="77777777" w:rsidR="00DF2920" w:rsidRDefault="00DF2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20B35" w14:textId="77777777" w:rsidR="00DF2920" w:rsidRDefault="00DF2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BB8"/>
    <w:rsid w:val="00031374"/>
    <w:rsid w:val="000A1097"/>
    <w:rsid w:val="000E2A8F"/>
    <w:rsid w:val="0012774F"/>
    <w:rsid w:val="00144B7A"/>
    <w:rsid w:val="00180C6E"/>
    <w:rsid w:val="00244847"/>
    <w:rsid w:val="0029606A"/>
    <w:rsid w:val="004365D1"/>
    <w:rsid w:val="00455BB8"/>
    <w:rsid w:val="004848F3"/>
    <w:rsid w:val="004A75F2"/>
    <w:rsid w:val="004D3C4A"/>
    <w:rsid w:val="004D64D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2920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29319B9"/>
  <w15:chartTrackingRefBased/>
  <w15:docId w15:val="{98FD2050-29F1-4BDF-857E-24D11E13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D3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CCC11-4686-4A30-A356-84580929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118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 Specjalistyczny</cp:lastModifiedBy>
  <cp:revision>6</cp:revision>
  <cp:lastPrinted>2001-02-10T14:28:00Z</cp:lastPrinted>
  <dcterms:created xsi:type="dcterms:W3CDTF">2021-07-01T06:18:00Z</dcterms:created>
  <dcterms:modified xsi:type="dcterms:W3CDTF">2021-07-01T06:30:00Z</dcterms:modified>
</cp:coreProperties>
</file>