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E328" w14:textId="77777777" w:rsidR="008837F9" w:rsidRPr="00AF3D5C" w:rsidRDefault="008837F9" w:rsidP="008837F9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31986866" w14:textId="77777777" w:rsidR="008837F9" w:rsidRPr="00AF3D5C" w:rsidRDefault="008837F9" w:rsidP="008837F9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3EE9D5FD" w14:textId="77777777" w:rsidR="008837F9" w:rsidRPr="00AF3D5C" w:rsidRDefault="008837F9" w:rsidP="008837F9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2BC328F2" w14:textId="77777777" w:rsidR="008837F9" w:rsidRPr="00946C60" w:rsidRDefault="008837F9" w:rsidP="008837F9">
      <w:pPr>
        <w:spacing w:before="48"/>
        <w:rPr>
          <w:b/>
        </w:rPr>
      </w:pPr>
    </w:p>
    <w:p w14:paraId="7906A42D" w14:textId="3F86456B" w:rsidR="008837F9" w:rsidRPr="00946C60" w:rsidRDefault="008837F9" w:rsidP="008837F9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308</w:t>
      </w:r>
      <w:r>
        <w:rPr>
          <w:rFonts w:ascii="Times New Roman" w:hAnsi="Times New Roman"/>
        </w:rPr>
        <w:t>/21</w:t>
      </w:r>
      <w:r w:rsidRPr="00946C60">
        <w:rPr>
          <w:rFonts w:ascii="Times New Roman" w:hAnsi="Times New Roman"/>
        </w:rPr>
        <w:t>,</w:t>
      </w:r>
    </w:p>
    <w:p w14:paraId="0ED55181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28A47EC8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9A08BFB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2F270768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0753F7DA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B581C38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3E3F68C2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21A2C135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BDAC2DA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27212AB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3D42EC22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4B69AF2A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3071BDCB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68ADEEE" w14:textId="77777777" w:rsidR="008837F9" w:rsidRPr="00946C60" w:rsidRDefault="008837F9" w:rsidP="008837F9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6896FD31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</w:rPr>
      </w:pPr>
    </w:p>
    <w:p w14:paraId="037C2B81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4D9D9A27" w14:textId="24F08591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308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322F9D0A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67A85E6C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413B549D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1C29DCC9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0D07C504" w14:textId="77777777" w:rsidR="008837F9" w:rsidRPr="00946C60" w:rsidRDefault="008837F9" w:rsidP="008837F9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7E1DF48E" w14:textId="77777777" w:rsidR="008837F9" w:rsidRPr="00946C60" w:rsidRDefault="008837F9" w:rsidP="008837F9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MNiSW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5E3BDE13" w14:textId="77777777" w:rsidR="008837F9" w:rsidRPr="00946C60" w:rsidRDefault="008837F9" w:rsidP="008837F9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39C36DB9" w14:textId="77777777" w:rsidR="008837F9" w:rsidRPr="00946C60" w:rsidRDefault="008837F9" w:rsidP="008837F9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19551E7D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717F5170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C642016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82FC322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B5DD2B6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29693E0D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457E3976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166F3B50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44431E90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5DF8647C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1D33D1A6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67FE96A8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2CE6A491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274419FB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7AA57AB6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396191BA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6F205EEA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47E628C0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63B61D66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5C92AF1D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0254DC4E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0C945DFA" w14:textId="77777777" w:rsidR="008837F9" w:rsidRPr="008C1807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2E5F7CC" w14:textId="77777777" w:rsidR="008837F9" w:rsidRPr="008C1807" w:rsidRDefault="008837F9" w:rsidP="008837F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3B600B84" w14:textId="77777777" w:rsidR="008837F9" w:rsidRPr="008C1807" w:rsidRDefault="008837F9" w:rsidP="008837F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6EA69D4E" w14:textId="77777777" w:rsidR="008837F9" w:rsidRPr="008C1807" w:rsidRDefault="008837F9" w:rsidP="008837F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8EDB379" w14:textId="77777777" w:rsidR="008837F9" w:rsidRPr="008C1807" w:rsidRDefault="008837F9" w:rsidP="008837F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20ADF6F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162A5AD3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71EB1EA6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6403C9E0" w14:textId="77777777" w:rsidR="008837F9" w:rsidRPr="00946C60" w:rsidRDefault="008837F9" w:rsidP="008837F9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00649515" w14:textId="77777777" w:rsidR="008837F9" w:rsidRPr="00946C60" w:rsidRDefault="008837F9" w:rsidP="008837F9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2DB80007" w14:textId="77777777" w:rsidR="008837F9" w:rsidRPr="00946C60" w:rsidRDefault="008837F9" w:rsidP="008837F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6E5C545" w14:textId="77777777" w:rsidR="008837F9" w:rsidRPr="00946C60" w:rsidRDefault="008837F9" w:rsidP="008837F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37CD96D3" w14:textId="77777777" w:rsidR="008837F9" w:rsidRPr="00946C60" w:rsidRDefault="008837F9" w:rsidP="008837F9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651FDD50" w14:textId="77777777" w:rsidR="008837F9" w:rsidRPr="00946C60" w:rsidRDefault="008837F9" w:rsidP="008837F9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127A3CE7" w14:textId="77777777" w:rsidR="008837F9" w:rsidRPr="00946C60" w:rsidRDefault="008837F9" w:rsidP="008837F9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767F208A" w14:textId="77777777" w:rsidR="008837F9" w:rsidRDefault="008837F9" w:rsidP="008837F9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061037EF" w14:textId="77777777" w:rsidR="008837F9" w:rsidRDefault="008837F9" w:rsidP="008837F9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373E9195" w14:textId="77777777" w:rsidR="008837F9" w:rsidRPr="00CC347C" w:rsidRDefault="008837F9" w:rsidP="008837F9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7663DF16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707246A6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6B0D51A7" w14:textId="77777777" w:rsidR="008837F9" w:rsidRPr="00946C60" w:rsidRDefault="008837F9" w:rsidP="008837F9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79025D8A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6ACB6A4C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18B9C67F" w14:textId="77777777" w:rsidR="008837F9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2A00A45F" w14:textId="77777777" w:rsidR="008837F9" w:rsidRPr="00CC347C" w:rsidRDefault="008837F9" w:rsidP="008837F9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75AE86C2" w14:textId="77777777" w:rsidR="008837F9" w:rsidRPr="00946C60" w:rsidRDefault="008837F9" w:rsidP="008837F9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4374ADCC" w14:textId="77777777" w:rsidR="008837F9" w:rsidRPr="00946C60" w:rsidRDefault="008837F9" w:rsidP="008837F9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6E3C458C" w14:textId="77777777" w:rsidR="008837F9" w:rsidRPr="00946C60" w:rsidRDefault="008837F9" w:rsidP="008837F9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1944EEEB" w14:textId="77777777" w:rsidR="008837F9" w:rsidRPr="00946C60" w:rsidRDefault="008837F9" w:rsidP="008837F9">
      <w:pPr>
        <w:jc w:val="center"/>
        <w:rPr>
          <w:b/>
        </w:rPr>
      </w:pPr>
    </w:p>
    <w:p w14:paraId="048E65F2" w14:textId="77777777" w:rsidR="008837F9" w:rsidRDefault="008837F9" w:rsidP="008837F9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65E9ADB5" w14:textId="77777777" w:rsidR="008837F9" w:rsidRDefault="008837F9" w:rsidP="008837F9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0B9ECD1" w14:textId="77777777" w:rsidR="008837F9" w:rsidRPr="00946C60" w:rsidRDefault="008837F9" w:rsidP="008837F9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07BEF5A1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3E1E3F3" w14:textId="77777777" w:rsidR="008837F9" w:rsidRPr="00946C60" w:rsidRDefault="008837F9" w:rsidP="008837F9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4BF2BF89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3AAAD7F1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72B04FA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586ACF26" w14:textId="77777777" w:rsidR="008837F9" w:rsidRPr="00946C60" w:rsidRDefault="008837F9" w:rsidP="008837F9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1499C6F7" w14:textId="77777777" w:rsidR="008837F9" w:rsidRPr="00946C60" w:rsidRDefault="008837F9" w:rsidP="008837F9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6A72A341" w14:textId="77777777" w:rsidR="008837F9" w:rsidRPr="00946C60" w:rsidRDefault="008837F9" w:rsidP="008837F9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4AEDF74A" w14:textId="77777777" w:rsidR="008837F9" w:rsidRPr="00946C60" w:rsidRDefault="008837F9" w:rsidP="008837F9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2634A355" w14:textId="77777777" w:rsidR="008837F9" w:rsidRPr="00946C60" w:rsidRDefault="008837F9" w:rsidP="008837F9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4C6AB85D" w14:textId="77777777" w:rsidR="008837F9" w:rsidRPr="00946C60" w:rsidRDefault="008837F9" w:rsidP="008837F9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352FA260" w14:textId="77777777" w:rsidR="008837F9" w:rsidRPr="00946C60" w:rsidRDefault="008837F9" w:rsidP="008837F9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7F750780" w14:textId="77777777" w:rsidR="008837F9" w:rsidRPr="00946C60" w:rsidRDefault="008837F9" w:rsidP="008837F9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47ADB668" w14:textId="77777777" w:rsidR="008837F9" w:rsidRPr="00946C60" w:rsidRDefault="008837F9" w:rsidP="008837F9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E3B85D3" w14:textId="77777777" w:rsidR="008837F9" w:rsidRPr="00946C60" w:rsidRDefault="008837F9" w:rsidP="008837F9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7C89EBE1" w14:textId="77777777" w:rsidR="008837F9" w:rsidRPr="00946C60" w:rsidRDefault="008837F9" w:rsidP="008837F9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522B1D3C" w14:textId="77777777" w:rsidR="008837F9" w:rsidRPr="00946C60" w:rsidRDefault="008837F9" w:rsidP="008837F9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5B0D626F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2B861BC9" w14:textId="77777777" w:rsidR="008837F9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52E4B13B" w14:textId="77777777" w:rsidR="008837F9" w:rsidRPr="0038770C" w:rsidRDefault="008837F9" w:rsidP="008837F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2A6FFBA7" w14:textId="77777777" w:rsidR="008837F9" w:rsidRPr="0038770C" w:rsidRDefault="008837F9" w:rsidP="008837F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515F9A1" w14:textId="77777777" w:rsidR="008837F9" w:rsidRPr="0038770C" w:rsidRDefault="008837F9" w:rsidP="008837F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571665A9" w14:textId="77777777" w:rsidR="008837F9" w:rsidRPr="0038770C" w:rsidRDefault="008837F9" w:rsidP="008837F9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1146EBE0" w14:textId="77777777" w:rsidR="008837F9" w:rsidRPr="0038770C" w:rsidRDefault="008837F9" w:rsidP="008837F9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68D39DEE" w14:textId="77777777" w:rsidR="008837F9" w:rsidRDefault="008837F9" w:rsidP="008837F9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195E9E16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5DE377AD" w14:textId="77777777" w:rsidR="008837F9" w:rsidRPr="00946C60" w:rsidRDefault="008837F9" w:rsidP="008837F9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7A72FED6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28A75387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363C1838" w14:textId="77777777" w:rsidR="008837F9" w:rsidRPr="00946C60" w:rsidRDefault="008837F9" w:rsidP="008837F9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A79DC55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7006875C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4583D67F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6DC8AC90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4690F5C4" w14:textId="77777777" w:rsidR="008837F9" w:rsidRPr="00946C60" w:rsidRDefault="008837F9" w:rsidP="008837F9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423137F2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753C0D49" w14:textId="77777777" w:rsidR="008837F9" w:rsidRPr="00946C60" w:rsidRDefault="008837F9" w:rsidP="008837F9">
      <w:pPr>
        <w:pStyle w:val="Tekstpodstawowy"/>
        <w:ind w:right="-47"/>
        <w:rPr>
          <w:rFonts w:ascii="Times New Roman" w:hAnsi="Times New Roman"/>
        </w:rPr>
      </w:pPr>
    </w:p>
    <w:p w14:paraId="1BD6A993" w14:textId="77777777" w:rsidR="008837F9" w:rsidRPr="009A1FF6" w:rsidRDefault="008837F9" w:rsidP="008837F9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15343037" w14:textId="77777777" w:rsidR="008837F9" w:rsidRPr="00433911" w:rsidRDefault="008837F9" w:rsidP="008837F9"/>
    <w:p w14:paraId="0E2A7038" w14:textId="77777777" w:rsidR="008837F9" w:rsidRPr="00574FF8" w:rsidRDefault="008837F9" w:rsidP="008837F9"/>
    <w:p w14:paraId="0D1FDDB4" w14:textId="77777777" w:rsidR="008837F9" w:rsidRPr="00B47C18" w:rsidRDefault="008837F9" w:rsidP="008837F9"/>
    <w:p w14:paraId="1A88EF33" w14:textId="77777777" w:rsidR="008837F9" w:rsidRPr="00B42B8B" w:rsidRDefault="008837F9" w:rsidP="008837F9"/>
    <w:p w14:paraId="124D42D5" w14:textId="77777777" w:rsidR="008837F9" w:rsidRPr="0076798A" w:rsidRDefault="008837F9" w:rsidP="008837F9"/>
    <w:p w14:paraId="3909ADE9" w14:textId="77777777" w:rsidR="008837F9" w:rsidRPr="00EB3EE9" w:rsidRDefault="008837F9" w:rsidP="008837F9"/>
    <w:p w14:paraId="436196E4" w14:textId="77777777" w:rsidR="008837F9" w:rsidRPr="00C0626A" w:rsidRDefault="008837F9" w:rsidP="008837F9"/>
    <w:p w14:paraId="11E67B1A" w14:textId="77777777" w:rsidR="008837F9" w:rsidRPr="00D800A3" w:rsidRDefault="008837F9" w:rsidP="008837F9"/>
    <w:p w14:paraId="520D58DB" w14:textId="77777777" w:rsidR="008837F9" w:rsidRPr="00F76A60" w:rsidRDefault="008837F9" w:rsidP="008837F9"/>
    <w:p w14:paraId="65169D2D" w14:textId="77777777" w:rsidR="008837F9" w:rsidRPr="0084120F" w:rsidRDefault="008837F9" w:rsidP="008837F9"/>
    <w:p w14:paraId="2F98BC76" w14:textId="77777777" w:rsidR="008837F9" w:rsidRPr="000A4223" w:rsidRDefault="008837F9" w:rsidP="008837F9"/>
    <w:p w14:paraId="1182D10A" w14:textId="77777777" w:rsidR="008837F9" w:rsidRPr="00D30B0B" w:rsidRDefault="008837F9" w:rsidP="008837F9"/>
    <w:p w14:paraId="629A1BC3" w14:textId="77777777" w:rsidR="008837F9" w:rsidRPr="00AF5EE3" w:rsidRDefault="008837F9" w:rsidP="008837F9"/>
    <w:p w14:paraId="4D27EB58" w14:textId="77777777" w:rsidR="008837F9" w:rsidRPr="006B6CFB" w:rsidRDefault="008837F9" w:rsidP="008837F9"/>
    <w:p w14:paraId="0F7C7134" w14:textId="77777777" w:rsidR="008837F9" w:rsidRPr="00B63652" w:rsidRDefault="008837F9" w:rsidP="008837F9"/>
    <w:p w14:paraId="6E4F9FB4" w14:textId="77777777" w:rsidR="00496551" w:rsidRPr="00802D4A" w:rsidRDefault="00496551" w:rsidP="00802D4A"/>
    <w:sectPr w:rsidR="00496551" w:rsidRPr="00802D4A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9D371" w14:textId="77777777" w:rsidR="004B2705" w:rsidRDefault="004B2705">
      <w:r>
        <w:separator/>
      </w:r>
    </w:p>
  </w:endnote>
  <w:endnote w:type="continuationSeparator" w:id="0">
    <w:p w14:paraId="48ED77D9" w14:textId="77777777" w:rsidR="004B2705" w:rsidRDefault="004B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EFEB1" w14:textId="77777777" w:rsidR="008837F9" w:rsidRDefault="008837F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56C22AD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833BA" w14:textId="77777777" w:rsidR="004B2705" w:rsidRDefault="004B2705">
      <w:r>
        <w:separator/>
      </w:r>
    </w:p>
  </w:footnote>
  <w:footnote w:type="continuationSeparator" w:id="0">
    <w:p w14:paraId="1F284506" w14:textId="77777777" w:rsidR="004B2705" w:rsidRDefault="004B2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27046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70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16449"/>
    <w:rsid w:val="002430FD"/>
    <w:rsid w:val="00267340"/>
    <w:rsid w:val="00275C59"/>
    <w:rsid w:val="00337165"/>
    <w:rsid w:val="003974EB"/>
    <w:rsid w:val="003C6167"/>
    <w:rsid w:val="003F1749"/>
    <w:rsid w:val="00496551"/>
    <w:rsid w:val="004B2705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02D4A"/>
    <w:rsid w:val="00841B63"/>
    <w:rsid w:val="0086736E"/>
    <w:rsid w:val="008837F9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CED13"/>
  <w15:chartTrackingRefBased/>
  <w15:docId w15:val="{82B8BA2E-9A25-485E-B89E-644E4F1E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7F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37F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8837F9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8837F9"/>
  </w:style>
  <w:style w:type="character" w:customStyle="1" w:styleId="StopkaZnak">
    <w:name w:val="Stopka Znak"/>
    <w:link w:val="Stopka"/>
    <w:uiPriority w:val="99"/>
    <w:rsid w:val="008837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1778</Words>
  <Characters>10672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2021-06-28T08:48:00Z</cp:lastPrinted>
  <dcterms:created xsi:type="dcterms:W3CDTF">2021-06-28T08:50:00Z</dcterms:created>
  <dcterms:modified xsi:type="dcterms:W3CDTF">2021-06-28T08:50:00Z</dcterms:modified>
</cp:coreProperties>
</file>