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DAAC5" w14:textId="77777777" w:rsidR="0022576D" w:rsidRDefault="00C651A3" w:rsidP="0022576D">
      <w:pPr>
        <w:jc w:val="right"/>
        <w:rPr>
          <w:b/>
        </w:rPr>
      </w:pPr>
      <w:r>
        <w:rPr>
          <w:noProof/>
        </w:rPr>
        <w:pict w14:anchorId="56A66AD3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22576D">
        <w:rPr>
          <w:b/>
        </w:rPr>
        <w:t>Załącznik nr 4</w:t>
      </w:r>
    </w:p>
    <w:p w14:paraId="14CD2BD3" w14:textId="77777777" w:rsidR="0022576D" w:rsidRDefault="0022576D" w:rsidP="0022576D">
      <w:pPr>
        <w:jc w:val="right"/>
        <w:rPr>
          <w:rFonts w:eastAsia="MS Mincho"/>
          <w:b/>
        </w:rPr>
      </w:pPr>
    </w:p>
    <w:p w14:paraId="1E16F2A1" w14:textId="77777777" w:rsidR="0022576D" w:rsidRDefault="00C651A3" w:rsidP="0022576D">
      <w:pPr>
        <w:jc w:val="right"/>
        <w:rPr>
          <w:rFonts w:eastAsia="MS Mincho"/>
          <w:b/>
        </w:rPr>
      </w:pPr>
      <w:r>
        <w:rPr>
          <w:noProof/>
        </w:rPr>
        <w:pict w14:anchorId="495CF2A0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DD4B307" w14:textId="77777777" w:rsidR="0022576D" w:rsidRDefault="0022576D" w:rsidP="0022576D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7166CE12" w14:textId="77777777" w:rsidR="0022576D" w:rsidRDefault="0022576D" w:rsidP="0022576D">
      <w:pPr>
        <w:jc w:val="right"/>
        <w:rPr>
          <w:rFonts w:eastAsia="MS Mincho"/>
          <w:b/>
        </w:rPr>
      </w:pPr>
    </w:p>
    <w:p w14:paraId="0FFC829A" w14:textId="77777777" w:rsidR="0022576D" w:rsidRDefault="0022576D" w:rsidP="0022576D">
      <w:pPr>
        <w:jc w:val="center"/>
        <w:rPr>
          <w:b/>
        </w:rPr>
      </w:pPr>
      <w:r>
        <w:rPr>
          <w:b/>
        </w:rPr>
        <w:t>Kalkulacja Cenowa</w:t>
      </w:r>
    </w:p>
    <w:p w14:paraId="652AFD5F" w14:textId="77777777" w:rsidR="0022576D" w:rsidRDefault="0022576D" w:rsidP="0022576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3D4724E4" w14:textId="77777777" w:rsidR="0022576D" w:rsidRDefault="0022576D" w:rsidP="0022576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D5F1093" w14:textId="422D0670" w:rsidR="0022576D" w:rsidRDefault="0022576D" w:rsidP="0022576D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KC-zp.272-308/21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2576D" w14:paraId="798ECD88" w14:textId="77777777" w:rsidTr="002E44A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30BB7C2" w14:textId="77777777" w:rsidR="0022576D" w:rsidRDefault="0022576D" w:rsidP="002E44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957E19" w14:textId="77777777" w:rsidR="0022576D" w:rsidRDefault="0022576D" w:rsidP="002E44A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1338DC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79171B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D782FB8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CB4F34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0AA61EB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37B6105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45BED5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1B6A5D4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704958C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EA0C67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EEA9E83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9CFF24A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2576D" w14:paraId="6009D1F9" w14:textId="77777777" w:rsidTr="002E44A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6FD3A3" w14:textId="77777777" w:rsidR="0022576D" w:rsidRDefault="0022576D" w:rsidP="002E44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B171086" w14:textId="77777777" w:rsidR="0022576D" w:rsidRDefault="0022576D" w:rsidP="002E44A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E1A557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90F171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8B5930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E957D0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DA8414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2576D" w14:paraId="1D10EE13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92E12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968F8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  <w:p w14:paraId="063CB276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70D7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7BB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6A5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EC5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691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55C4645A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9FF3C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15A58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  <w:p w14:paraId="0EC3A8A1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8E6F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F16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6AB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A43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67E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4574BB7F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AB852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E03A5" w14:textId="77777777" w:rsidR="0022576D" w:rsidRDefault="0022576D" w:rsidP="002E44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EB35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3D96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1737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889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1C0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55AD3E2D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9C763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2E90B" w14:textId="77777777" w:rsidR="0022576D" w:rsidRDefault="0022576D" w:rsidP="002E44A6">
            <w:pPr>
              <w:rPr>
                <w:sz w:val="20"/>
                <w:szCs w:val="20"/>
              </w:rPr>
            </w:pPr>
          </w:p>
          <w:p w14:paraId="32634129" w14:textId="77777777" w:rsidR="0022576D" w:rsidRDefault="0022576D" w:rsidP="002E44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7869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B17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FA50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CD1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D94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47E0CFFD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725D4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31BEB" w14:textId="77777777" w:rsidR="0022576D" w:rsidRDefault="0022576D" w:rsidP="002E44A6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1A42E169" w14:textId="77777777" w:rsidR="0022576D" w:rsidRDefault="0022576D" w:rsidP="002E44A6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E473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138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CFE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8AB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5D7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3515B98C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80AAF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E9305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  <w:p w14:paraId="32BB108B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6634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C99A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E9D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CA1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58B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072E9997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C06A1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70F01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  <w:p w14:paraId="21A75BE7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  <w:p w14:paraId="2C7D6BC9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CC0B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AC8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A46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843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184A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26C2A59D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6ED01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F0D36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AC642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8C32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392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331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A91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53778563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836FA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1DE7A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0B700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5C2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411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6DF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8FA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61E87D3A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500E1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F9062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2AE82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7FD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B040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3E9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3C8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09BD0264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8FBC7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FD5BC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7825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EC9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447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048A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048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1AEF4375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15FEA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96694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1C0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E1D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852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B11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A8F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2C6F1600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BA1AA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5DF82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C558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9A3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2EF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50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710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6FE81B86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BCC86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2184F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B4A32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1C2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FD8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342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74F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66923E47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4C90F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1526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21E56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8050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6A4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2C3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34B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16A43BCE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C2128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0BC92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EF9F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4DA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EB7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02D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93B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59DA8C58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71864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F83E8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40B0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409E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BA2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A76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D6E3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B8E9D4F" w14:textId="2935EA65" w:rsidR="0022576D" w:rsidRDefault="0022576D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2576D" w14:paraId="3B8F3870" w14:textId="77777777" w:rsidTr="002E44A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F025B3" w14:textId="77777777" w:rsidR="0022576D" w:rsidRDefault="0022576D" w:rsidP="002E44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2E339E4" w14:textId="77777777" w:rsidR="0022576D" w:rsidRDefault="0022576D" w:rsidP="002E44A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  <w:p w14:paraId="5230AEF4" w14:textId="77777777" w:rsidR="0022576D" w:rsidRPr="00042AC3" w:rsidRDefault="0022576D" w:rsidP="002E44A6">
            <w:pPr>
              <w:rPr>
                <w:sz w:val="18"/>
                <w:szCs w:val="18"/>
              </w:rPr>
            </w:pPr>
          </w:p>
          <w:p w14:paraId="30B4994A" w14:textId="77777777" w:rsidR="0022576D" w:rsidRDefault="0022576D" w:rsidP="002E44A6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1B696CC6" w14:textId="77777777" w:rsidR="0022576D" w:rsidRPr="00042AC3" w:rsidRDefault="0022576D" w:rsidP="002E44A6">
            <w:pPr>
              <w:rPr>
                <w:sz w:val="18"/>
                <w:szCs w:val="18"/>
              </w:rPr>
            </w:pPr>
          </w:p>
          <w:p w14:paraId="367EA6F2" w14:textId="77777777" w:rsidR="0022576D" w:rsidRDefault="0022576D" w:rsidP="002E44A6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33D7628A" w14:textId="77777777" w:rsidR="0022576D" w:rsidRPr="00042AC3" w:rsidRDefault="0022576D" w:rsidP="002E44A6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EC0CB1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AFC3DC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BF9956D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E673E0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3F84D31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7B60B18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D47DB2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BE6F7AB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6B84B71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32EC51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7A0B718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B9CDB21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2576D" w14:paraId="20C4B997" w14:textId="77777777" w:rsidTr="002E44A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074E40D" w14:textId="77777777" w:rsidR="0022576D" w:rsidRDefault="0022576D" w:rsidP="002E44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5D8584" w14:textId="77777777" w:rsidR="0022576D" w:rsidRDefault="0022576D" w:rsidP="002E44A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D7D4AC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06A6E9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3E0154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C5AE57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BDE345" w14:textId="77777777" w:rsidR="0022576D" w:rsidRDefault="0022576D" w:rsidP="002E4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970AA" w14:paraId="21DC92A1" w14:textId="77777777" w:rsidTr="00D970AA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30081" w14:textId="77777777" w:rsidR="00D970AA" w:rsidRDefault="00D970AA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70D23" w14:textId="77777777" w:rsidR="00D970AA" w:rsidRDefault="00D970AA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FBB00" w14:textId="77777777" w:rsidR="00D970AA" w:rsidRDefault="00D970AA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CD30" w14:textId="77777777" w:rsidR="00D970AA" w:rsidRDefault="00D970AA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6A48" w14:textId="77777777" w:rsidR="00D970AA" w:rsidRDefault="00D970AA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F658" w14:textId="77777777" w:rsidR="00D970AA" w:rsidRDefault="00D970AA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4B90" w14:textId="77777777" w:rsidR="00D970AA" w:rsidRDefault="00D970AA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67FC45D2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0A26F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4483A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3B2F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4630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F74C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F23A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5F2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7B53F7F1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F6886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9B159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586E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81E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F61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31B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E1C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6CB05D56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BD887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E962C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3FBBD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4EC4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652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92F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C2B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79B1DD37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9A64D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DADC4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0113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631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49B7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BB96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359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13C7027E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0799F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69F4E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A454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B69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EFAF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0030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15B1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3F35046D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7516C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B782D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E04F5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DDBA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27A6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E78B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89F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5F0E3321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7A3E2" w14:textId="77777777" w:rsidR="0022576D" w:rsidRDefault="0022576D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71096" w14:textId="77777777" w:rsidR="0022576D" w:rsidRDefault="0022576D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40B28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CE02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D959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1522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7F1C" w14:textId="77777777" w:rsidR="0022576D" w:rsidRDefault="0022576D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51A3" w14:paraId="36CCAAC5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F334C" w14:textId="1ACB351C" w:rsidR="00C651A3" w:rsidRDefault="00C651A3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FC62C" w14:textId="77777777" w:rsidR="00C651A3" w:rsidRDefault="00C651A3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25E7A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35A7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1E82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4F12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4A78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51A3" w14:paraId="2872EE0D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320DD" w14:textId="0EB7CBAD" w:rsidR="00C651A3" w:rsidRDefault="00C651A3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09DD1" w14:textId="77777777" w:rsidR="00C651A3" w:rsidRDefault="00C651A3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34B77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0DD7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6C374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0486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31D2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51A3" w14:paraId="377E870B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C50DC" w14:textId="68C3E82D" w:rsidR="00C651A3" w:rsidRDefault="00C651A3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6C404" w14:textId="77777777" w:rsidR="00C651A3" w:rsidRDefault="00C651A3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A9ADB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8F64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9BE9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1667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68AD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51A3" w14:paraId="1E8E3924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37D32" w14:textId="59539B25" w:rsidR="00C651A3" w:rsidRDefault="00C651A3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6D455" w14:textId="77777777" w:rsidR="00C651A3" w:rsidRDefault="00C651A3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CB3AC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8B73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9CEE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54B6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CCDE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51A3" w14:paraId="37E1D0A0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25DEC" w14:textId="4071126D" w:rsidR="00C651A3" w:rsidRDefault="00C651A3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9FD93" w14:textId="77777777" w:rsidR="00C651A3" w:rsidRDefault="00C651A3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1DE3E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FBAB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8E6F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24D2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66BB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51A3" w14:paraId="246AC987" w14:textId="77777777" w:rsidTr="002E44A6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D2EAB" w14:textId="4A3BB570" w:rsidR="00C651A3" w:rsidRDefault="00C651A3" w:rsidP="002E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4294B" w14:textId="77777777" w:rsidR="00C651A3" w:rsidRDefault="00C651A3" w:rsidP="002E44A6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0ED8C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02C1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795C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90B2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C114" w14:textId="77777777" w:rsidR="00C651A3" w:rsidRDefault="00C651A3" w:rsidP="002E44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2576D" w14:paraId="5799B2DB" w14:textId="77777777" w:rsidTr="002E44A6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2FC7EE" w14:textId="77777777" w:rsidR="0022576D" w:rsidRDefault="0022576D" w:rsidP="002E44A6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5BA52" w14:textId="77777777" w:rsidR="0022576D" w:rsidRDefault="0022576D" w:rsidP="002E44A6">
            <w:pPr>
              <w:rPr>
                <w:rFonts w:ascii="Calibri" w:hAnsi="Calibri"/>
              </w:rPr>
            </w:pPr>
          </w:p>
        </w:tc>
      </w:tr>
    </w:tbl>
    <w:p w14:paraId="3E6F57F2" w14:textId="77777777" w:rsidR="0022576D" w:rsidRDefault="0022576D" w:rsidP="0022576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08DB754" w14:textId="77777777" w:rsidR="0022576D" w:rsidRDefault="0022576D" w:rsidP="0022576D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7BEF83D" w14:textId="77777777" w:rsidR="0022576D" w:rsidRDefault="0022576D" w:rsidP="0022576D">
      <w:pPr>
        <w:ind w:right="425"/>
        <w:rPr>
          <w:b/>
        </w:rPr>
      </w:pPr>
    </w:p>
    <w:p w14:paraId="24463D7D" w14:textId="77777777" w:rsidR="0022576D" w:rsidRDefault="0022576D" w:rsidP="0022576D">
      <w:pPr>
        <w:ind w:right="425"/>
        <w:rPr>
          <w:b/>
        </w:rPr>
      </w:pPr>
    </w:p>
    <w:p w14:paraId="35B1AB85" w14:textId="77777777" w:rsidR="0022576D" w:rsidRDefault="0022576D" w:rsidP="0022576D">
      <w:pPr>
        <w:ind w:right="425"/>
        <w:rPr>
          <w:b/>
        </w:rPr>
      </w:pPr>
    </w:p>
    <w:p w14:paraId="7C0DCF40" w14:textId="77777777" w:rsidR="0022576D" w:rsidRPr="00423B06" w:rsidRDefault="0022576D" w:rsidP="00225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8D4C475" w14:textId="77777777" w:rsidR="0022576D" w:rsidRPr="003C79E5" w:rsidRDefault="0022576D" w:rsidP="0022576D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C6E4711" w14:textId="6BC39C03" w:rsidR="0014437C" w:rsidRPr="001931E3" w:rsidRDefault="0014437C" w:rsidP="0036068B"/>
    <w:sectPr w:rsidR="0014437C" w:rsidRPr="001931E3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750A8" w14:textId="77777777" w:rsidR="00373EF7" w:rsidRDefault="00373EF7">
      <w:r>
        <w:separator/>
      </w:r>
    </w:p>
  </w:endnote>
  <w:endnote w:type="continuationSeparator" w:id="0">
    <w:p w14:paraId="5BF92B2A" w14:textId="77777777" w:rsidR="00373EF7" w:rsidRDefault="00373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D2BA9" w14:textId="77777777" w:rsidR="00D970AA" w:rsidRPr="00CC4E7C" w:rsidRDefault="00D970AA" w:rsidP="00D970AA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1309C5C" w14:textId="77777777" w:rsidR="00D970AA" w:rsidRDefault="00D970AA" w:rsidP="00D970AA">
    <w:pPr>
      <w:pStyle w:val="Stopka"/>
    </w:pPr>
  </w:p>
  <w:p w14:paraId="704BBBA6" w14:textId="77777777" w:rsidR="00917B0C" w:rsidRDefault="00917B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B5EC2" w14:textId="77777777" w:rsidR="00373EF7" w:rsidRDefault="00373EF7">
      <w:r>
        <w:separator/>
      </w:r>
    </w:p>
  </w:footnote>
  <w:footnote w:type="continuationSeparator" w:id="0">
    <w:p w14:paraId="3AABDF8B" w14:textId="77777777" w:rsidR="00373EF7" w:rsidRDefault="00373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EF7"/>
    <w:rsid w:val="00021E1F"/>
    <w:rsid w:val="0011188B"/>
    <w:rsid w:val="00142162"/>
    <w:rsid w:val="0014437C"/>
    <w:rsid w:val="001931E3"/>
    <w:rsid w:val="001946D8"/>
    <w:rsid w:val="001F6B73"/>
    <w:rsid w:val="0022576D"/>
    <w:rsid w:val="00303635"/>
    <w:rsid w:val="00347293"/>
    <w:rsid w:val="0036068B"/>
    <w:rsid w:val="00373EF7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17B0C"/>
    <w:rsid w:val="009508B9"/>
    <w:rsid w:val="00C651A3"/>
    <w:rsid w:val="00D970AA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6B751A9"/>
  <w15:chartTrackingRefBased/>
  <w15:docId w15:val="{56CD949B-4FF9-4214-94EB-582201BD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576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70A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17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B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17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B0C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70AA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189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2021-06-30T08:37:00Z</cp:lastPrinted>
  <dcterms:created xsi:type="dcterms:W3CDTF">2021-06-28T08:46:00Z</dcterms:created>
  <dcterms:modified xsi:type="dcterms:W3CDTF">2021-06-30T08:38:00Z</dcterms:modified>
</cp:coreProperties>
</file>