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9F3F1" w14:textId="77777777" w:rsidR="005F65D3" w:rsidRPr="00240E71" w:rsidRDefault="005F65D3" w:rsidP="005F65D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FF04F2C" w14:textId="77777777" w:rsidR="005F65D3" w:rsidRDefault="005F65D3" w:rsidP="005F65D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11A371B" w14:textId="77777777" w:rsidR="005F65D3" w:rsidRPr="0022732C" w:rsidRDefault="005F65D3" w:rsidP="005F65D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5C0E4D8" w14:textId="77777777" w:rsidR="005F65D3" w:rsidRDefault="005F65D3" w:rsidP="005F65D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180ABB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960A716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BF6DA45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8207CC1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15EE357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0443163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3275FF5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8990E4D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2C66F1A" w14:textId="77777777" w:rsidR="005F65D3" w:rsidRPr="0022732C" w:rsidRDefault="005F65D3" w:rsidP="005F65D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1A0E4BA" w14:textId="77777777" w:rsidR="005F65D3" w:rsidRDefault="005F65D3" w:rsidP="005F65D3">
      <w:pPr>
        <w:spacing w:line="360" w:lineRule="auto"/>
      </w:pPr>
      <w:r>
        <w:t>Do: Nazwa i siedziba Zamawiającego:</w:t>
      </w:r>
    </w:p>
    <w:p w14:paraId="74739AD2" w14:textId="77777777" w:rsidR="005F65D3" w:rsidRPr="00247153" w:rsidRDefault="005F65D3" w:rsidP="005F65D3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12074FAC" w14:textId="77777777" w:rsidR="005F65D3" w:rsidRPr="00247153" w:rsidRDefault="005F65D3" w:rsidP="005F65D3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D8823D2" w14:textId="77777777" w:rsidR="005F65D3" w:rsidRDefault="005F65D3" w:rsidP="005F65D3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2AD2FAD2" w14:textId="77777777" w:rsidR="005F65D3" w:rsidRDefault="005F65D3" w:rsidP="005F65D3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AED015C" w14:textId="77777777" w:rsidR="005F65D3" w:rsidRDefault="005F65D3" w:rsidP="005F65D3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15A13AA" w14:textId="77777777" w:rsidR="005F65D3" w:rsidRDefault="005F65D3" w:rsidP="005F65D3">
      <w:pPr>
        <w:ind w:firstLine="3969"/>
        <w:rPr>
          <w:b/>
        </w:rPr>
      </w:pPr>
    </w:p>
    <w:p w14:paraId="27B15AAB" w14:textId="0FF5BC15" w:rsidR="005F65D3" w:rsidRDefault="005F65D3" w:rsidP="005F65D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308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9F019FA" w14:textId="77777777" w:rsidR="005F65D3" w:rsidRDefault="005F65D3" w:rsidP="005F65D3">
      <w:pPr>
        <w:tabs>
          <w:tab w:val="right" w:pos="9000"/>
        </w:tabs>
      </w:pPr>
    </w:p>
    <w:p w14:paraId="6B216D13" w14:textId="77777777" w:rsidR="005F65D3" w:rsidRPr="005F7BDF" w:rsidRDefault="005F65D3" w:rsidP="005F65D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7C626942" w14:textId="77777777" w:rsidR="005F65D3" w:rsidRPr="005F7BDF" w:rsidRDefault="005F65D3" w:rsidP="005F65D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66D16D0" w14:textId="77777777" w:rsidR="005F65D3" w:rsidRPr="005F7BDF" w:rsidRDefault="005F65D3" w:rsidP="005F65D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021123ED" w14:textId="77777777" w:rsidR="005F65D3" w:rsidRPr="005F7BDF" w:rsidRDefault="005F65D3" w:rsidP="005F65D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69BDFF6" w14:textId="77777777" w:rsidR="005F65D3" w:rsidRPr="005F7BDF" w:rsidRDefault="005F65D3" w:rsidP="005F65D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4EBC84D" w14:textId="77777777" w:rsidR="005F65D3" w:rsidRPr="002969BE" w:rsidRDefault="005F65D3" w:rsidP="005F65D3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46FD39D" w14:textId="77777777" w:rsidR="005F65D3" w:rsidRPr="002969BE" w:rsidRDefault="005F65D3" w:rsidP="005F65D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1161D3B" w14:textId="77777777" w:rsidR="005F65D3" w:rsidRPr="002969BE" w:rsidRDefault="005F65D3" w:rsidP="005F65D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86C2931" w14:textId="77777777" w:rsidR="005F65D3" w:rsidRPr="002969BE" w:rsidRDefault="005F65D3" w:rsidP="005F65D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2874FE97" w14:textId="77777777" w:rsidR="005F65D3" w:rsidRPr="002969BE" w:rsidRDefault="005F65D3" w:rsidP="005F65D3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B57ACC4" w14:textId="77777777" w:rsidR="005F65D3" w:rsidRPr="00FE545C" w:rsidRDefault="005F65D3" w:rsidP="005F65D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D8BA0BC" w14:textId="77777777" w:rsidR="005F65D3" w:rsidRPr="00FE545C" w:rsidRDefault="005F65D3" w:rsidP="005F65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0A23BB7" w14:textId="77777777" w:rsidR="005F65D3" w:rsidRDefault="005F65D3" w:rsidP="005F65D3">
      <w:pPr>
        <w:jc w:val="both"/>
        <w:rPr>
          <w:sz w:val="18"/>
          <w:szCs w:val="18"/>
        </w:rPr>
      </w:pPr>
    </w:p>
    <w:p w14:paraId="7AD9B923" w14:textId="77777777" w:rsidR="005F65D3" w:rsidRDefault="005F65D3" w:rsidP="005F65D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DA075DE" w14:textId="77777777" w:rsidR="005F65D3" w:rsidRPr="00730EFE" w:rsidRDefault="005F65D3" w:rsidP="005F65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FD68CC1" w14:textId="77777777" w:rsidR="005F65D3" w:rsidRPr="001D671E" w:rsidRDefault="005F65D3" w:rsidP="005F65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4E2B06A" w14:textId="77777777" w:rsidR="005F65D3" w:rsidRDefault="005F65D3" w:rsidP="005F65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796A65A" w14:textId="77777777" w:rsidR="005F65D3" w:rsidRDefault="005F65D3" w:rsidP="005F65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78AE59" w14:textId="77777777" w:rsidR="005F65D3" w:rsidRDefault="005F65D3" w:rsidP="005F65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C57C80" w14:textId="77777777" w:rsidR="005F65D3" w:rsidRPr="001D671E" w:rsidRDefault="005F65D3" w:rsidP="005F65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65D3" w:rsidRPr="00FE545C" w14:paraId="37B6953A" w14:textId="77777777" w:rsidTr="002E44A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61132" w14:textId="77777777" w:rsidR="005F65D3" w:rsidRPr="00FE545C" w:rsidRDefault="005F65D3" w:rsidP="002E44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E64B6" w14:textId="77777777" w:rsidR="005F65D3" w:rsidRPr="00FE545C" w:rsidRDefault="005F65D3" w:rsidP="002E44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63A60C6" w14:textId="77777777" w:rsidR="005F65D3" w:rsidRPr="00FE545C" w:rsidRDefault="005F65D3" w:rsidP="002E44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F70C9" w14:textId="77777777" w:rsidR="005F65D3" w:rsidRPr="00FE545C" w:rsidRDefault="005F65D3" w:rsidP="002E44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F65D3" w:rsidRPr="00FE545C" w14:paraId="7B4B237F" w14:textId="77777777" w:rsidTr="002E44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7B379" w14:textId="77777777" w:rsidR="005F65D3" w:rsidRPr="00FE545C" w:rsidRDefault="005F65D3" w:rsidP="002E44A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D2E41" w14:textId="77777777" w:rsidR="005F65D3" w:rsidRPr="00FE545C" w:rsidRDefault="005F65D3" w:rsidP="002E44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452D9" w14:textId="77777777" w:rsidR="005F65D3" w:rsidRPr="00FE545C" w:rsidRDefault="005F65D3" w:rsidP="002E44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65D3" w:rsidRPr="00FE545C" w14:paraId="367A148D" w14:textId="77777777" w:rsidTr="002E44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DC915" w14:textId="77777777" w:rsidR="005F65D3" w:rsidRPr="00FE545C" w:rsidRDefault="005F65D3" w:rsidP="002E44A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7ED8B" w14:textId="77777777" w:rsidR="005F65D3" w:rsidRPr="00FE545C" w:rsidRDefault="005F65D3" w:rsidP="002E44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0A8D7" w14:textId="77777777" w:rsidR="005F65D3" w:rsidRPr="00FE545C" w:rsidRDefault="005F65D3" w:rsidP="002E44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47333E7" w14:textId="77777777" w:rsidR="005F65D3" w:rsidRDefault="005F65D3" w:rsidP="005F65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29ACDC1" w14:textId="77777777" w:rsidR="005F65D3" w:rsidRPr="00D638CC" w:rsidRDefault="005F65D3" w:rsidP="005F65D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7D43EBB" w14:textId="77777777" w:rsidR="005F65D3" w:rsidRPr="002F276A" w:rsidRDefault="005F65D3" w:rsidP="005F65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47748B3" w14:textId="77777777" w:rsidR="005F65D3" w:rsidRPr="002F276A" w:rsidRDefault="005F65D3" w:rsidP="005F65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F2CE0C8" w14:textId="77777777" w:rsidR="005F65D3" w:rsidRPr="002F276A" w:rsidRDefault="005F65D3" w:rsidP="005F65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B825C1" w14:textId="77777777" w:rsidR="005F65D3" w:rsidRPr="002F276A" w:rsidRDefault="005F65D3" w:rsidP="005F65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E8D59CC" w14:textId="77777777" w:rsidR="005F65D3" w:rsidRPr="002F276A" w:rsidRDefault="005F65D3" w:rsidP="005F65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FBAA42D" w14:textId="77777777" w:rsidR="005F65D3" w:rsidRDefault="005F65D3" w:rsidP="005F65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6392D9D" w14:textId="77777777" w:rsidR="005F65D3" w:rsidRDefault="005F65D3" w:rsidP="005F65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979CA6" w14:textId="77777777" w:rsidR="005F65D3" w:rsidRDefault="005F65D3" w:rsidP="005F65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5618A7C" w14:textId="77777777" w:rsidR="005F65D3" w:rsidRDefault="005F65D3" w:rsidP="005F65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A0A8C64" w14:textId="77777777" w:rsidR="005F65D3" w:rsidRDefault="005F65D3" w:rsidP="005F65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1B8ADE5" w14:textId="77777777" w:rsidR="005F65D3" w:rsidRDefault="005F65D3" w:rsidP="005F65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4F414AA" w14:textId="77777777" w:rsidR="005F65D3" w:rsidRDefault="005F65D3" w:rsidP="005F65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C99BF2" w14:textId="77777777" w:rsidR="005F65D3" w:rsidRPr="000B45FE" w:rsidRDefault="005F65D3" w:rsidP="005F65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7052C0" w14:textId="77777777" w:rsidR="005F65D3" w:rsidRDefault="005F65D3" w:rsidP="005F65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F2386AA" w14:textId="77777777" w:rsidR="005F65D3" w:rsidRDefault="005F65D3" w:rsidP="005F65D3">
      <w:pPr>
        <w:jc w:val="both"/>
        <w:rPr>
          <w:sz w:val="22"/>
          <w:szCs w:val="22"/>
        </w:rPr>
      </w:pPr>
    </w:p>
    <w:p w14:paraId="30F1E56D" w14:textId="77777777" w:rsidR="005F65D3" w:rsidRDefault="005F65D3" w:rsidP="005F65D3">
      <w:pPr>
        <w:jc w:val="both"/>
        <w:rPr>
          <w:sz w:val="22"/>
          <w:szCs w:val="22"/>
        </w:rPr>
      </w:pPr>
    </w:p>
    <w:p w14:paraId="4AFB4CE1" w14:textId="77777777" w:rsidR="005F65D3" w:rsidRDefault="005F65D3" w:rsidP="005F65D3">
      <w:pPr>
        <w:jc w:val="right"/>
        <w:rPr>
          <w:sz w:val="20"/>
          <w:szCs w:val="20"/>
        </w:rPr>
      </w:pPr>
    </w:p>
    <w:p w14:paraId="25C13C1E" w14:textId="77777777" w:rsidR="005F65D3" w:rsidRPr="00423B06" w:rsidRDefault="005F65D3" w:rsidP="005F65D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12BFF5A" w14:textId="77777777" w:rsidR="005F65D3" w:rsidRPr="00D639A9" w:rsidRDefault="005F65D3" w:rsidP="005F65D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0997A62" w14:textId="77777777" w:rsidR="00FE545C" w:rsidRPr="00053A0F" w:rsidRDefault="00FE545C" w:rsidP="00053A0F"/>
    <w:sectPr w:rsidR="00FE545C" w:rsidRPr="00053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57101" w14:textId="77777777" w:rsidR="00E202BA" w:rsidRDefault="00E202BA">
      <w:r>
        <w:separator/>
      </w:r>
    </w:p>
  </w:endnote>
  <w:endnote w:type="continuationSeparator" w:id="0">
    <w:p w14:paraId="3BD14E52" w14:textId="77777777" w:rsidR="00E202BA" w:rsidRDefault="00E20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3225D" w14:textId="77777777" w:rsidR="00FF7A0C" w:rsidRDefault="00FF7A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61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2F8C" w14:textId="77777777" w:rsidR="00FF7A0C" w:rsidRDefault="00FF7A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64EA6" w14:textId="77777777" w:rsidR="00E202BA" w:rsidRDefault="00E202BA">
      <w:r>
        <w:separator/>
      </w:r>
    </w:p>
  </w:footnote>
  <w:footnote w:type="continuationSeparator" w:id="0">
    <w:p w14:paraId="6781D80C" w14:textId="77777777" w:rsidR="00E202BA" w:rsidRDefault="00E20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CA8F8" w14:textId="77777777" w:rsidR="00FF7A0C" w:rsidRDefault="00FF7A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00E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B8B86" w14:textId="77777777" w:rsidR="00FF7A0C" w:rsidRDefault="00FF7A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2BA"/>
    <w:rsid w:val="00012286"/>
    <w:rsid w:val="00053A0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65D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02BA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31553"/>
  <w15:chartTrackingRefBased/>
  <w15:docId w15:val="{6DE0CCA0-A30E-4669-BE44-F4F2D7429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5D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2021-06-28T08:04:00Z</cp:lastPrinted>
  <dcterms:created xsi:type="dcterms:W3CDTF">2021-06-28T08:02:00Z</dcterms:created>
  <dcterms:modified xsi:type="dcterms:W3CDTF">2021-06-28T08:04:00Z</dcterms:modified>
</cp:coreProperties>
</file>