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24D16" w14:textId="2DDC1B02" w:rsidR="0034269E" w:rsidRPr="001905D5" w:rsidRDefault="0034269E" w:rsidP="0034269E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308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61142ECA" w14:textId="77777777" w:rsidR="0034269E" w:rsidRPr="001905D5" w:rsidRDefault="0034269E" w:rsidP="0034269E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5E53E781" w14:textId="77777777" w:rsidR="0034269E" w:rsidRPr="001905D5" w:rsidRDefault="0034269E" w:rsidP="0034269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53E51DD3" w14:textId="77777777" w:rsidR="0034269E" w:rsidRPr="001905D5" w:rsidRDefault="0034269E" w:rsidP="0034269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17B5F8F4" w14:textId="77777777" w:rsidR="0034269E" w:rsidRPr="001905D5" w:rsidRDefault="0034269E" w:rsidP="0034269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3B1C5F30" w14:textId="77777777" w:rsidR="0034269E" w:rsidRPr="001905D5" w:rsidRDefault="0034269E" w:rsidP="0034269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A7C9745" w14:textId="77777777" w:rsidR="0034269E" w:rsidRPr="001905D5" w:rsidRDefault="0034269E" w:rsidP="0034269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28C3FBF3" w14:textId="77777777" w:rsidR="0034269E" w:rsidRPr="001905D5" w:rsidRDefault="0034269E" w:rsidP="0034269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01A55081" w14:textId="77777777" w:rsidR="0034269E" w:rsidRPr="001905D5" w:rsidRDefault="0034269E" w:rsidP="0034269E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3E0E1352" w14:textId="77777777" w:rsidR="0034269E" w:rsidRPr="001905D5" w:rsidRDefault="0034269E" w:rsidP="0034269E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3D07FBF2" w14:textId="77777777" w:rsidR="0034269E" w:rsidRPr="001905D5" w:rsidRDefault="0034269E" w:rsidP="0034269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765938F8" w14:textId="77777777" w:rsidR="0034269E" w:rsidRPr="001905D5" w:rsidRDefault="0034269E" w:rsidP="0034269E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57EB7BED" w14:textId="77777777" w:rsidR="0034269E" w:rsidRDefault="0034269E" w:rsidP="0034269E">
      <w:pPr>
        <w:spacing w:line="254" w:lineRule="auto"/>
        <w:rPr>
          <w:rFonts w:ascii="Arial" w:hAnsi="Arial" w:cs="Arial"/>
        </w:rPr>
      </w:pPr>
    </w:p>
    <w:p w14:paraId="7FFE1A6C" w14:textId="77777777" w:rsidR="0034269E" w:rsidRPr="003A114E" w:rsidRDefault="0034269E" w:rsidP="0034269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52488D94" w14:textId="77777777" w:rsidR="0034269E" w:rsidRPr="003A114E" w:rsidRDefault="0034269E" w:rsidP="0034269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446C59C8" w14:textId="77777777" w:rsidR="0034269E" w:rsidRPr="003A114E" w:rsidRDefault="0034269E" w:rsidP="0034269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0BBD2088" w14:textId="77777777" w:rsidR="0034269E" w:rsidRPr="003A114E" w:rsidRDefault="0034269E" w:rsidP="0034269E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195B0D5" w14:textId="2BCCD1ED" w:rsidR="0034269E" w:rsidRDefault="0034269E" w:rsidP="0034269E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5F7BDF">
        <w:rPr>
          <w:b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308</w:t>
      </w:r>
      <w:r w:rsidRPr="00247153">
        <w:rPr>
          <w:b/>
        </w:rPr>
        <w:t>/2</w:t>
      </w:r>
      <w:r>
        <w:rPr>
          <w:b/>
        </w:rPr>
        <w:t>1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16ADDAC3" w14:textId="77777777" w:rsidR="0034269E" w:rsidRPr="003A114E" w:rsidRDefault="0034269E" w:rsidP="0034269E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6AE163A" w14:textId="77777777" w:rsidR="0034269E" w:rsidRPr="003A114E" w:rsidRDefault="0034269E" w:rsidP="0034269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7F976910" w14:textId="77777777" w:rsidR="0034269E" w:rsidRDefault="0034269E" w:rsidP="0034269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6EA67B47" w14:textId="77777777" w:rsidR="0034269E" w:rsidRPr="003A114E" w:rsidRDefault="0034269E" w:rsidP="0034269E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03D4455D" w14:textId="77777777" w:rsidR="0034269E" w:rsidRPr="001905D5" w:rsidRDefault="0034269E" w:rsidP="0034269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0175A9ED" w14:textId="77777777" w:rsidR="0034269E" w:rsidRPr="001905D5" w:rsidRDefault="0034269E" w:rsidP="0034269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1A0491DC" w14:textId="77777777" w:rsidR="0034269E" w:rsidRPr="001905D5" w:rsidRDefault="0034269E" w:rsidP="0034269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3C5C7792" w14:textId="77777777" w:rsidR="0034269E" w:rsidRPr="001905D5" w:rsidRDefault="0034269E" w:rsidP="0034269E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4263E86E" w14:textId="77777777" w:rsidR="0034269E" w:rsidRDefault="0034269E" w:rsidP="0034269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DD89197" w14:textId="77777777" w:rsidR="0034269E" w:rsidRDefault="0034269E" w:rsidP="0034269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8560839" w14:textId="77777777" w:rsidR="0034269E" w:rsidRPr="001905D5" w:rsidRDefault="0034269E" w:rsidP="0034269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7865FA8" w14:textId="77777777" w:rsidR="0034269E" w:rsidRPr="00423B06" w:rsidRDefault="0034269E" w:rsidP="0034269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910678D" w14:textId="77777777" w:rsidR="0034269E" w:rsidRDefault="0034269E" w:rsidP="0034269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5617CEA" w14:textId="77777777" w:rsidR="0034269E" w:rsidRDefault="0034269E" w:rsidP="0034269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801FE09" w14:textId="77777777" w:rsidR="0034269E" w:rsidRDefault="0034269E" w:rsidP="0034269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F7BA816" w14:textId="77777777" w:rsidR="0034269E" w:rsidRDefault="0034269E" w:rsidP="0034269E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45EC47E8" w14:textId="77777777" w:rsidR="0034269E" w:rsidRDefault="0034269E" w:rsidP="0034269E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148F6920" w14:textId="77777777" w:rsidR="0034269E" w:rsidRDefault="0034269E" w:rsidP="0034269E"/>
    <w:p w14:paraId="5CC09BEF" w14:textId="77777777" w:rsidR="0034269E" w:rsidRPr="00172561" w:rsidRDefault="0034269E" w:rsidP="0034269E"/>
    <w:p w14:paraId="642AF936" w14:textId="77777777" w:rsidR="0034269E" w:rsidRPr="00D363BA" w:rsidRDefault="0034269E" w:rsidP="0034269E"/>
    <w:p w14:paraId="5FA78134" w14:textId="77777777" w:rsidR="0034269E" w:rsidRPr="00484483" w:rsidRDefault="0034269E" w:rsidP="0034269E"/>
    <w:p w14:paraId="38149A02" w14:textId="77777777" w:rsidR="0034269E" w:rsidRPr="00A04356" w:rsidRDefault="0034269E" w:rsidP="0034269E"/>
    <w:p w14:paraId="09650AB5" w14:textId="77777777" w:rsidR="0034269E" w:rsidRPr="00331BB5" w:rsidRDefault="0034269E" w:rsidP="0034269E"/>
    <w:p w14:paraId="5C8FFF0B" w14:textId="77777777" w:rsidR="005103B9" w:rsidRPr="000D0050" w:rsidRDefault="005103B9" w:rsidP="000D0050"/>
    <w:sectPr w:rsidR="005103B9" w:rsidRPr="000D005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CD387" w14:textId="77777777" w:rsidR="00E669D2" w:rsidRDefault="00E669D2" w:rsidP="0038231F">
      <w:pPr>
        <w:spacing w:after="0" w:line="240" w:lineRule="auto"/>
      </w:pPr>
      <w:r>
        <w:separator/>
      </w:r>
    </w:p>
  </w:endnote>
  <w:endnote w:type="continuationSeparator" w:id="0">
    <w:p w14:paraId="7A50F4D0" w14:textId="77777777" w:rsidR="00E669D2" w:rsidRDefault="00E669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A06C4" w14:textId="77777777" w:rsidR="009D2E77" w:rsidRDefault="009D2E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342F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CC0E3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F4C89" w14:textId="77777777" w:rsidR="009D2E77" w:rsidRDefault="009D2E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93320" w14:textId="77777777" w:rsidR="00E669D2" w:rsidRDefault="00E669D2" w:rsidP="0038231F">
      <w:pPr>
        <w:spacing w:after="0" w:line="240" w:lineRule="auto"/>
      </w:pPr>
      <w:r>
        <w:separator/>
      </w:r>
    </w:p>
  </w:footnote>
  <w:footnote w:type="continuationSeparator" w:id="0">
    <w:p w14:paraId="2E598C16" w14:textId="77777777" w:rsidR="00E669D2" w:rsidRDefault="00E669D2" w:rsidP="0038231F">
      <w:pPr>
        <w:spacing w:after="0" w:line="240" w:lineRule="auto"/>
      </w:pPr>
      <w:r>
        <w:continuationSeparator/>
      </w:r>
    </w:p>
  </w:footnote>
  <w:footnote w:id="1">
    <w:p w14:paraId="04587C47" w14:textId="77777777" w:rsidR="0034269E" w:rsidRDefault="0034269E" w:rsidP="0034269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1A45DF3" w14:textId="77777777" w:rsidR="0034269E" w:rsidRPr="0024624C" w:rsidRDefault="0034269E" w:rsidP="0034269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29B508EC" w14:textId="77777777" w:rsidR="0034269E" w:rsidRPr="008D4C56" w:rsidRDefault="0034269E" w:rsidP="0034269E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A96C7" w14:textId="77777777" w:rsidR="009D2E77" w:rsidRDefault="009D2E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DD0D0" w14:textId="77777777" w:rsidR="009D2E77" w:rsidRDefault="009D2E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EC258" w14:textId="77777777" w:rsidR="009D2E77" w:rsidRDefault="009D2E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9D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0050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269E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2E77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69D2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AA8C6E"/>
  <w15:chartTrackingRefBased/>
  <w15:docId w15:val="{3362125B-E9CA-44A1-91D7-258C18B5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69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2021-06-28T08:06:00Z</cp:lastPrinted>
  <dcterms:created xsi:type="dcterms:W3CDTF">2021-06-28T08:04:00Z</dcterms:created>
  <dcterms:modified xsi:type="dcterms:W3CDTF">2021-06-28T08:07:00Z</dcterms:modified>
</cp:coreProperties>
</file>