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6D3DD6" w:rsidRDefault="00E874DC" w:rsidP="00E874DC">
      <w:pPr>
        <w:pStyle w:val="Tekstpodstawowy"/>
        <w:ind w:right="-47"/>
        <w:jc w:val="both"/>
        <w:rPr>
          <w:rFonts w:ascii="Times New Roman" w:hAnsi="Times New Roman"/>
        </w:rPr>
      </w:pPr>
      <w:r w:rsidRPr="006D3DD6">
        <w:rPr>
          <w:rFonts w:ascii="Times New Roman" w:hAnsi="Times New Roman"/>
        </w:rPr>
        <w:t xml:space="preserve">Zawarta w Krakowie </w:t>
      </w:r>
      <w:r w:rsidR="00D9696A" w:rsidRPr="006D3DD6">
        <w:rPr>
          <w:rFonts w:ascii="Times New Roman" w:hAnsi="Times New Roman"/>
        </w:rPr>
        <w:t xml:space="preserve">w wyniku przeprowadzonego postępowania </w:t>
      </w:r>
      <w:r w:rsidRPr="006D3DD6">
        <w:rPr>
          <w:rFonts w:ascii="Times New Roman" w:hAnsi="Times New Roman"/>
        </w:rPr>
        <w:t>o zamówienie publiczne w trybie przetargu nieograniczonego pomiędzy</w:t>
      </w:r>
    </w:p>
    <w:p w:rsidR="00E874DC" w:rsidRDefault="00E874DC" w:rsidP="00E874DC">
      <w:pPr>
        <w:pStyle w:val="Tekstpodstawowy"/>
        <w:ind w:right="-47"/>
        <w:jc w:val="both"/>
        <w:rPr>
          <w:rFonts w:ascii="Times New Roman" w:hAnsi="Times New Roman"/>
        </w:rPr>
      </w:pPr>
      <w:r w:rsidRPr="006D3DD6">
        <w:rPr>
          <w:rFonts w:ascii="Times New Roman" w:hAnsi="Times New Roman"/>
          <w:b/>
        </w:rPr>
        <w:t>Akademią Górniczo-Hutniczą im. Stanisława S</w:t>
      </w:r>
      <w:r w:rsidR="007D703B" w:rsidRPr="006D3DD6">
        <w:rPr>
          <w:rFonts w:ascii="Times New Roman" w:hAnsi="Times New Roman"/>
          <w:b/>
        </w:rPr>
        <w:t>taszica w Krakowie al</w:t>
      </w:r>
      <w:r w:rsidRPr="006D3DD6">
        <w:rPr>
          <w:rFonts w:ascii="Times New Roman" w:hAnsi="Times New Roman"/>
          <w:b/>
        </w:rPr>
        <w:t>. Mickiewicza 30</w:t>
      </w:r>
      <w:r w:rsidRPr="006D3DD6">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AA7FBA" w:rsidRPr="00AA7FBA">
        <w:rPr>
          <w:rFonts w:ascii="Times New Roman" w:hAnsi="Times New Roman"/>
        </w:rPr>
        <w:t>Zespół wielomateriałowych drukarek 3D - KC-zp.272-297/21</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 2</w:t>
      </w:r>
    </w:p>
    <w:p w:rsidR="006D3DD6" w:rsidRPr="00DD76E7" w:rsidRDefault="006D3DD6" w:rsidP="006D3DD6">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 xml:space="preserve">Sprzedawca zobowiązuje się dostarczyć, wnieść, zainstalować i uruchomić sprzęt, o którym mowa w § 1 w terminie do dnia...........do </w:t>
      </w:r>
      <w:r w:rsidRPr="00DD76E7">
        <w:rPr>
          <w:rFonts w:ascii="Times New Roman" w:hAnsi="Times New Roman"/>
          <w:iCs/>
          <w:szCs w:val="24"/>
        </w:rPr>
        <w:t>siedziby Kupującego do miejsca wskazanego przez Zamawiającego.</w:t>
      </w:r>
    </w:p>
    <w:p w:rsidR="006D3DD6" w:rsidRPr="00DD76E7" w:rsidRDefault="006D3DD6" w:rsidP="006D3DD6">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6D3DD6" w:rsidRPr="00DD76E7" w:rsidRDefault="006D3DD6" w:rsidP="006D3DD6">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6D3DD6" w:rsidRDefault="006D3DD6" w:rsidP="006D3DD6">
      <w:pPr>
        <w:pStyle w:val="Tekstpodstawowy"/>
        <w:ind w:right="-47"/>
        <w:jc w:val="both"/>
        <w:rPr>
          <w:rFonts w:ascii="Times New Roman" w:hAnsi="Times New Roman"/>
        </w:rPr>
      </w:pPr>
    </w:p>
    <w:p w:rsidR="006D3DD6" w:rsidRDefault="006D3DD6" w:rsidP="006D3DD6">
      <w:pPr>
        <w:pStyle w:val="Tekstpodstawowy"/>
        <w:ind w:right="-47"/>
        <w:jc w:val="center"/>
        <w:rPr>
          <w:rFonts w:ascii="Times New Roman" w:hAnsi="Times New Roman"/>
          <w:b/>
        </w:rPr>
      </w:pPr>
      <w:r>
        <w:rPr>
          <w:rFonts w:ascii="Times New Roman" w:hAnsi="Times New Roman"/>
        </w:rPr>
        <w:t>§ 3</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Pr>
          <w:rFonts w:ascii="Times New Roman" w:hAnsi="Times New Roman"/>
          <w:b/>
          <w:bCs/>
          <w:szCs w:val="24"/>
        </w:rPr>
        <w:t>drukarki</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e</w:t>
      </w:r>
      <w:r w:rsidRPr="00DD76E7">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6D3DD6" w:rsidRPr="00DD76E7" w:rsidRDefault="006D3DD6" w:rsidP="006D3DD6">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6D3DD6" w:rsidRDefault="006D3DD6" w:rsidP="006D3DD6">
      <w:pPr>
        <w:pStyle w:val="Tekstpodstawowy"/>
        <w:ind w:right="-47"/>
        <w:jc w:val="both"/>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 4</w:t>
      </w:r>
    </w:p>
    <w:p w:rsidR="006D3DD6" w:rsidRDefault="006D3DD6" w:rsidP="006D3DD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6D3DD6" w:rsidRPr="008F689B" w:rsidRDefault="006D3DD6" w:rsidP="006D3DD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o podatku od towarów i usług. </w:t>
      </w:r>
      <w:r w:rsidRPr="0069339E">
        <w:rPr>
          <w:rFonts w:ascii="Times New Roman" w:hAnsi="Times New Roman"/>
        </w:rPr>
        <w:t xml:space="preserve">W przypadku braku, na dzień zapłaty, numeru rachunku w powyższym wykazie nie mają </w:t>
      </w:r>
      <w:r w:rsidRPr="008F689B">
        <w:rPr>
          <w:rFonts w:ascii="Times New Roman" w:hAnsi="Times New Roman"/>
        </w:rPr>
        <w:t>zastosowania zapisy dotyczące naliczania odsetek ustawowych za nieterminową zapłatę o których mowa w ust. 3.</w:t>
      </w:r>
    </w:p>
    <w:p w:rsidR="006D3DD6" w:rsidRDefault="006D3DD6" w:rsidP="006D3DD6">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6D3DD6" w:rsidRPr="00593CEB" w:rsidRDefault="006D3DD6" w:rsidP="006D3DD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6D3DD6" w:rsidRDefault="006D3DD6" w:rsidP="006D3DD6">
      <w:pPr>
        <w:pStyle w:val="Tekstpodstawowy"/>
        <w:ind w:right="-47"/>
        <w:jc w:val="center"/>
        <w:rPr>
          <w:rFonts w:ascii="Times New Roman" w:hAnsi="Times New Roman"/>
        </w:rPr>
      </w:pPr>
      <w:r>
        <w:rPr>
          <w:rFonts w:ascii="Times New Roman" w:hAnsi="Times New Roman"/>
        </w:rPr>
        <w:t>§ 5</w:t>
      </w:r>
    </w:p>
    <w:p w:rsidR="006D3DD6" w:rsidRPr="00DD76E7" w:rsidRDefault="006D3DD6" w:rsidP="006D3DD6">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6D3DD6" w:rsidRPr="00DD76E7" w:rsidRDefault="006D3DD6" w:rsidP="006D3DD6">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6D3DD6" w:rsidRPr="00DD76E7" w:rsidRDefault="006D3DD6" w:rsidP="006D3DD6">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6D3DD6" w:rsidRPr="00DD76E7" w:rsidRDefault="006D3DD6" w:rsidP="006D3DD6">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6D3DD6" w:rsidRDefault="006D3DD6" w:rsidP="006D3DD6">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6D3DD6" w:rsidRPr="00DD76E7" w:rsidRDefault="006D3DD6" w:rsidP="006D3DD6">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6D3DD6" w:rsidRPr="00DD76E7" w:rsidRDefault="006D3DD6" w:rsidP="006D3DD6">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Strony ustanawiają odpowiedzialność za niewykonanie lub nienależyte wykonanie umowy  w formie kar umownych.</w:t>
      </w:r>
    </w:p>
    <w:p w:rsidR="006D3DD6" w:rsidRPr="00DD76E7" w:rsidRDefault="006D3DD6" w:rsidP="006D3DD6">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6D3DD6" w:rsidRPr="00DD76E7" w:rsidRDefault="006D3DD6" w:rsidP="006D3DD6">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6D3DD6" w:rsidRPr="00DD76E7" w:rsidRDefault="006D3DD6" w:rsidP="006D3DD6">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6D3DD6" w:rsidRPr="00DD76E7" w:rsidRDefault="006D3DD6" w:rsidP="006D3DD6">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6D3DD6" w:rsidRPr="00DD76E7" w:rsidRDefault="006D3DD6" w:rsidP="006D3DD6">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6D3DD6" w:rsidRPr="00DD76E7" w:rsidRDefault="006D3DD6" w:rsidP="006D3DD6">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umową:</w:t>
      </w:r>
    </w:p>
    <w:p w:rsidR="006D3DD6" w:rsidRPr="00DD76E7" w:rsidRDefault="006D3DD6" w:rsidP="006D3DD6">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6D3DD6" w:rsidRPr="00DD76E7" w:rsidRDefault="006D3DD6" w:rsidP="006D3DD6">
      <w:pPr>
        <w:pStyle w:val="Tekstpodstawowy"/>
        <w:numPr>
          <w:ilvl w:val="0"/>
          <w:numId w:val="26"/>
        </w:numPr>
        <w:spacing w:line="240" w:lineRule="auto"/>
        <w:ind w:left="709" w:right="-45"/>
        <w:jc w:val="both"/>
        <w:rPr>
          <w:rFonts w:ascii="Times New Roman" w:hAnsi="Times New Roman"/>
          <w:szCs w:val="24"/>
        </w:rPr>
      </w:pPr>
      <w:r w:rsidRPr="00DD76E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6D3DD6" w:rsidRPr="00DD76E7" w:rsidRDefault="006D3DD6" w:rsidP="006D3DD6">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6D3DD6" w:rsidRPr="00DD76E7" w:rsidRDefault="006D3DD6" w:rsidP="006D3DD6">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6D3DD6" w:rsidRDefault="006D3DD6" w:rsidP="006D3DD6">
      <w:pPr>
        <w:pStyle w:val="Tekstpodstawowy"/>
        <w:ind w:right="-47"/>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 7</w:t>
      </w:r>
    </w:p>
    <w:p w:rsidR="006D3DD6" w:rsidRPr="003F1749" w:rsidRDefault="006D3DD6" w:rsidP="006D3DD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6D3DD6" w:rsidRDefault="006D3DD6" w:rsidP="006D3DD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6D3DD6" w:rsidRDefault="006D3DD6" w:rsidP="006D3DD6">
      <w:pPr>
        <w:pStyle w:val="Tekstpodstawowy"/>
        <w:ind w:right="-47"/>
        <w:jc w:val="center"/>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 8</w:t>
      </w:r>
    </w:p>
    <w:p w:rsidR="006D3DD6" w:rsidRPr="0098432D" w:rsidRDefault="006D3DD6" w:rsidP="006D3DD6">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6D3DD6" w:rsidRPr="0098432D" w:rsidRDefault="006D3DD6" w:rsidP="006D3DD6">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t>Czas reakcji na zgłoszenie usterki nie może być dłuższy niż 24 godziny od momentu zgłoszenia, czas naprawy nie dłuższy niż 3 dni od momentu zgłoszenia.</w:t>
      </w:r>
    </w:p>
    <w:p w:rsidR="006D3DD6" w:rsidRPr="008F689B" w:rsidRDefault="006D3DD6" w:rsidP="006D3DD6">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lastRenderedPageBreak/>
        <w:t>Wszelkie zgłoszenia usterek (wad) będą przekazywane Sprzedawcy faksem na nr …………….. lub e-mailem na adres: …………………, za zwrotnym potwierdzeniem odbioru zgłoszenia na nr faksu Kupującego ………………..  e-mail na adres: ……………………………. .</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6D3DD6" w:rsidRPr="0098432D" w:rsidRDefault="006D3DD6" w:rsidP="006D3DD6">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6D3DD6" w:rsidRPr="0098432D" w:rsidRDefault="006D3DD6" w:rsidP="006D3DD6">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6D3DD6" w:rsidRPr="00E13592" w:rsidRDefault="006D3DD6" w:rsidP="006D3DD6">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6D3DD6" w:rsidRPr="0098432D" w:rsidRDefault="006D3DD6" w:rsidP="006D3DD6">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6D3DD6" w:rsidRPr="0098432D" w:rsidRDefault="006D3DD6" w:rsidP="006D3DD6">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6D3DD6" w:rsidRDefault="006D3DD6" w:rsidP="006D3DD6">
      <w:pPr>
        <w:pStyle w:val="Tekstpodstawowy"/>
        <w:ind w:right="-47"/>
        <w:jc w:val="center"/>
        <w:rPr>
          <w:rFonts w:ascii="Times New Roman" w:hAnsi="Times New Roman"/>
        </w:rPr>
      </w:pPr>
      <w:r>
        <w:rPr>
          <w:rFonts w:ascii="Times New Roman" w:hAnsi="Times New Roman"/>
        </w:rPr>
        <w:t>§ 9</w:t>
      </w:r>
    </w:p>
    <w:p w:rsidR="006D3DD6" w:rsidRDefault="006D3DD6" w:rsidP="006D3DD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6D3DD6" w:rsidRDefault="006D3DD6" w:rsidP="006D3DD6">
      <w:pPr>
        <w:pStyle w:val="Tekstpodstawowy"/>
        <w:ind w:right="-47"/>
        <w:jc w:val="center"/>
        <w:rPr>
          <w:rFonts w:ascii="Times New Roman" w:hAnsi="Times New Roman"/>
        </w:rPr>
      </w:pPr>
      <w:r>
        <w:rPr>
          <w:rFonts w:ascii="Times New Roman" w:hAnsi="Times New Roman"/>
        </w:rPr>
        <w:t>§ 10</w:t>
      </w:r>
    </w:p>
    <w:p w:rsidR="006D3DD6" w:rsidRPr="008F689B" w:rsidRDefault="006D3DD6" w:rsidP="006D3DD6">
      <w:pPr>
        <w:numPr>
          <w:ilvl w:val="0"/>
          <w:numId w:val="29"/>
        </w:numPr>
        <w:ind w:left="284" w:hanging="284"/>
        <w:jc w:val="both"/>
        <w:rPr>
          <w:color w:val="000000"/>
          <w:sz w:val="24"/>
          <w:szCs w:val="24"/>
          <w:lang w:val="pl-PL"/>
        </w:rPr>
      </w:pPr>
      <w:bookmarkStart w:id="0" w:name="_Hlk71531003"/>
      <w:r w:rsidRPr="008F689B">
        <w:rPr>
          <w:color w:val="000000"/>
          <w:sz w:val="24"/>
          <w:szCs w:val="24"/>
          <w:lang w:val="pl-PL"/>
        </w:rPr>
        <w:t>Wszelkie zmiany Umowy wymagają zgody obu Stron i zachowania formy pisemnej pod rygorem nieważności.</w:t>
      </w:r>
    </w:p>
    <w:p w:rsidR="006D3DD6" w:rsidRPr="008F689B" w:rsidRDefault="006D3DD6" w:rsidP="006D3DD6">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6D3DD6" w:rsidRPr="008F689B" w:rsidRDefault="006D3DD6" w:rsidP="006D3DD6">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rsidR="006D3DD6" w:rsidRPr="008F689B" w:rsidRDefault="006D3DD6" w:rsidP="006D3DD6">
      <w:pPr>
        <w:numPr>
          <w:ilvl w:val="1"/>
          <w:numId w:val="30"/>
        </w:numPr>
        <w:tabs>
          <w:tab w:val="clear" w:pos="1353"/>
        </w:tabs>
        <w:ind w:left="709" w:hanging="425"/>
        <w:jc w:val="both"/>
        <w:rPr>
          <w:color w:val="000000"/>
          <w:sz w:val="24"/>
          <w:szCs w:val="24"/>
          <w:lang w:val="pl-PL"/>
        </w:rPr>
      </w:pPr>
      <w:bookmarkStart w:id="1" w:name="_GoBack"/>
      <w:bookmarkEnd w:id="0"/>
      <w:bookmarkEnd w:id="1"/>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6D3DD6" w:rsidRPr="008F689B" w:rsidRDefault="006D3DD6" w:rsidP="006D3DD6">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6D3DD6" w:rsidRPr="008F689B" w:rsidRDefault="006D3DD6" w:rsidP="006D3DD6">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6D3DD6" w:rsidRPr="00DD76E7" w:rsidRDefault="006D3DD6" w:rsidP="006D3DD6">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6D3DD6" w:rsidRPr="00DD76E7" w:rsidRDefault="006D3DD6" w:rsidP="006D3DD6">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lastRenderedPageBreak/>
        <w:t>zmiany wysokości wynagrodzenia w przypadku zmiany stawki podatku od towarów i usług</w:t>
      </w:r>
      <w:r w:rsidRPr="00DD76E7">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6D3DD6" w:rsidRPr="00DD76E7" w:rsidRDefault="006D3DD6" w:rsidP="006D3DD6">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6D3DD6" w:rsidRPr="00DD76E7" w:rsidRDefault="006D3DD6" w:rsidP="006D3DD6">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6D3DD6" w:rsidRDefault="006D3DD6" w:rsidP="006D3DD6">
      <w:pPr>
        <w:pStyle w:val="Tekstpodstawowy"/>
        <w:ind w:right="-47"/>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§11</w:t>
      </w:r>
    </w:p>
    <w:p w:rsidR="006D3DD6" w:rsidRDefault="006D3DD6" w:rsidP="006D3DD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6D3DD6" w:rsidRDefault="006D3DD6" w:rsidP="006D3DD6">
      <w:pPr>
        <w:pStyle w:val="Tekstpodstawowy"/>
        <w:ind w:right="-47"/>
        <w:jc w:val="center"/>
      </w:pPr>
      <w:r>
        <w:rPr>
          <w:rFonts w:ascii="Times New Roman" w:hAnsi="Times New Roman"/>
        </w:rPr>
        <w:t>§12</w:t>
      </w:r>
    </w:p>
    <w:p w:rsidR="006D3DD6" w:rsidRDefault="006D3DD6" w:rsidP="006D3DD6">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6D3DD6" w:rsidRDefault="006D3DD6" w:rsidP="006D3DD6">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6D3DD6" w:rsidRDefault="006D3DD6" w:rsidP="006D3DD6">
      <w:pPr>
        <w:pStyle w:val="NormalnyWeb"/>
        <w:spacing w:before="0" w:after="0"/>
        <w:ind w:left="284" w:hanging="284"/>
        <w:jc w:val="both"/>
      </w:pPr>
      <w:r>
        <w:t xml:space="preserve">3. Wykonawca zobowiązuje się do wykorzystania uzyskanych, powyższych informacji jedynie w celu wykonania przedmiotu umowy. </w:t>
      </w:r>
    </w:p>
    <w:p w:rsidR="006D3DD6" w:rsidRDefault="006D3DD6" w:rsidP="006D3DD6">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6D3DD6" w:rsidRDefault="006D3DD6" w:rsidP="006D3DD6">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6D3DD6" w:rsidRDefault="006D3DD6" w:rsidP="006D3DD6">
      <w:pPr>
        <w:pStyle w:val="Tekstpodstawowy"/>
        <w:ind w:right="-47"/>
        <w:jc w:val="center"/>
        <w:rPr>
          <w:rFonts w:ascii="Times New Roman" w:hAnsi="Times New Roman"/>
        </w:rPr>
      </w:pPr>
      <w:r>
        <w:rPr>
          <w:rFonts w:ascii="Times New Roman" w:hAnsi="Times New Roman"/>
        </w:rPr>
        <w:t>§13</w:t>
      </w:r>
    </w:p>
    <w:p w:rsidR="006D3DD6" w:rsidRDefault="006D3DD6" w:rsidP="006D3DD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6D3DD6" w:rsidRDefault="006D3DD6" w:rsidP="006D3DD6">
      <w:pPr>
        <w:pStyle w:val="Tekstpodstawowy"/>
        <w:ind w:right="-47"/>
        <w:jc w:val="both"/>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§14</w:t>
      </w:r>
    </w:p>
    <w:p w:rsidR="006D3DD6" w:rsidRDefault="006D3DD6" w:rsidP="006D3DD6">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6D3DD6" w:rsidRDefault="006D3DD6" w:rsidP="006D3DD6">
      <w:pPr>
        <w:pStyle w:val="Tekstpodstawowy"/>
        <w:ind w:right="-47"/>
        <w:jc w:val="both"/>
        <w:rPr>
          <w:rFonts w:ascii="Times New Roman" w:hAnsi="Times New Roman"/>
        </w:rPr>
      </w:pPr>
    </w:p>
    <w:p w:rsidR="006D3DD6" w:rsidRDefault="006D3DD6" w:rsidP="006D3DD6">
      <w:pPr>
        <w:pStyle w:val="Tekstpodstawowy"/>
        <w:ind w:right="-47"/>
        <w:jc w:val="center"/>
        <w:rPr>
          <w:rFonts w:ascii="Times New Roman" w:hAnsi="Times New Roman"/>
        </w:rPr>
      </w:pPr>
      <w:r>
        <w:rPr>
          <w:rFonts w:ascii="Times New Roman" w:hAnsi="Times New Roman"/>
        </w:rPr>
        <w:t>§15</w:t>
      </w:r>
    </w:p>
    <w:p w:rsidR="006D3DD6" w:rsidRPr="004F0507" w:rsidRDefault="006D3DD6" w:rsidP="006D3DD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6D3DD6" w:rsidRDefault="006D3DD6" w:rsidP="006D3DD6">
      <w:pPr>
        <w:pStyle w:val="Tekstpodstawowy2"/>
        <w:spacing w:line="240" w:lineRule="auto"/>
        <w:ind w:right="-47"/>
      </w:pPr>
    </w:p>
    <w:p w:rsidR="006D3DD6" w:rsidRPr="004F0507" w:rsidRDefault="006D3DD6" w:rsidP="006D3DD6">
      <w:pPr>
        <w:pStyle w:val="Tekstpodstawowy2"/>
        <w:spacing w:line="240" w:lineRule="auto"/>
        <w:ind w:right="-47"/>
        <w:rPr>
          <w:b/>
          <w:sz w:val="24"/>
        </w:rPr>
      </w:pPr>
      <w:r>
        <w:rPr>
          <w:b/>
          <w:sz w:val="24"/>
        </w:rPr>
        <w:t xml:space="preserve">      </w:t>
      </w:r>
      <w:r w:rsidRPr="004F0507">
        <w:rPr>
          <w:b/>
          <w:sz w:val="24"/>
        </w:rPr>
        <w:t>Za Sprzedawcę                                                                                   Za Kupującego</w:t>
      </w:r>
    </w:p>
    <w:p w:rsidR="006D3DD6" w:rsidRPr="000936CA" w:rsidRDefault="006D3DD6" w:rsidP="006D3DD6">
      <w:pPr>
        <w:rPr>
          <w:lang w:val="pl-PL"/>
        </w:rPr>
      </w:pPr>
    </w:p>
    <w:p w:rsidR="006D3DD6" w:rsidRDefault="006D3DD6" w:rsidP="006D3DD6">
      <w:pPr>
        <w:pStyle w:val="Zwykytekst"/>
        <w:rPr>
          <w:lang w:val="pl-PL"/>
        </w:rPr>
      </w:pPr>
    </w:p>
    <w:p w:rsidR="006D3DD6" w:rsidRDefault="006D3DD6" w:rsidP="006D3DD6">
      <w:pPr>
        <w:pStyle w:val="Zwykytekst"/>
        <w:rPr>
          <w:lang w:val="pl-PL"/>
        </w:rPr>
      </w:pPr>
    </w:p>
    <w:p w:rsidR="006D3DD6" w:rsidRDefault="006D3DD6" w:rsidP="006D3DD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6D3DD6" w:rsidRPr="00496551" w:rsidRDefault="006D3DD6" w:rsidP="006D3DD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6D3DD6" w:rsidRPr="00496551" w:rsidRDefault="006D3DD6" w:rsidP="006D3DD6">
      <w:pPr>
        <w:pStyle w:val="Zwykytekst"/>
        <w:rPr>
          <w:rFonts w:ascii="Times New Roman" w:hAnsi="Times New Roman" w:cs="Times New Roman"/>
          <w:sz w:val="16"/>
          <w:szCs w:val="16"/>
          <w:lang w:val="pl-PL"/>
        </w:rPr>
      </w:pPr>
    </w:p>
    <w:p w:rsidR="006D3DD6" w:rsidRPr="00496551" w:rsidRDefault="006D3DD6" w:rsidP="006D3DD6">
      <w:pPr>
        <w:pStyle w:val="Zwykytekst"/>
        <w:rPr>
          <w:sz w:val="16"/>
          <w:szCs w:val="16"/>
          <w:lang w:val="pl-PL"/>
        </w:rPr>
      </w:pPr>
    </w:p>
    <w:p w:rsidR="00496551" w:rsidRPr="00496551" w:rsidRDefault="00496551" w:rsidP="006D3DD6">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939" w:rsidRDefault="005F2939">
      <w:r>
        <w:separator/>
      </w:r>
    </w:p>
  </w:endnote>
  <w:endnote w:type="continuationSeparator" w:id="0">
    <w:p w:rsidR="005F2939" w:rsidRDefault="005F2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939" w:rsidRDefault="005F2939">
      <w:r>
        <w:separator/>
      </w:r>
    </w:p>
  </w:footnote>
  <w:footnote w:type="continuationSeparator" w:id="0">
    <w:p w:rsidR="005F2939" w:rsidRDefault="005F2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9"/>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2939"/>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F2939"/>
    <w:rsid w:val="00614C95"/>
    <w:rsid w:val="00660027"/>
    <w:rsid w:val="0069339E"/>
    <w:rsid w:val="006D3DD6"/>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4F9E"/>
    <w:rsid w:val="009A694A"/>
    <w:rsid w:val="009A7064"/>
    <w:rsid w:val="009F7ECA"/>
    <w:rsid w:val="00A57131"/>
    <w:rsid w:val="00A601F8"/>
    <w:rsid w:val="00A70EA7"/>
    <w:rsid w:val="00AA7F39"/>
    <w:rsid w:val="00AA7FBA"/>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D81C67D-6DD8-4173-93E4-AEE4BDED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1903</Words>
  <Characters>13217</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2021-06-18T13:03:00Z</dcterms:created>
  <dcterms:modified xsi:type="dcterms:W3CDTF">2021-06-23T11:16:00Z</dcterms:modified>
</cp:coreProperties>
</file>