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4FBE0BFC" w:rsidR="005A4CE4" w:rsidRPr="00D52EEE" w:rsidRDefault="005A4CE4" w:rsidP="009E751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F176C" w:rsidRPr="00EF176C">
        <w:rPr>
          <w:b/>
        </w:rPr>
        <w:t xml:space="preserve">wyjazdy krajowe </w:t>
      </w:r>
      <w:bookmarkStart w:id="0" w:name="_GoBack"/>
      <w:bookmarkEnd w:id="0"/>
      <w:r w:rsidR="00EF176C" w:rsidRPr="00EF176C">
        <w:rPr>
          <w:b/>
        </w:rPr>
        <w:t xml:space="preserve">w ramach zajęć terenowych dla studentów </w:t>
      </w:r>
      <w:proofErr w:type="spellStart"/>
      <w:r w:rsidR="00EF176C" w:rsidRPr="00EF176C">
        <w:rPr>
          <w:b/>
        </w:rPr>
        <w:t>WGGiOŚ</w:t>
      </w:r>
      <w:proofErr w:type="spellEnd"/>
      <w:r w:rsidR="00EF176C" w:rsidRPr="00EF176C">
        <w:rPr>
          <w:b/>
        </w:rPr>
        <w:t>– KC-zp.272-291/21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3169984C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4FFADB2D" w14:textId="2362B1B5" w:rsidR="006B43F3" w:rsidRDefault="006B43F3" w:rsidP="006B43F3">
      <w:pPr>
        <w:spacing w:line="256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</w:t>
      </w:r>
      <w:r w:rsidR="00EF176C">
        <w:rPr>
          <w:rFonts w:ascii="Verdana" w:hAnsi="Verdana"/>
          <w:bCs/>
          <w:i/>
          <w:iCs/>
          <w:color w:val="FF0000"/>
          <w:sz w:val="18"/>
          <w:szCs w:val="18"/>
        </w:rPr>
        <w:t xml:space="preserve">elektronicznym 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>podpisem osobistym.</w:t>
      </w:r>
    </w:p>
    <w:p w14:paraId="393EA74B" w14:textId="77777777" w:rsidR="005103B9" w:rsidRPr="009475A8" w:rsidRDefault="005103B9" w:rsidP="009475A8"/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19D4EA" w14:textId="77777777" w:rsidR="006C1DDC" w:rsidRDefault="006C1DDC" w:rsidP="0038231F">
      <w:pPr>
        <w:spacing w:after="0" w:line="240" w:lineRule="auto"/>
      </w:pPr>
      <w:r>
        <w:separator/>
      </w:r>
    </w:p>
  </w:endnote>
  <w:endnote w:type="continuationSeparator" w:id="0">
    <w:p w14:paraId="28B6D4F4" w14:textId="77777777" w:rsidR="006C1DDC" w:rsidRDefault="006C1D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9FAD38" w14:textId="77777777" w:rsidR="006C1DDC" w:rsidRDefault="006C1DDC" w:rsidP="0038231F">
      <w:pPr>
        <w:spacing w:after="0" w:line="240" w:lineRule="auto"/>
      </w:pPr>
      <w:r>
        <w:separator/>
      </w:r>
    </w:p>
  </w:footnote>
  <w:footnote w:type="continuationSeparator" w:id="0">
    <w:p w14:paraId="3AB804FF" w14:textId="77777777" w:rsidR="006C1DDC" w:rsidRDefault="006C1D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2DE81-A915-4F0A-BAF8-72C59B914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6</cp:revision>
  <cp:lastPrinted>2021-06-25T09:24:00Z</cp:lastPrinted>
  <dcterms:created xsi:type="dcterms:W3CDTF">2021-06-24T12:10:00Z</dcterms:created>
  <dcterms:modified xsi:type="dcterms:W3CDTF">2021-06-25T09:24:00Z</dcterms:modified>
</cp:coreProperties>
</file>