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5EBD31" w14:textId="49EF5206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2F0016">
        <w:rPr>
          <w:bCs/>
          <w:i w:val="0"/>
          <w:sz w:val="22"/>
          <w:szCs w:val="22"/>
        </w:rPr>
        <w:t>6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258CC8BC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4FD9629" w14:textId="77777777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DE30A9" w:rsidRPr="00DE30A9">
        <w:rPr>
          <w:b/>
          <w:sz w:val="22"/>
          <w:szCs w:val="22"/>
        </w:rPr>
        <w:t>TP/AG/15/21</w:t>
      </w:r>
    </w:p>
    <w:p w14:paraId="2F766FC6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6DAAC057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AA1B966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39525832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270E3D59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6854483C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04641BE3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6B628BA2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E30A9" w:rsidRPr="00110593" w14:paraId="0BE96AFE" w14:textId="77777777" w:rsidTr="00A6771C">
        <w:tc>
          <w:tcPr>
            <w:tcW w:w="9104" w:type="dxa"/>
            <w:shd w:val="clear" w:color="auto" w:fill="D9D9D9"/>
          </w:tcPr>
          <w:p w14:paraId="3E93AE3A" w14:textId="77777777" w:rsidR="00DE30A9" w:rsidRPr="00110593" w:rsidRDefault="00DE30A9" w:rsidP="00A6771C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428FC1F5" w14:textId="77777777" w:rsidR="00DE30A9" w:rsidRPr="00110593" w:rsidRDefault="00DE30A9" w:rsidP="00A6771C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DE30A9">
              <w:t>(Dz.U. poz. 2019 ze zm.)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14:paraId="2010BA82" w14:textId="77777777" w:rsidR="00DE30A9" w:rsidRPr="0043102D" w:rsidRDefault="00DE30A9" w:rsidP="00A6771C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3CCFD349" w14:textId="77777777" w:rsidR="00DE30A9" w:rsidRPr="00110593" w:rsidRDefault="00DE30A9" w:rsidP="00A6771C">
            <w:pPr>
              <w:jc w:val="center"/>
              <w:rPr>
                <w:sz w:val="21"/>
                <w:szCs w:val="21"/>
              </w:rPr>
            </w:pPr>
          </w:p>
        </w:tc>
      </w:tr>
    </w:tbl>
    <w:p w14:paraId="4B125167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18C9B12A" w14:textId="7E613C20" w:rsidR="006E0FAA" w:rsidRPr="005E622E" w:rsidRDefault="00DE30A9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DE30A9">
        <w:rPr>
          <w:b/>
          <w:sz w:val="22"/>
          <w:szCs w:val="22"/>
        </w:rPr>
        <w:t xml:space="preserve">Zakup agregatu </w:t>
      </w:r>
      <w:r w:rsidR="00B55CD0" w:rsidRPr="00DE30A9">
        <w:rPr>
          <w:b/>
          <w:sz w:val="22"/>
          <w:szCs w:val="22"/>
        </w:rPr>
        <w:t>prądotwórczego</w:t>
      </w:r>
      <w:r w:rsidRPr="00DE30A9">
        <w:rPr>
          <w:b/>
          <w:sz w:val="22"/>
          <w:szCs w:val="22"/>
        </w:rPr>
        <w:t xml:space="preserve"> dla Szpitala Specjalistycznego w Chorzowie</w:t>
      </w:r>
    </w:p>
    <w:p w14:paraId="0C9E5C72" w14:textId="77777777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324D4021" w14:textId="77777777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58A20D1A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5BDD737D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59A46278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14:paraId="3EC73293" w14:textId="77777777" w:rsidTr="00C37CD2">
        <w:trPr>
          <w:trHeight w:val="321"/>
        </w:trPr>
        <w:tc>
          <w:tcPr>
            <w:tcW w:w="516" w:type="dxa"/>
          </w:tcPr>
          <w:p w14:paraId="12626A3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6490900C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18F309A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349D49E5" w14:textId="77777777" w:rsidTr="009A4CD3">
        <w:tc>
          <w:tcPr>
            <w:tcW w:w="516" w:type="dxa"/>
          </w:tcPr>
          <w:p w14:paraId="7AEC0D7C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4CCE575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22F88F47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1F9B7F30" w14:textId="77777777" w:rsidTr="009A4CD3">
        <w:tc>
          <w:tcPr>
            <w:tcW w:w="516" w:type="dxa"/>
          </w:tcPr>
          <w:p w14:paraId="1128AB6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6043BC9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21A705F0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2B6B145A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45F89836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6ECD34D4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51709224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66A342EC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204B3B64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0380D9FB" w14:textId="77777777" w:rsidR="00A21E4F" w:rsidRPr="00F35F20" w:rsidRDefault="00A21E4F" w:rsidP="00A21E4F">
      <w:pPr>
        <w:spacing w:line="360" w:lineRule="auto"/>
        <w:ind w:left="4956"/>
        <w:jc w:val="both"/>
        <w:rPr>
          <w:iCs/>
          <w:sz w:val="16"/>
          <w:szCs w:val="16"/>
        </w:rPr>
      </w:pPr>
      <w:r w:rsidRPr="00F35F20">
        <w:rPr>
          <w:iCs/>
          <w:sz w:val="16"/>
          <w:szCs w:val="16"/>
        </w:rPr>
        <w:t>Należy podpisać elektronicznie – podpisem kwalifikowanym lub podpisem osobistym lub podpisem zaufanym.</w:t>
      </w:r>
    </w:p>
    <w:p w14:paraId="01323523" w14:textId="0358DF72" w:rsidR="00106AC7" w:rsidRPr="009A4A2C" w:rsidRDefault="00106AC7" w:rsidP="00A21E4F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</w:p>
    <w:sectPr w:rsidR="00106AC7" w:rsidRPr="009A4A2C" w:rsidSect="000719DC">
      <w:headerReference w:type="default" r:id="rId8"/>
      <w:footerReference w:type="even" r:id="rId9"/>
      <w:footerReference w:type="default" r:id="rId10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11C0E4" w14:textId="77777777" w:rsidR="00AC6C78" w:rsidRDefault="00AC6C78">
      <w:r>
        <w:separator/>
      </w:r>
    </w:p>
  </w:endnote>
  <w:endnote w:type="continuationSeparator" w:id="0">
    <w:p w14:paraId="332FF796" w14:textId="77777777" w:rsidR="00AC6C78" w:rsidRDefault="00AC6C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BF07B0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A96B7BD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18FF2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2B010835" w14:textId="77777777" w:rsidR="009A4CD3" w:rsidRDefault="00B55CD0" w:rsidP="00336EEB">
    <w:pPr>
      <w:pStyle w:val="Stopka"/>
      <w:tabs>
        <w:tab w:val="clear" w:pos="4536"/>
      </w:tabs>
      <w:jc w:val="center"/>
    </w:pPr>
    <w:r>
      <w:rPr>
        <w:noProof/>
      </w:rPr>
      <w:pict w14:anchorId="5958D3E8">
        <v:line id="_x0000_s2049" style="position:absolute;left:0;text-align:left;z-index:251657728" from="-3.85pt,8.7pt" to="455.15pt,8.7pt"/>
      </w:pict>
    </w:r>
  </w:p>
  <w:p w14:paraId="61A4A3F5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2D2FF7" w14:textId="77777777" w:rsidR="00AC6C78" w:rsidRDefault="00AC6C78">
      <w:r>
        <w:separator/>
      </w:r>
    </w:p>
  </w:footnote>
  <w:footnote w:type="continuationSeparator" w:id="0">
    <w:p w14:paraId="66D82DA9" w14:textId="77777777" w:rsidR="00AC6C78" w:rsidRDefault="00AC6C78">
      <w:r>
        <w:continuationSeparator/>
      </w:r>
    </w:p>
  </w:footnote>
  <w:footnote w:id="1">
    <w:p w14:paraId="3FC6535B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D0C2F4" w14:textId="77777777" w:rsidR="006D133F" w:rsidRPr="00541690" w:rsidRDefault="00B55CD0" w:rsidP="006D133F">
    <w:pPr>
      <w:pStyle w:val="Nagwek"/>
    </w:pPr>
    <w:r>
      <w:rPr>
        <w:noProof/>
      </w:rPr>
      <w:pict w14:anchorId="341F6E2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i1025" type="#_x0000_t75" style="width:438.9pt;height:59.5pt;visibility:visible;mso-wrap-style:square">
          <v:imagedata r:id="rId1" o:title=""/>
        </v:shape>
      </w:pict>
    </w:r>
  </w:p>
  <w:p w14:paraId="1EC84C8A" w14:textId="77777777" w:rsidR="00DE30A9" w:rsidRDefault="00DE30A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C6C78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16656D"/>
    <w:rsid w:val="00204613"/>
    <w:rsid w:val="002B1E07"/>
    <w:rsid w:val="002C2DE7"/>
    <w:rsid w:val="002D160C"/>
    <w:rsid w:val="002D3BDF"/>
    <w:rsid w:val="002F0016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133F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1E4F"/>
    <w:rsid w:val="00A24942"/>
    <w:rsid w:val="00A311C9"/>
    <w:rsid w:val="00A46EFE"/>
    <w:rsid w:val="00A807A7"/>
    <w:rsid w:val="00AB6C06"/>
    <w:rsid w:val="00AB7377"/>
    <w:rsid w:val="00AC6C78"/>
    <w:rsid w:val="00AD329C"/>
    <w:rsid w:val="00B04D14"/>
    <w:rsid w:val="00B26102"/>
    <w:rsid w:val="00B45ED4"/>
    <w:rsid w:val="00B54FB4"/>
    <w:rsid w:val="00B55CD0"/>
    <w:rsid w:val="00BE6092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DE30A9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5A3D53BB"/>
  <w15:chartTrackingRefBased/>
  <w15:docId w15:val="{BDE79E6E-3201-4ADF-B95E-542506ED7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link w:val="Nagwek"/>
    <w:uiPriority w:val="99"/>
    <w:rsid w:val="006D13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205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</dc:creator>
  <cp:keywords/>
  <cp:lastModifiedBy>Szpital Specjalistyczny</cp:lastModifiedBy>
  <cp:revision>6</cp:revision>
  <cp:lastPrinted>2021-06-16T10:45:00Z</cp:lastPrinted>
  <dcterms:created xsi:type="dcterms:W3CDTF">2021-06-16T10:46:00Z</dcterms:created>
  <dcterms:modified xsi:type="dcterms:W3CDTF">2021-06-24T10:21:00Z</dcterms:modified>
</cp:coreProperties>
</file>