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872B1" w14:textId="0BEC1D81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3361A">
        <w:rPr>
          <w:bCs/>
          <w:i w:val="0"/>
          <w:sz w:val="22"/>
          <w:szCs w:val="22"/>
        </w:rPr>
        <w:t xml:space="preserve">7 </w:t>
      </w:r>
      <w:r w:rsidR="00B36ABD">
        <w:rPr>
          <w:bCs/>
          <w:i w:val="0"/>
          <w:sz w:val="22"/>
          <w:szCs w:val="22"/>
        </w:rPr>
        <w:t>do SWZ</w:t>
      </w:r>
    </w:p>
    <w:p w14:paraId="1E34AA4C" w14:textId="77777777" w:rsidR="005103B9" w:rsidRDefault="005103B9" w:rsidP="005103B9">
      <w:pPr>
        <w:spacing w:after="0" w:line="480" w:lineRule="auto"/>
        <w:rPr>
          <w:b/>
        </w:rPr>
      </w:pPr>
    </w:p>
    <w:p w14:paraId="6575EFB6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97505" w:rsidRPr="00797505">
        <w:rPr>
          <w:rFonts w:ascii="Times New Roman" w:hAnsi="Times New Roman"/>
          <w:b/>
        </w:rPr>
        <w:t>TP/AG/15/21</w:t>
      </w:r>
    </w:p>
    <w:p w14:paraId="787A0B9B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D1C2820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97505" w:rsidRPr="00797505">
        <w:rPr>
          <w:sz w:val="22"/>
          <w:szCs w:val="22"/>
        </w:rPr>
        <w:t>Szpital Specjalistyczny w Chorzowie</w:t>
      </w:r>
    </w:p>
    <w:p w14:paraId="3C3C4657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97505" w:rsidRPr="00797505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797505" w:rsidRPr="00797505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6F63550A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97505" w:rsidRPr="00797505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797505" w:rsidRPr="00797505">
        <w:rPr>
          <w:sz w:val="22"/>
          <w:szCs w:val="22"/>
        </w:rPr>
        <w:t>Chorzów</w:t>
      </w:r>
    </w:p>
    <w:p w14:paraId="50C24DE1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932844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209AC4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823E043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35F3F75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8125289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1F4FBE1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E6FC3B9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0B47A0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97505" w:rsidRPr="00110593" w14:paraId="2AB9F344" w14:textId="77777777" w:rsidTr="00A04D52">
        <w:tc>
          <w:tcPr>
            <w:tcW w:w="9212" w:type="dxa"/>
            <w:shd w:val="clear" w:color="auto" w:fill="D9D9D9"/>
          </w:tcPr>
          <w:p w14:paraId="0150C703" w14:textId="77777777" w:rsidR="00797505" w:rsidRPr="00110593" w:rsidRDefault="00797505" w:rsidP="00A04D5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2EF6907" w14:textId="77777777" w:rsidR="00797505" w:rsidRPr="00110593" w:rsidRDefault="00797505" w:rsidP="00A04D5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97505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59CE819" w14:textId="77777777" w:rsidR="00797505" w:rsidRPr="00110593" w:rsidRDefault="00797505" w:rsidP="00A04D5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F80A8AF" w14:textId="77777777" w:rsidR="00797505" w:rsidRPr="00110593" w:rsidRDefault="00797505" w:rsidP="00A04D5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5D44077" w14:textId="77777777" w:rsidR="00797505" w:rsidRPr="00110593" w:rsidRDefault="00797505" w:rsidP="00A04D5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B64FF8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B1C824F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97505" w:rsidRPr="00797505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FBFD70E" w14:textId="5D6D5E96" w:rsidR="005434B3" w:rsidRDefault="00797505" w:rsidP="005434B3">
      <w:pPr>
        <w:spacing w:after="240" w:line="276" w:lineRule="auto"/>
        <w:jc w:val="center"/>
        <w:rPr>
          <w:rFonts w:ascii="Times New Roman" w:hAnsi="Times New Roman"/>
        </w:rPr>
      </w:pPr>
      <w:r w:rsidRPr="00797505">
        <w:rPr>
          <w:rFonts w:ascii="Times New Roman" w:hAnsi="Times New Roman"/>
          <w:b/>
        </w:rPr>
        <w:t xml:space="preserve">Zakup agregatu </w:t>
      </w:r>
      <w:r w:rsidR="00F162F9" w:rsidRPr="00797505">
        <w:rPr>
          <w:rFonts w:ascii="Times New Roman" w:hAnsi="Times New Roman"/>
          <w:b/>
        </w:rPr>
        <w:t>prądotwórczego</w:t>
      </w:r>
      <w:r w:rsidRPr="00797505">
        <w:rPr>
          <w:rFonts w:ascii="Times New Roman" w:hAnsi="Times New Roman"/>
          <w:b/>
        </w:rPr>
        <w:t xml:space="preserve"> dla Szpitala Specjalistycznego w Chorzowie</w:t>
      </w:r>
    </w:p>
    <w:p w14:paraId="5DAA236E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31E09A7" w14:textId="22675853" w:rsidR="00C113BF" w:rsidRPr="00023477" w:rsidRDefault="00CA5930" w:rsidP="005103B9">
      <w:p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C113BF"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="00C113BF"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5E357B16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4E3C0CE" w14:textId="2A9C58ED" w:rsidR="00023477" w:rsidRPr="00023477" w:rsidRDefault="00CA593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Times New Roman" w:hAnsi="Times New Roman"/>
        </w:rPr>
        <w:t xml:space="preserve">2. </w:t>
      </w:r>
      <w:r w:rsidR="00C113BF"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="00C113BF" w:rsidRPr="00023477">
        <w:rPr>
          <w:rFonts w:ascii="Arial" w:hAnsi="Arial" w:cs="Arial"/>
          <w:sz w:val="20"/>
          <w:szCs w:val="20"/>
        </w:rPr>
        <w:t xml:space="preserve"> </w:t>
      </w:r>
      <w:r w:rsidR="00C113BF"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="00C113BF"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="00C113BF"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="00C113BF"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="00C113BF"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="00C113BF"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="00C113BF" w:rsidRPr="00023477">
        <w:rPr>
          <w:rFonts w:ascii="Arial" w:hAnsi="Arial" w:cs="Arial"/>
          <w:sz w:val="20"/>
          <w:szCs w:val="20"/>
        </w:rPr>
        <w:t xml:space="preserve"> </w:t>
      </w:r>
      <w:r w:rsidR="00C113BF"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="00C113BF"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="00C113BF" w:rsidRPr="00023477">
        <w:rPr>
          <w:rFonts w:ascii="Times New Roman" w:hAnsi="Times New Roman"/>
        </w:rPr>
        <w:t xml:space="preserve"> ustawy Pzp podjąłem następujące środki naprawcze:</w:t>
      </w:r>
      <w:r w:rsidR="00C113BF"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="00C113BF"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="00C113BF"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06887A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FF4B0BD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92CFE74" w14:textId="6B0E6943" w:rsidR="00D2702A" w:rsidRPr="00D2702A" w:rsidRDefault="00CA5930" w:rsidP="000857C0">
      <w:pPr>
        <w:spacing w:after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4F23F7"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</w:t>
      </w:r>
      <w:r w:rsidR="00840F02">
        <w:rPr>
          <w:rFonts w:ascii="Times New Roman" w:hAnsi="Times New Roman"/>
        </w:rPr>
        <w:t>.</w:t>
      </w:r>
    </w:p>
    <w:p w14:paraId="5D640255" w14:textId="60BA695E" w:rsidR="006759D7" w:rsidRDefault="006759D7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05CBA2C0" w14:textId="7286628B" w:rsidR="00D23F3D" w:rsidRPr="00D2702A" w:rsidRDefault="00CA5930" w:rsidP="00D2702A">
      <w:p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D23F3D"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="00D23F3D"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="00D23F3D" w:rsidRPr="00D2702A">
        <w:rPr>
          <w:rFonts w:ascii="Times New Roman" w:hAnsi="Times New Roman"/>
        </w:rPr>
        <w:t>amawiającego w błąd przy przedstawianiu informacji.</w:t>
      </w:r>
    </w:p>
    <w:p w14:paraId="702F6654" w14:textId="287F72F9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C6A7354" w14:textId="5AD7322F" w:rsidR="00CA5930" w:rsidRDefault="00CA5930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CAD18A8" w14:textId="6797A7DD" w:rsidR="00CA5930" w:rsidRDefault="00CA5930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00FCA63" w14:textId="77777777" w:rsidR="00CA5930" w:rsidRPr="006676AE" w:rsidRDefault="00CA5930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75A8C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DD8319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F40972D" w14:textId="77777777" w:rsidR="00C777F1" w:rsidRPr="00F35F20" w:rsidRDefault="00C777F1" w:rsidP="00C777F1">
      <w:pPr>
        <w:spacing w:after="0" w:line="360" w:lineRule="auto"/>
        <w:ind w:left="4956"/>
        <w:jc w:val="both"/>
        <w:rPr>
          <w:rFonts w:ascii="Times New Roman" w:hAnsi="Times New Roman"/>
          <w:iCs/>
          <w:sz w:val="16"/>
          <w:szCs w:val="16"/>
        </w:rPr>
      </w:pPr>
      <w:r w:rsidRPr="00F35F20">
        <w:rPr>
          <w:rFonts w:ascii="Times New Roman" w:hAnsi="Times New Roman"/>
          <w:iCs/>
          <w:sz w:val="16"/>
          <w:szCs w:val="16"/>
        </w:rPr>
        <w:t>Należy podpisać elektronicznie – podpisem kwalifikowanym lub podpisem osobistym lub podpisem zaufanym.</w:t>
      </w:r>
    </w:p>
    <w:p w14:paraId="19F3EF50" w14:textId="5DA1477E" w:rsidR="00484F88" w:rsidRPr="006676AE" w:rsidRDefault="00484F88" w:rsidP="00C777F1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EB281" w14:textId="77777777" w:rsidR="00D7444F" w:rsidRDefault="00D7444F" w:rsidP="0038231F">
      <w:pPr>
        <w:spacing w:after="0" w:line="240" w:lineRule="auto"/>
      </w:pPr>
      <w:r>
        <w:separator/>
      </w:r>
    </w:p>
  </w:endnote>
  <w:endnote w:type="continuationSeparator" w:id="0">
    <w:p w14:paraId="50FF09FD" w14:textId="77777777" w:rsidR="00D7444F" w:rsidRDefault="00D744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9466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FE47C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08809" w14:textId="77777777" w:rsidR="00D7444F" w:rsidRDefault="00D7444F" w:rsidP="0038231F">
      <w:pPr>
        <w:spacing w:after="0" w:line="240" w:lineRule="auto"/>
      </w:pPr>
      <w:r>
        <w:separator/>
      </w:r>
    </w:p>
  </w:footnote>
  <w:footnote w:type="continuationSeparator" w:id="0">
    <w:p w14:paraId="297F87AB" w14:textId="77777777" w:rsidR="00D7444F" w:rsidRDefault="00D7444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CBA49" w14:textId="77777777" w:rsidR="00E63B90" w:rsidRDefault="00D22762" w:rsidP="00E63B90">
    <w:pPr>
      <w:pStyle w:val="Nagwek"/>
    </w:pPr>
    <w:r>
      <w:rPr>
        <w:noProof/>
        <w:lang w:eastAsia="pl-PL"/>
      </w:rPr>
      <w:pict w14:anchorId="792043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38.9pt;height:60.1pt;visibility:visible">
          <v:imagedata r:id="rId1" o:title=""/>
        </v:shape>
      </w:pict>
    </w:r>
  </w:p>
  <w:p w14:paraId="5EAA6902" w14:textId="77777777" w:rsidR="00797505" w:rsidRDefault="007975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44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759D7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97505"/>
    <w:rsid w:val="007B01C8"/>
    <w:rsid w:val="007D5B61"/>
    <w:rsid w:val="007E2F69"/>
    <w:rsid w:val="00804F07"/>
    <w:rsid w:val="00825A09"/>
    <w:rsid w:val="00830AB1"/>
    <w:rsid w:val="00833FCD"/>
    <w:rsid w:val="00840F02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361A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77F1"/>
    <w:rsid w:val="00C81012"/>
    <w:rsid w:val="00C909B9"/>
    <w:rsid w:val="00CA5930"/>
    <w:rsid w:val="00CD0851"/>
    <w:rsid w:val="00D22762"/>
    <w:rsid w:val="00D23F3D"/>
    <w:rsid w:val="00D2702A"/>
    <w:rsid w:val="00D34D9A"/>
    <w:rsid w:val="00D409DE"/>
    <w:rsid w:val="00D42C9B"/>
    <w:rsid w:val="00D531D5"/>
    <w:rsid w:val="00D7444F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3B90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62F9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5B82AE8F"/>
  <w15:docId w15:val="{128CA3FA-1DAF-46BF-B48A-27DA94EB0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10</cp:revision>
  <cp:lastPrinted>2021-06-24T10:09:00Z</cp:lastPrinted>
  <dcterms:created xsi:type="dcterms:W3CDTF">2021-06-14T12:40:00Z</dcterms:created>
  <dcterms:modified xsi:type="dcterms:W3CDTF">2021-06-24T10:17:00Z</dcterms:modified>
</cp:coreProperties>
</file>